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54289" w:rsidR="00EC3C5F" w:rsidRDefault="00A45145" w14:paraId="18DEAB62" w14:textId="7C52CDAE">
      <w:pPr>
        <w:pStyle w:val="Title"/>
        <w:rPr>
          <w:color w:val="auto"/>
        </w:rPr>
      </w:pPr>
      <w:r w:rsidRPr="00B54289">
        <w:rPr>
          <w:color w:val="auto"/>
        </w:rPr>
        <w:t>MINUTES</w:t>
      </w:r>
    </w:p>
    <w:p w:rsidRPr="00B54289" w:rsidR="00EC3C5F" w:rsidP="005449B4" w:rsidRDefault="00000000" w14:paraId="31617D0F" w14:textId="474C4CA0">
      <w:pPr>
        <w:pStyle w:val="Subtitle"/>
      </w:pPr>
      <w:sdt>
        <w:sdtPr>
          <w:id w:val="841976995"/>
          <w:placeholder>
            <w:docPart w:val="7244B7B57D6548C7BA800AC9ECAED6BA"/>
          </w:placeholder>
          <w15:appearance w15:val="hidden"/>
        </w:sdtPr>
        <w:sdtContent>
          <w:r w:rsidR="00F46545">
            <w:t xml:space="preserve">Parish </w:t>
          </w:r>
          <w:r w:rsidR="00F05792">
            <w:t>Council</w:t>
          </w:r>
          <w:r w:rsidR="000142B2">
            <w:t xml:space="preserve"> </w:t>
          </w:r>
          <w:r w:rsidRPr="00B54289" w:rsidR="00F35580">
            <w:t xml:space="preserve">Meeting </w:t>
          </w:r>
          <w:r w:rsidRPr="00B54289" w:rsidR="00ED11F5">
            <w:t>Minutes</w:t>
          </w:r>
        </w:sdtContent>
      </w:sdt>
    </w:p>
    <w:p w:rsidR="006761B6" w:rsidP="241A9652" w:rsidRDefault="006761B6" w14:paraId="34C73259" w14:textId="0AF70EC4">
      <w:pPr>
        <w:pBdr>
          <w:top w:val="single" w:color="444D26" w:themeColor="text2" w:sz="4" w:space="1"/>
        </w:pBdr>
        <w:jc w:val="right"/>
        <w:rPr>
          <w:rStyle w:val="IntenseEmphasis"/>
          <w:rFonts w:cs="Calibri"/>
          <w:i w:val="0"/>
          <w:iCs w:val="0"/>
          <w:color w:val="536142" w:themeColor="accent1" w:themeShade="80"/>
        </w:rPr>
      </w:pPr>
      <w:r w:rsidRPr="241A9652" w:rsidR="00415FCC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2</w:t>
      </w:r>
      <w:r w:rsidRPr="241A9652" w:rsidR="0062268A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6</w:t>
      </w:r>
      <w:r w:rsidRPr="241A9652" w:rsidR="004E3FCE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 xml:space="preserve"> May</w:t>
      </w:r>
      <w:r w:rsidRPr="241A9652" w:rsidR="000142B2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 xml:space="preserve"> </w:t>
      </w:r>
      <w:r w:rsidRPr="241A9652" w:rsidR="006048B4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202</w:t>
      </w:r>
      <w:r w:rsidRPr="241A9652" w:rsidR="0062268A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6</w:t>
      </w:r>
      <w:r w:rsidRPr="241A9652" w:rsidR="00953D1E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 xml:space="preserve"> | </w:t>
      </w:r>
      <w:r w:rsidRPr="241A9652" w:rsidR="00F724C0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19</w:t>
      </w:r>
      <w:r w:rsidRPr="241A9652" w:rsidR="00C33E26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:</w:t>
      </w:r>
      <w:r w:rsidRPr="241A9652" w:rsidR="00F724C0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3</w:t>
      </w:r>
      <w:r w:rsidRPr="241A9652" w:rsidR="00C33E26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0</w:t>
      </w:r>
      <w:r w:rsidRPr="241A9652" w:rsidR="00A45145">
        <w:rPr>
          <w:rFonts w:cs="Calibri"/>
          <w:color w:val="536142" w:themeColor="accent1" w:themeTint="FF" w:themeShade="80"/>
        </w:rPr>
        <w:t xml:space="preserve"> |</w:t>
      </w:r>
      <w:r w:rsidRPr="241A9652" w:rsidR="007D47D9">
        <w:rPr>
          <w:rFonts w:cs="Calibri"/>
          <w:color w:val="536142" w:themeColor="accent1" w:themeTint="FF" w:themeShade="80"/>
        </w:rPr>
        <w:t xml:space="preserve"> </w:t>
      </w:r>
      <w:r w:rsidRPr="241A9652" w:rsidR="002C20B6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M</w:t>
      </w:r>
      <w:r w:rsidRPr="241A9652" w:rsidR="00DA45FC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>arianne</w:t>
      </w:r>
      <w:r w:rsidRPr="241A9652" w:rsidR="002C20B6">
        <w:rPr>
          <w:rStyle w:val="IntenseEmphasis"/>
          <w:rFonts w:cs="Calibri"/>
          <w:i w:val="0"/>
          <w:iCs w:val="0"/>
          <w:color w:val="536142" w:themeColor="accent1" w:themeTint="FF" w:themeShade="80"/>
        </w:rPr>
        <w:t xml:space="preserve"> Simpson</w:t>
      </w:r>
    </w:p>
    <w:p w:rsidRPr="00C751C9" w:rsidR="00C751C9" w:rsidP="00C751C9" w:rsidRDefault="00C751C9" w14:paraId="590C4CB3" w14:textId="2B09B32D">
      <w:pPr>
        <w:pBdr>
          <w:top w:val="single" w:color="E7BC29" w:themeColor="accent3" w:sz="4" w:space="1"/>
          <w:bottom w:val="single" w:color="E7BC29" w:themeColor="accent3" w:sz="12" w:space="1"/>
        </w:pBdr>
        <w:tabs>
          <w:tab w:val="left" w:pos="8088"/>
        </w:tabs>
        <w:spacing w:before="240" w:after="0"/>
        <w:outlineLvl w:val="0"/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</w:pPr>
      <w:bookmarkStart w:name="_Hlk135753295" w:id="0"/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2</w:t>
      </w:r>
      <w:r w:rsidR="002C7651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6</w:t>
      </w: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/0</w:t>
      </w:r>
      <w:r w:rsidR="00D943E4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76</w:t>
      </w: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 xml:space="preserve"> Elect a Chair </w:t>
      </w:r>
      <w:bookmarkStart w:name="_Hlk135811604" w:id="1"/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 xml:space="preserve">and receive </w:t>
      </w:r>
      <w:r w:rsidR="001A3BA0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their</w:t>
      </w: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 xml:space="preserve"> Declaration of Acceptance of Office</w:t>
      </w:r>
      <w:bookmarkEnd w:id="1"/>
    </w:p>
    <w:p w:rsidRPr="00722C17" w:rsidR="00C751C9" w:rsidP="00C751C9" w:rsidRDefault="00C751C9" w14:paraId="47E749FD" w14:textId="56005A3A">
      <w:pPr>
        <w:spacing w:after="0"/>
        <w:rPr>
          <w:sz w:val="24"/>
          <w:szCs w:val="24"/>
        </w:rPr>
      </w:pPr>
      <w:r w:rsidRPr="00722C17">
        <w:rPr>
          <w:sz w:val="24"/>
          <w:szCs w:val="24"/>
        </w:rPr>
        <w:t xml:space="preserve">Cllr </w:t>
      </w:r>
      <w:r w:rsidR="001A3BA0">
        <w:rPr>
          <w:sz w:val="24"/>
          <w:szCs w:val="24"/>
        </w:rPr>
        <w:t>T</w:t>
      </w:r>
      <w:r w:rsidR="00025F68">
        <w:rPr>
          <w:sz w:val="24"/>
          <w:szCs w:val="24"/>
        </w:rPr>
        <w:t>homson</w:t>
      </w:r>
      <w:r w:rsidRPr="00722C17">
        <w:rPr>
          <w:sz w:val="24"/>
          <w:szCs w:val="24"/>
        </w:rPr>
        <w:t xml:space="preserve"> nominated Cllr Kate Kay as Chair</w:t>
      </w:r>
      <w:r w:rsidRPr="00722C17" w:rsidR="005D2B86">
        <w:rPr>
          <w:sz w:val="24"/>
          <w:szCs w:val="24"/>
        </w:rPr>
        <w:t xml:space="preserve">, </w:t>
      </w:r>
      <w:r w:rsidRPr="00722C17">
        <w:rPr>
          <w:sz w:val="24"/>
          <w:szCs w:val="24"/>
        </w:rPr>
        <w:t xml:space="preserve">Cllr </w:t>
      </w:r>
      <w:r w:rsidR="008B78BC">
        <w:rPr>
          <w:sz w:val="24"/>
          <w:szCs w:val="24"/>
        </w:rPr>
        <w:t xml:space="preserve">Blackwell </w:t>
      </w:r>
      <w:r w:rsidRPr="00722C17">
        <w:rPr>
          <w:sz w:val="24"/>
          <w:szCs w:val="24"/>
        </w:rPr>
        <w:t xml:space="preserve">seconded. </w:t>
      </w:r>
      <w:bookmarkStart w:name="_Hlk135811714" w:id="2"/>
      <w:r w:rsidRPr="00722C17">
        <w:rPr>
          <w:sz w:val="24"/>
          <w:szCs w:val="24"/>
        </w:rPr>
        <w:t>Cllr Kay was unanimously elected as Chair for the ensuing year. Cllr Kay sign</w:t>
      </w:r>
      <w:r w:rsidR="00335C24">
        <w:rPr>
          <w:sz w:val="24"/>
          <w:szCs w:val="24"/>
        </w:rPr>
        <w:t>ed</w:t>
      </w:r>
      <w:r w:rsidRPr="00722C17">
        <w:rPr>
          <w:sz w:val="24"/>
          <w:szCs w:val="24"/>
        </w:rPr>
        <w:t xml:space="preserve"> the Declaration of Acceptance of Office</w:t>
      </w:r>
      <w:r w:rsidRPr="00722C17" w:rsidR="005D2B86">
        <w:rPr>
          <w:sz w:val="24"/>
          <w:szCs w:val="24"/>
        </w:rPr>
        <w:t xml:space="preserve"> </w:t>
      </w:r>
      <w:r w:rsidR="00335C24">
        <w:rPr>
          <w:sz w:val="24"/>
          <w:szCs w:val="24"/>
        </w:rPr>
        <w:t>book</w:t>
      </w:r>
      <w:r w:rsidRPr="00722C17" w:rsidR="005D2B86">
        <w:rPr>
          <w:sz w:val="24"/>
          <w:szCs w:val="24"/>
        </w:rPr>
        <w:t>.</w:t>
      </w:r>
    </w:p>
    <w:bookmarkEnd w:id="0"/>
    <w:bookmarkEnd w:id="2"/>
    <w:p w:rsidRPr="00C751C9" w:rsidR="00C751C9" w:rsidP="00C751C9" w:rsidRDefault="00C751C9" w14:paraId="0F0E5C62" w14:textId="37F9B434">
      <w:pPr>
        <w:pBdr>
          <w:top w:val="single" w:color="E7BC29" w:themeColor="accent3" w:sz="4" w:space="1"/>
          <w:bottom w:val="single" w:color="E7BC29" w:themeColor="accent3" w:sz="12" w:space="1"/>
        </w:pBdr>
        <w:tabs>
          <w:tab w:val="left" w:pos="8088"/>
        </w:tabs>
        <w:spacing w:before="240" w:after="0"/>
        <w:outlineLvl w:val="0"/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</w:pP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2</w:t>
      </w:r>
      <w:r w:rsidR="00335C24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6</w:t>
      </w: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/0</w:t>
      </w:r>
      <w:r w:rsidR="00335C24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77</w:t>
      </w: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 xml:space="preserve"> Elect a Vice-Chair and receive </w:t>
      </w:r>
      <w:r w:rsidR="001A3BA0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their</w:t>
      </w:r>
      <w:r w:rsidRPr="00C751C9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 xml:space="preserve"> Declaration of Acceptance of Office</w:t>
      </w:r>
    </w:p>
    <w:p w:rsidRPr="00722C17" w:rsidR="00784995" w:rsidP="00722C17" w:rsidRDefault="00C751C9" w14:paraId="0BB622E0" w14:textId="124B9793">
      <w:pPr>
        <w:spacing w:after="0"/>
        <w:rPr>
          <w:sz w:val="24"/>
          <w:szCs w:val="24"/>
        </w:rPr>
      </w:pPr>
      <w:r w:rsidRPr="00722C17">
        <w:rPr>
          <w:sz w:val="24"/>
          <w:szCs w:val="24"/>
        </w:rPr>
        <w:t xml:space="preserve">Cllr </w:t>
      </w:r>
      <w:r w:rsidR="00EF71A0">
        <w:rPr>
          <w:sz w:val="24"/>
          <w:szCs w:val="24"/>
        </w:rPr>
        <w:t>Blackwell</w:t>
      </w:r>
      <w:r w:rsidRPr="00722C17">
        <w:rPr>
          <w:sz w:val="24"/>
          <w:szCs w:val="24"/>
        </w:rPr>
        <w:t xml:space="preserve"> proposed Cllr </w:t>
      </w:r>
      <w:r w:rsidR="0004453A">
        <w:rPr>
          <w:sz w:val="24"/>
          <w:szCs w:val="24"/>
        </w:rPr>
        <w:t>Thomson</w:t>
      </w:r>
      <w:r w:rsidRPr="00722C17">
        <w:rPr>
          <w:sz w:val="24"/>
          <w:szCs w:val="24"/>
        </w:rPr>
        <w:t xml:space="preserve"> as Vice-Chair, Cllr </w:t>
      </w:r>
      <w:r w:rsidR="00CA536A">
        <w:rPr>
          <w:sz w:val="24"/>
          <w:szCs w:val="24"/>
        </w:rPr>
        <w:t>Kay</w:t>
      </w:r>
      <w:r w:rsidRPr="00722C17">
        <w:rPr>
          <w:sz w:val="24"/>
          <w:szCs w:val="24"/>
        </w:rPr>
        <w:t xml:space="preserve"> seconded. Cllr </w:t>
      </w:r>
      <w:r w:rsidR="00CA536A">
        <w:rPr>
          <w:sz w:val="24"/>
          <w:szCs w:val="24"/>
        </w:rPr>
        <w:t xml:space="preserve">Thomson </w:t>
      </w:r>
      <w:r w:rsidRPr="00722C17">
        <w:rPr>
          <w:sz w:val="24"/>
          <w:szCs w:val="24"/>
        </w:rPr>
        <w:t xml:space="preserve">was unanimously elected as Vice-Chair for the ensuing year. Cllr </w:t>
      </w:r>
      <w:r w:rsidR="00CA536A">
        <w:rPr>
          <w:sz w:val="24"/>
          <w:szCs w:val="24"/>
        </w:rPr>
        <w:t>Thomson</w:t>
      </w:r>
      <w:r w:rsidRPr="00722C17">
        <w:rPr>
          <w:sz w:val="24"/>
          <w:szCs w:val="24"/>
        </w:rPr>
        <w:t xml:space="preserve"> signed the Declaration of Acceptance of Office.</w:t>
      </w:r>
    </w:p>
    <w:p w:rsidRPr="00B54289" w:rsidR="00AC15EE" w:rsidP="00B72D2E" w:rsidRDefault="00AC15EE" w14:paraId="2250A3E2" w14:textId="197E481F">
      <w:pPr>
        <w:pStyle w:val="Heading1"/>
        <w:tabs>
          <w:tab w:val="left" w:pos="8088"/>
        </w:tabs>
        <w:spacing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3E5FCA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2D43ED">
        <w:rPr>
          <w:color w:val="536142" w:themeColor="accent1" w:themeShade="80"/>
        </w:rPr>
        <w:t>0</w:t>
      </w:r>
      <w:r w:rsidR="00335C24">
        <w:rPr>
          <w:color w:val="536142" w:themeColor="accent1" w:themeShade="80"/>
        </w:rPr>
        <w:t>78</w:t>
      </w:r>
      <w:r w:rsidRPr="00B54289" w:rsidR="00907E66">
        <w:rPr>
          <w:color w:val="536142" w:themeColor="accent1" w:themeShade="80"/>
        </w:rPr>
        <w:t xml:space="preserve"> </w:t>
      </w:r>
      <w:r w:rsidR="001F7E88">
        <w:rPr>
          <w:color w:val="536142" w:themeColor="accent1" w:themeShade="80"/>
        </w:rPr>
        <w:t>A</w:t>
      </w:r>
      <w:r w:rsidRPr="00B54289" w:rsidR="00907E66">
        <w:rPr>
          <w:color w:val="536142" w:themeColor="accent1" w:themeShade="80"/>
        </w:rPr>
        <w:t>ttendance</w:t>
      </w:r>
      <w:r w:rsidR="00F81990">
        <w:rPr>
          <w:color w:val="536142" w:themeColor="accent1" w:themeShade="80"/>
        </w:rPr>
        <w:t xml:space="preserve"> and </w:t>
      </w:r>
      <w:r w:rsidR="001F7E88">
        <w:rPr>
          <w:color w:val="536142" w:themeColor="accent1" w:themeShade="80"/>
        </w:rPr>
        <w:t>A</w:t>
      </w:r>
      <w:r w:rsidR="00F81990">
        <w:rPr>
          <w:color w:val="536142" w:themeColor="accent1" w:themeShade="80"/>
        </w:rPr>
        <w:t>pologies</w:t>
      </w:r>
      <w:r w:rsidRPr="00B54289">
        <w:rPr>
          <w:color w:val="536142" w:themeColor="accent1" w:themeShade="80"/>
        </w:rPr>
        <w:tab/>
      </w:r>
    </w:p>
    <w:p w:rsidRPr="00E47696" w:rsidR="00ED388F" w:rsidP="00722C17" w:rsidRDefault="004E0E2F" w14:paraId="6B83B7EE" w14:textId="0702597A">
      <w:pPr>
        <w:spacing w:after="0"/>
        <w:rPr>
          <w:rFonts w:cs="Calibri"/>
          <w:sz w:val="24"/>
          <w:szCs w:val="24"/>
        </w:rPr>
      </w:pPr>
      <w:r w:rsidRPr="00722C17">
        <w:rPr>
          <w:sz w:val="24"/>
          <w:szCs w:val="24"/>
        </w:rPr>
        <w:t xml:space="preserve">In attendance </w:t>
      </w:r>
      <w:r w:rsidRPr="008948A6" w:rsidR="00E47696">
        <w:rPr>
          <w:rFonts w:cs="Calibri"/>
          <w:sz w:val="24"/>
          <w:szCs w:val="24"/>
        </w:rPr>
        <w:t xml:space="preserve">Cllrs </w:t>
      </w:r>
      <w:r w:rsidR="00E47696">
        <w:rPr>
          <w:rFonts w:cs="Calibri"/>
          <w:sz w:val="24"/>
          <w:szCs w:val="24"/>
        </w:rPr>
        <w:t>Kate Kay</w:t>
      </w:r>
      <w:r w:rsidRPr="008948A6" w:rsidR="00E47696">
        <w:rPr>
          <w:rFonts w:cs="Calibri"/>
          <w:sz w:val="24"/>
          <w:szCs w:val="24"/>
        </w:rPr>
        <w:t xml:space="preserve"> (Chair), </w:t>
      </w:r>
      <w:r w:rsidR="00E47696">
        <w:rPr>
          <w:rFonts w:cs="Calibri"/>
          <w:sz w:val="24"/>
          <w:szCs w:val="24"/>
        </w:rPr>
        <w:t xml:space="preserve">Seb Howells, </w:t>
      </w:r>
      <w:r w:rsidRPr="008948A6" w:rsidR="00E47696">
        <w:rPr>
          <w:rFonts w:cs="Calibri"/>
          <w:sz w:val="24"/>
          <w:szCs w:val="24"/>
        </w:rPr>
        <w:t>Alistair Thomson, Christina McDonagh, Chris Blackwell</w:t>
      </w:r>
      <w:r w:rsidR="00E47696">
        <w:rPr>
          <w:rFonts w:cs="Calibri"/>
          <w:sz w:val="24"/>
          <w:szCs w:val="24"/>
        </w:rPr>
        <w:t>.</w:t>
      </w:r>
      <w:r w:rsidRPr="008948A6" w:rsidR="00E47696">
        <w:rPr>
          <w:rFonts w:cs="Calibri"/>
          <w:sz w:val="24"/>
          <w:szCs w:val="24"/>
        </w:rPr>
        <w:t xml:space="preserve"> Also Present: Clerk Marianne Simpson</w:t>
      </w:r>
      <w:r w:rsidR="005B1AC2">
        <w:rPr>
          <w:rFonts w:cs="Calibri"/>
          <w:sz w:val="24"/>
          <w:szCs w:val="24"/>
        </w:rPr>
        <w:t xml:space="preserve">, County Cllr Robinson and </w:t>
      </w:r>
      <w:r w:rsidR="009B231F">
        <w:rPr>
          <w:rFonts w:cs="Calibri"/>
          <w:sz w:val="24"/>
          <w:szCs w:val="24"/>
        </w:rPr>
        <w:t xml:space="preserve">District Cllr </w:t>
      </w:r>
      <w:r w:rsidR="00BE386E">
        <w:rPr>
          <w:rFonts w:cs="Calibri"/>
          <w:sz w:val="24"/>
          <w:szCs w:val="24"/>
        </w:rPr>
        <w:t>Dutton</w:t>
      </w:r>
      <w:r w:rsidRPr="008948A6" w:rsidR="00E47696">
        <w:rPr>
          <w:rFonts w:cs="Calibri"/>
          <w:sz w:val="24"/>
          <w:szCs w:val="24"/>
        </w:rPr>
        <w:t xml:space="preserve"> and </w:t>
      </w:r>
      <w:r w:rsidR="00ED479C">
        <w:rPr>
          <w:rFonts w:cs="Calibri"/>
          <w:sz w:val="24"/>
          <w:szCs w:val="24"/>
        </w:rPr>
        <w:t>no</w:t>
      </w:r>
      <w:r w:rsidRPr="008948A6" w:rsidR="00E47696">
        <w:rPr>
          <w:rFonts w:cs="Calibri"/>
          <w:sz w:val="24"/>
          <w:szCs w:val="24"/>
        </w:rPr>
        <w:t xml:space="preserve"> member</w:t>
      </w:r>
      <w:r w:rsidR="00ED479C">
        <w:rPr>
          <w:rFonts w:cs="Calibri"/>
          <w:sz w:val="24"/>
          <w:szCs w:val="24"/>
        </w:rPr>
        <w:t>s</w:t>
      </w:r>
      <w:r w:rsidRPr="008948A6" w:rsidR="00E47696">
        <w:rPr>
          <w:rFonts w:cs="Calibri"/>
          <w:sz w:val="24"/>
          <w:szCs w:val="24"/>
        </w:rPr>
        <w:t xml:space="preserve"> of the public.</w:t>
      </w:r>
    </w:p>
    <w:p w:rsidRPr="00722C17" w:rsidR="006761B6" w:rsidP="00722C17" w:rsidRDefault="004E3FCE" w14:paraId="4E3F050F" w14:textId="28B3693A">
      <w:pPr>
        <w:spacing w:after="0"/>
        <w:rPr>
          <w:sz w:val="24"/>
          <w:szCs w:val="24"/>
        </w:rPr>
      </w:pPr>
      <w:r w:rsidRPr="00722C17">
        <w:rPr>
          <w:sz w:val="24"/>
          <w:szCs w:val="24"/>
        </w:rPr>
        <w:t xml:space="preserve">Apologies: </w:t>
      </w:r>
      <w:r w:rsidRPr="00722C17" w:rsidR="008D1035">
        <w:rPr>
          <w:sz w:val="24"/>
          <w:szCs w:val="24"/>
        </w:rPr>
        <w:t xml:space="preserve">Cllrs </w:t>
      </w:r>
      <w:r w:rsidRPr="008948A6" w:rsidR="005002D2">
        <w:rPr>
          <w:rFonts w:cs="Calibri"/>
          <w:sz w:val="24"/>
          <w:szCs w:val="24"/>
        </w:rPr>
        <w:t>Miranda Waller</w:t>
      </w:r>
      <w:r w:rsidR="005002D2">
        <w:rPr>
          <w:rFonts w:cs="Calibri"/>
          <w:sz w:val="24"/>
          <w:szCs w:val="24"/>
        </w:rPr>
        <w:t xml:space="preserve">, Hannah Hartop, </w:t>
      </w:r>
      <w:r w:rsidRPr="008948A6" w:rsidR="005002D2">
        <w:rPr>
          <w:rFonts w:cs="Calibri"/>
          <w:sz w:val="24"/>
          <w:szCs w:val="24"/>
        </w:rPr>
        <w:t>James Bowers</w:t>
      </w:r>
    </w:p>
    <w:p w:rsidRPr="00B54289" w:rsidR="001457BE" w:rsidP="003D6434" w:rsidRDefault="00713E4E" w14:paraId="3DFF9ABE" w14:textId="787E985C">
      <w:pPr>
        <w:pStyle w:val="Heading1"/>
        <w:tabs>
          <w:tab w:val="left" w:pos="8088"/>
        </w:tabs>
        <w:spacing w:after="0"/>
        <w:rPr>
          <w:color w:val="536142" w:themeColor="accent1" w:themeShade="80"/>
        </w:rPr>
      </w:pPr>
      <w:bookmarkStart w:name="_Hlk74513073" w:id="3"/>
      <w:r w:rsidRPr="00B54289">
        <w:rPr>
          <w:color w:val="536142" w:themeColor="accent1" w:themeShade="80"/>
        </w:rPr>
        <w:t>2</w:t>
      </w:r>
      <w:r w:rsidR="00E47696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2D43ED">
        <w:rPr>
          <w:color w:val="536142" w:themeColor="accent1" w:themeShade="80"/>
        </w:rPr>
        <w:t>0</w:t>
      </w:r>
      <w:r w:rsidR="00E47696">
        <w:rPr>
          <w:color w:val="536142" w:themeColor="accent1" w:themeShade="80"/>
        </w:rPr>
        <w:t>79</w:t>
      </w:r>
      <w:r w:rsidRPr="00B54289" w:rsidR="002A162D">
        <w:rPr>
          <w:color w:val="536142" w:themeColor="accent1" w:themeShade="80"/>
        </w:rPr>
        <w:t xml:space="preserve"> </w:t>
      </w:r>
      <w:r w:rsidRPr="00B54289" w:rsidR="001457BE">
        <w:rPr>
          <w:color w:val="536142" w:themeColor="accent1" w:themeShade="80"/>
        </w:rPr>
        <w:t>Declarations of interest</w:t>
      </w:r>
      <w:r w:rsidRPr="00B54289" w:rsidR="00924CFB">
        <w:rPr>
          <w:color w:val="536142" w:themeColor="accent1" w:themeShade="80"/>
        </w:rPr>
        <w:t xml:space="preserve"> or req</w:t>
      </w:r>
      <w:r w:rsidRPr="00B54289" w:rsidR="005D1996">
        <w:rPr>
          <w:color w:val="536142" w:themeColor="accent1" w:themeShade="80"/>
        </w:rPr>
        <w:t>u</w:t>
      </w:r>
      <w:r w:rsidRPr="00B54289" w:rsidR="00924CFB">
        <w:rPr>
          <w:color w:val="536142" w:themeColor="accent1" w:themeShade="80"/>
        </w:rPr>
        <w:t>ests for dispensations</w:t>
      </w:r>
      <w:r w:rsidRPr="00B54289" w:rsidR="00383EE3">
        <w:rPr>
          <w:color w:val="536142" w:themeColor="accent1" w:themeShade="80"/>
        </w:rPr>
        <w:tab/>
      </w:r>
    </w:p>
    <w:p w:rsidRPr="00722C17" w:rsidR="004F4C6E" w:rsidP="00722C17" w:rsidRDefault="00D65D68" w14:paraId="4C6D5B0A" w14:textId="28AD181C">
      <w:pPr>
        <w:spacing w:after="0"/>
        <w:rPr>
          <w:sz w:val="24"/>
          <w:szCs w:val="24"/>
        </w:rPr>
      </w:pPr>
      <w:r w:rsidRPr="00722C17">
        <w:rPr>
          <w:sz w:val="24"/>
          <w:szCs w:val="24"/>
        </w:rPr>
        <w:t>None.</w:t>
      </w:r>
    </w:p>
    <w:p w:rsidRPr="00B54289" w:rsidR="005F62A4" w:rsidP="003D6434" w:rsidRDefault="005F62A4" w14:paraId="0F8CAE39" w14:textId="2B49DF0E">
      <w:pPr>
        <w:pStyle w:val="Heading1"/>
        <w:spacing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E47696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2D43ED">
        <w:rPr>
          <w:color w:val="536142" w:themeColor="accent1" w:themeShade="80"/>
        </w:rPr>
        <w:t>0</w:t>
      </w:r>
      <w:r w:rsidR="00E47696">
        <w:rPr>
          <w:color w:val="536142" w:themeColor="accent1" w:themeShade="80"/>
        </w:rPr>
        <w:t>80</w:t>
      </w:r>
      <w:r w:rsidRPr="00B54289">
        <w:rPr>
          <w:color w:val="536142" w:themeColor="accent1" w:themeShade="80"/>
        </w:rPr>
        <w:t xml:space="preserve"> Approval of Minutes</w:t>
      </w:r>
    </w:p>
    <w:p w:rsidRPr="00722C17" w:rsidR="005F62A4" w:rsidP="00722C17" w:rsidRDefault="005F62A4" w14:paraId="5C60DD9C" w14:textId="540A77BF">
      <w:pPr>
        <w:spacing w:after="0"/>
        <w:rPr>
          <w:sz w:val="24"/>
          <w:szCs w:val="24"/>
        </w:rPr>
      </w:pPr>
      <w:r w:rsidRPr="00722C17">
        <w:rPr>
          <w:sz w:val="24"/>
          <w:szCs w:val="24"/>
        </w:rPr>
        <w:t>The minutes, previously circulated, of the last meeting held on 2</w:t>
      </w:r>
      <w:r w:rsidR="00092B26">
        <w:rPr>
          <w:sz w:val="24"/>
          <w:szCs w:val="24"/>
        </w:rPr>
        <w:t>8</w:t>
      </w:r>
      <w:r w:rsidRPr="00722C17" w:rsidR="002C01F9">
        <w:rPr>
          <w:sz w:val="24"/>
          <w:szCs w:val="24"/>
        </w:rPr>
        <w:t xml:space="preserve"> April</w:t>
      </w:r>
      <w:r w:rsidRPr="00722C17">
        <w:rPr>
          <w:sz w:val="24"/>
          <w:szCs w:val="24"/>
        </w:rPr>
        <w:t xml:space="preserve"> 202</w:t>
      </w:r>
      <w:r w:rsidR="00092B26">
        <w:rPr>
          <w:sz w:val="24"/>
          <w:szCs w:val="24"/>
        </w:rPr>
        <w:t>6</w:t>
      </w:r>
      <w:r w:rsidRPr="00722C17">
        <w:rPr>
          <w:sz w:val="24"/>
          <w:szCs w:val="24"/>
        </w:rPr>
        <w:t xml:space="preserve"> were confirmed as a true record</w:t>
      </w:r>
      <w:r w:rsidRPr="00722C17" w:rsidR="000A4831">
        <w:rPr>
          <w:sz w:val="24"/>
          <w:szCs w:val="24"/>
        </w:rPr>
        <w:t xml:space="preserve"> and </w:t>
      </w:r>
      <w:r w:rsidRPr="00722C17" w:rsidR="00330B22">
        <w:rPr>
          <w:sz w:val="24"/>
          <w:szCs w:val="24"/>
        </w:rPr>
        <w:t>C</w:t>
      </w:r>
      <w:r w:rsidRPr="00722C17" w:rsidR="000A4831">
        <w:rPr>
          <w:sz w:val="24"/>
          <w:szCs w:val="24"/>
        </w:rPr>
        <w:t>ouncil resolved to a</w:t>
      </w:r>
      <w:r w:rsidRPr="00722C17" w:rsidR="00330B22">
        <w:rPr>
          <w:sz w:val="24"/>
          <w:szCs w:val="24"/>
        </w:rPr>
        <w:t>ccept</w:t>
      </w:r>
      <w:r w:rsidRPr="00722C17" w:rsidR="000A4831">
        <w:rPr>
          <w:sz w:val="24"/>
          <w:szCs w:val="24"/>
        </w:rPr>
        <w:t xml:space="preserve"> the minutes.</w:t>
      </w:r>
      <w:r w:rsidRPr="00722C17" w:rsidR="00941D3C">
        <w:rPr>
          <w:sz w:val="24"/>
          <w:szCs w:val="24"/>
        </w:rPr>
        <w:t xml:space="preserve"> </w:t>
      </w:r>
    </w:p>
    <w:p w:rsidRPr="00B54289" w:rsidR="00201B7C" w:rsidP="003D6434" w:rsidRDefault="00201B7C" w14:paraId="7B54203A" w14:textId="5036B4C4">
      <w:pPr>
        <w:pStyle w:val="Heading1"/>
        <w:tabs>
          <w:tab w:val="left" w:pos="8088"/>
        </w:tabs>
        <w:spacing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092B26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857BAB">
        <w:rPr>
          <w:color w:val="536142" w:themeColor="accent1" w:themeShade="80"/>
        </w:rPr>
        <w:t>0</w:t>
      </w:r>
      <w:r w:rsidR="00092B26">
        <w:rPr>
          <w:color w:val="536142" w:themeColor="accent1" w:themeShade="80"/>
        </w:rPr>
        <w:t>81</w:t>
      </w:r>
      <w:r w:rsidRPr="00B54289">
        <w:rPr>
          <w:color w:val="536142" w:themeColor="accent1" w:themeShade="80"/>
        </w:rPr>
        <w:t xml:space="preserve"> Chair’s announcements</w:t>
      </w:r>
      <w:r w:rsidRPr="00B54289">
        <w:rPr>
          <w:color w:val="536142" w:themeColor="accent1" w:themeShade="80"/>
        </w:rPr>
        <w:tab/>
      </w:r>
    </w:p>
    <w:bookmarkEnd w:id="3"/>
    <w:p w:rsidRPr="003D6434" w:rsidR="009F0B95" w:rsidP="009528D1" w:rsidRDefault="009528D1" w14:paraId="1C90351D" w14:textId="6110B0B3">
      <w:pPr>
        <w:rPr>
          <w:sz w:val="24"/>
          <w:szCs w:val="24"/>
        </w:rPr>
      </w:pPr>
      <w:r w:rsidRPr="003D6434">
        <w:rPr>
          <w:sz w:val="24"/>
          <w:szCs w:val="24"/>
        </w:rPr>
        <w:t xml:space="preserve">Cllr </w:t>
      </w:r>
      <w:r w:rsidR="00092B26">
        <w:rPr>
          <w:sz w:val="24"/>
          <w:szCs w:val="24"/>
        </w:rPr>
        <w:t>Kay</w:t>
      </w:r>
      <w:r w:rsidRPr="003D6434">
        <w:rPr>
          <w:sz w:val="24"/>
          <w:szCs w:val="24"/>
        </w:rPr>
        <w:t xml:space="preserve"> </w:t>
      </w:r>
      <w:r w:rsidR="00DA1804">
        <w:rPr>
          <w:sz w:val="24"/>
          <w:szCs w:val="24"/>
        </w:rPr>
        <w:t>announced</w:t>
      </w:r>
      <w:r w:rsidRPr="003D6434">
        <w:rPr>
          <w:sz w:val="24"/>
          <w:szCs w:val="24"/>
        </w:rPr>
        <w:t xml:space="preserve"> th</w:t>
      </w:r>
      <w:r w:rsidR="004544B0">
        <w:rPr>
          <w:sz w:val="24"/>
          <w:szCs w:val="24"/>
        </w:rPr>
        <w:t>is</w:t>
      </w:r>
      <w:r w:rsidRPr="003D6434">
        <w:rPr>
          <w:sz w:val="24"/>
          <w:szCs w:val="24"/>
        </w:rPr>
        <w:t xml:space="preserve"> Annual Parish Council Meeting will be suspended at 8:00pm to move to the Annual Parish Meeting which includes a report of parish council activity during the </w:t>
      </w:r>
      <w:r w:rsidR="00885958">
        <w:rPr>
          <w:sz w:val="24"/>
          <w:szCs w:val="24"/>
        </w:rPr>
        <w:t xml:space="preserve">last </w:t>
      </w:r>
      <w:r w:rsidRPr="003D6434">
        <w:rPr>
          <w:sz w:val="24"/>
          <w:szCs w:val="24"/>
        </w:rPr>
        <w:t>year 202</w:t>
      </w:r>
      <w:r w:rsidR="00092B26">
        <w:rPr>
          <w:sz w:val="24"/>
          <w:szCs w:val="24"/>
        </w:rPr>
        <w:t>5</w:t>
      </w:r>
      <w:r w:rsidRPr="003D6434">
        <w:rPr>
          <w:sz w:val="24"/>
          <w:szCs w:val="24"/>
        </w:rPr>
        <w:t>-2</w:t>
      </w:r>
      <w:r w:rsidR="00092B26">
        <w:rPr>
          <w:sz w:val="24"/>
          <w:szCs w:val="24"/>
        </w:rPr>
        <w:t>6</w:t>
      </w:r>
      <w:r w:rsidRPr="003D6434">
        <w:rPr>
          <w:sz w:val="24"/>
          <w:szCs w:val="24"/>
        </w:rPr>
        <w:t xml:space="preserve">. </w:t>
      </w:r>
      <w:r w:rsidRPr="003D6434" w:rsidR="009F0B95">
        <w:rPr>
          <w:sz w:val="24"/>
          <w:szCs w:val="24"/>
        </w:rPr>
        <w:t xml:space="preserve">Cllr </w:t>
      </w:r>
      <w:r w:rsidR="00092B26">
        <w:rPr>
          <w:sz w:val="24"/>
          <w:szCs w:val="24"/>
        </w:rPr>
        <w:t>Kay</w:t>
      </w:r>
      <w:r w:rsidRPr="003D6434" w:rsidR="009F0B95">
        <w:rPr>
          <w:sz w:val="24"/>
          <w:szCs w:val="24"/>
        </w:rPr>
        <w:t xml:space="preserve"> thanked </w:t>
      </w:r>
      <w:r w:rsidRPr="003D6434" w:rsidR="00CF253A">
        <w:rPr>
          <w:sz w:val="24"/>
          <w:szCs w:val="24"/>
        </w:rPr>
        <w:t xml:space="preserve">all the councillors for their hard work during the </w:t>
      </w:r>
      <w:r w:rsidRPr="003D6434" w:rsidR="009F0B95">
        <w:rPr>
          <w:sz w:val="24"/>
          <w:szCs w:val="24"/>
        </w:rPr>
        <w:t>year</w:t>
      </w:r>
      <w:r w:rsidRPr="003D6434" w:rsidR="002067AF">
        <w:rPr>
          <w:sz w:val="24"/>
          <w:szCs w:val="24"/>
        </w:rPr>
        <w:t xml:space="preserve">. </w:t>
      </w:r>
    </w:p>
    <w:p w:rsidRPr="00B54289" w:rsidR="005936A0" w:rsidP="003D6434" w:rsidRDefault="005936A0" w14:paraId="32D5A1F3" w14:textId="693DB23E">
      <w:pPr>
        <w:pStyle w:val="Heading1"/>
        <w:tabs>
          <w:tab w:val="left" w:pos="8088"/>
        </w:tabs>
        <w:spacing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207319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2D43ED">
        <w:rPr>
          <w:color w:val="536142" w:themeColor="accent1" w:themeShade="80"/>
        </w:rPr>
        <w:t>0</w:t>
      </w:r>
      <w:r w:rsidR="00207319">
        <w:rPr>
          <w:color w:val="536142" w:themeColor="accent1" w:themeShade="80"/>
        </w:rPr>
        <w:t>82</w:t>
      </w:r>
      <w:r w:rsidRPr="00B54289">
        <w:rPr>
          <w:color w:val="536142" w:themeColor="accent1" w:themeShade="80"/>
        </w:rPr>
        <w:t xml:space="preserve"> C</w:t>
      </w:r>
      <w:r>
        <w:rPr>
          <w:color w:val="536142" w:themeColor="accent1" w:themeShade="80"/>
        </w:rPr>
        <w:t>onsider changes to the order of business</w:t>
      </w:r>
      <w:r w:rsidRPr="00B54289">
        <w:rPr>
          <w:color w:val="536142" w:themeColor="accent1" w:themeShade="80"/>
        </w:rPr>
        <w:tab/>
      </w:r>
    </w:p>
    <w:p w:rsidRPr="00714B9C" w:rsidR="001C1C48" w:rsidP="00714B9C" w:rsidRDefault="001C1C48" w14:paraId="3BDC1BB2" w14:textId="2FB8B38C">
      <w:pPr>
        <w:spacing w:line="276" w:lineRule="auto"/>
        <w:rPr>
          <w:rFonts w:cs="Calibri"/>
          <w:sz w:val="24"/>
          <w:szCs w:val="24"/>
        </w:rPr>
      </w:pPr>
      <w:r w:rsidRPr="241A9652" w:rsidR="005936A0">
        <w:rPr>
          <w:rFonts w:cs="Calibri"/>
          <w:sz w:val="24"/>
          <w:szCs w:val="24"/>
        </w:rPr>
        <w:t>None.</w:t>
      </w:r>
    </w:p>
    <w:p w:rsidRPr="00B54289" w:rsidR="006B5866" w:rsidP="006B5866" w:rsidRDefault="006B5866" w14:paraId="4F9FA9F4" w14:textId="77777777">
      <w:pPr>
        <w:pStyle w:val="Heading1"/>
        <w:spacing w:before="0"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Meeting adjourned for members of the public to address the Council</w:t>
      </w:r>
    </w:p>
    <w:p w:rsidR="00626BA8" w:rsidP="00C7072A" w:rsidRDefault="0084664B" w14:paraId="2036B72D" w14:textId="331DE666">
      <w:pPr>
        <w:spacing w:after="0"/>
        <w:rPr>
          <w:rFonts w:cs="Calibri"/>
          <w:sz w:val="24"/>
          <w:szCs w:val="24"/>
        </w:rPr>
      </w:pPr>
      <w:r w:rsidRPr="241A9652" w:rsidR="132A52B6">
        <w:rPr>
          <w:rFonts w:cs="Calibri"/>
          <w:sz w:val="24"/>
          <w:szCs w:val="24"/>
        </w:rPr>
        <w:t>No</w:t>
      </w:r>
      <w:r w:rsidRPr="241A9652" w:rsidR="3CAA17D4">
        <w:rPr>
          <w:rFonts w:cs="Calibri"/>
          <w:sz w:val="24"/>
          <w:szCs w:val="24"/>
        </w:rPr>
        <w:t>ne.</w:t>
      </w:r>
    </w:p>
    <w:p w:rsidR="241A9652" w:rsidP="241A9652" w:rsidRDefault="241A9652" w14:paraId="47042839" w14:textId="179F3AC4">
      <w:pPr>
        <w:spacing w:after="0"/>
        <w:rPr>
          <w:rFonts w:cs="Calibri"/>
          <w:sz w:val="24"/>
          <w:szCs w:val="24"/>
        </w:rPr>
      </w:pPr>
    </w:p>
    <w:p w:rsidRPr="00B54289" w:rsidR="00220D6E" w:rsidP="00220D6E" w:rsidRDefault="00220D6E" w14:paraId="662B7524" w14:textId="7B4B0004">
      <w:pPr>
        <w:pStyle w:val="Heading1"/>
        <w:spacing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207319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2D43ED">
        <w:rPr>
          <w:color w:val="536142" w:themeColor="accent1" w:themeShade="80"/>
        </w:rPr>
        <w:t>0</w:t>
      </w:r>
      <w:r w:rsidR="00207319">
        <w:rPr>
          <w:color w:val="536142" w:themeColor="accent1" w:themeShade="80"/>
        </w:rPr>
        <w:t>83</w:t>
      </w:r>
      <w:r w:rsidRPr="00B54289">
        <w:rPr>
          <w:color w:val="536142" w:themeColor="accent1" w:themeShade="80"/>
        </w:rPr>
        <w:t xml:space="preserve"> </w:t>
      </w:r>
      <w:r w:rsidR="00136A94">
        <w:rPr>
          <w:color w:val="536142" w:themeColor="accent1" w:themeShade="80"/>
        </w:rPr>
        <w:t>R</w:t>
      </w:r>
      <w:r w:rsidRPr="00136A94" w:rsidR="00136A94">
        <w:rPr>
          <w:color w:val="536142" w:themeColor="accent1" w:themeShade="80"/>
        </w:rPr>
        <w:t>eceive reports from District and County Councillors</w:t>
      </w:r>
    </w:p>
    <w:p w:rsidR="007500E2" w:rsidP="241A9652" w:rsidRDefault="00D577C1" w14:paraId="407037CF" w14:textId="57E1DC66">
      <w:pPr>
        <w:pStyle w:val="Normal"/>
        <w:suppressLineNumbers w:val="0"/>
        <w:bidi w:val="0"/>
        <w:spacing w:before="100" w:beforeAutospacing="off" w:after="0" w:afterAutospacing="off" w:line="240" w:lineRule="auto"/>
        <w:ind w:left="0" w:right="0"/>
        <w:jc w:val="left"/>
        <w:rPr>
          <w:rFonts w:cs="Calibri"/>
          <w:sz w:val="24"/>
          <w:szCs w:val="24"/>
        </w:rPr>
      </w:pPr>
      <w:r w:rsidRPr="241A9652" w:rsidR="00D577C1">
        <w:rPr>
          <w:rFonts w:cs="Calibri"/>
          <w:sz w:val="24"/>
          <w:szCs w:val="24"/>
        </w:rPr>
        <w:t xml:space="preserve">County Cllr Steve Robinson </w:t>
      </w:r>
      <w:r w:rsidRPr="241A9652" w:rsidR="00B80273">
        <w:rPr>
          <w:rFonts w:cs="Calibri"/>
          <w:sz w:val="24"/>
          <w:szCs w:val="24"/>
        </w:rPr>
        <w:t xml:space="preserve">reported that previously </w:t>
      </w:r>
      <w:r w:rsidRPr="241A9652" w:rsidR="00052423">
        <w:rPr>
          <w:rFonts w:cs="Calibri"/>
          <w:sz w:val="24"/>
          <w:szCs w:val="24"/>
        </w:rPr>
        <w:t>each parish council had Highways money</w:t>
      </w:r>
      <w:r w:rsidRPr="241A9652" w:rsidR="00444B13">
        <w:rPr>
          <w:rFonts w:cs="Calibri"/>
          <w:sz w:val="24"/>
          <w:szCs w:val="24"/>
        </w:rPr>
        <w:t xml:space="preserve">, however </w:t>
      </w:r>
      <w:r w:rsidRPr="241A9652" w:rsidR="009C6AB5">
        <w:rPr>
          <w:rFonts w:cs="Calibri"/>
          <w:sz w:val="24"/>
          <w:szCs w:val="24"/>
        </w:rPr>
        <w:t xml:space="preserve">this </w:t>
      </w:r>
      <w:r w:rsidRPr="241A9652" w:rsidR="009C6AB5">
        <w:rPr>
          <w:rFonts w:cs="Calibri"/>
          <w:sz w:val="24"/>
          <w:szCs w:val="24"/>
        </w:rPr>
        <w:t>financial year</w:t>
      </w:r>
      <w:r w:rsidRPr="241A9652" w:rsidR="009C6AB5">
        <w:rPr>
          <w:rFonts w:cs="Calibri"/>
          <w:sz w:val="24"/>
          <w:szCs w:val="24"/>
        </w:rPr>
        <w:t xml:space="preserve"> </w:t>
      </w:r>
      <w:r w:rsidRPr="241A9652" w:rsidR="00444B13">
        <w:rPr>
          <w:rFonts w:cs="Calibri"/>
          <w:sz w:val="24"/>
          <w:szCs w:val="24"/>
        </w:rPr>
        <w:t>that will not be the case</w:t>
      </w:r>
      <w:r w:rsidRPr="241A9652" w:rsidR="009C6AB5">
        <w:rPr>
          <w:rFonts w:cs="Calibri"/>
          <w:sz w:val="24"/>
          <w:szCs w:val="24"/>
        </w:rPr>
        <w:t xml:space="preserve">. </w:t>
      </w:r>
      <w:r w:rsidRPr="241A9652" w:rsidR="002776DD">
        <w:rPr>
          <w:rFonts w:cs="Calibri"/>
          <w:sz w:val="24"/>
          <w:szCs w:val="24"/>
        </w:rPr>
        <w:t>All the money will be spent on re-surfacing.</w:t>
      </w:r>
      <w:r w:rsidRPr="241A9652" w:rsidR="00C4530C">
        <w:rPr>
          <w:rFonts w:cs="Calibri"/>
          <w:sz w:val="24"/>
          <w:szCs w:val="24"/>
        </w:rPr>
        <w:t xml:space="preserve"> </w:t>
      </w:r>
      <w:r w:rsidRPr="241A9652" w:rsidR="00C53A77">
        <w:rPr>
          <w:rFonts w:cs="Calibri"/>
          <w:sz w:val="24"/>
          <w:szCs w:val="24"/>
        </w:rPr>
        <w:t xml:space="preserve">Re-surfacing work </w:t>
      </w:r>
      <w:r w:rsidRPr="241A9652" w:rsidR="00C4530C">
        <w:rPr>
          <w:rFonts w:cs="Calibri"/>
          <w:sz w:val="24"/>
          <w:szCs w:val="24"/>
        </w:rPr>
        <w:t>and major</w:t>
      </w:r>
      <w:r w:rsidRPr="241A9652" w:rsidR="00164506">
        <w:rPr>
          <w:rFonts w:cs="Calibri"/>
          <w:sz w:val="24"/>
          <w:szCs w:val="24"/>
        </w:rPr>
        <w:t xml:space="preserve"> patching work</w:t>
      </w:r>
      <w:r w:rsidRPr="241A9652" w:rsidR="00C4530C">
        <w:rPr>
          <w:rFonts w:cs="Calibri"/>
          <w:sz w:val="24"/>
          <w:szCs w:val="24"/>
        </w:rPr>
        <w:t xml:space="preserve"> </w:t>
      </w:r>
      <w:r w:rsidRPr="241A9652" w:rsidR="00F83AAF">
        <w:rPr>
          <w:rFonts w:cs="Calibri"/>
          <w:sz w:val="24"/>
          <w:szCs w:val="24"/>
        </w:rPr>
        <w:t>will be carried out in t</w:t>
      </w:r>
      <w:r w:rsidRPr="241A9652" w:rsidR="00214B56">
        <w:rPr>
          <w:rFonts w:cs="Calibri"/>
          <w:sz w:val="24"/>
          <w:szCs w:val="24"/>
        </w:rPr>
        <w:t>he 3</w:t>
      </w:r>
      <w:r w:rsidRPr="241A9652" w:rsidR="00214B56">
        <w:rPr>
          <w:rFonts w:cs="Calibri"/>
          <w:sz w:val="24"/>
          <w:szCs w:val="24"/>
          <w:vertAlign w:val="superscript"/>
        </w:rPr>
        <w:t>rd</w:t>
      </w:r>
      <w:r w:rsidRPr="241A9652" w:rsidR="00214B56">
        <w:rPr>
          <w:rFonts w:cs="Calibri"/>
          <w:sz w:val="24"/>
          <w:szCs w:val="24"/>
        </w:rPr>
        <w:t xml:space="preserve"> quarter</w:t>
      </w:r>
      <w:r w:rsidRPr="241A9652" w:rsidR="00F83AAF">
        <w:rPr>
          <w:rFonts w:cs="Calibri"/>
          <w:sz w:val="24"/>
          <w:szCs w:val="24"/>
        </w:rPr>
        <w:t xml:space="preserve"> in Horsley. </w:t>
      </w:r>
      <w:r w:rsidRPr="241A9652" w:rsidR="00351A3B">
        <w:rPr>
          <w:rFonts w:cs="Calibri"/>
          <w:sz w:val="24"/>
          <w:szCs w:val="24"/>
        </w:rPr>
        <w:t xml:space="preserve">The 20mph initiative will include </w:t>
      </w:r>
      <w:r w:rsidRPr="241A9652" w:rsidR="007E0E78">
        <w:rPr>
          <w:rFonts w:cs="Calibri"/>
          <w:sz w:val="24"/>
          <w:szCs w:val="24"/>
        </w:rPr>
        <w:t xml:space="preserve">Nailsworth and </w:t>
      </w:r>
      <w:r w:rsidRPr="241A9652" w:rsidR="00351A3B">
        <w:rPr>
          <w:rFonts w:cs="Calibri"/>
          <w:sz w:val="24"/>
          <w:szCs w:val="24"/>
        </w:rPr>
        <w:t>Minchinhampton</w:t>
      </w:r>
      <w:r w:rsidRPr="241A9652" w:rsidR="007E0E78">
        <w:rPr>
          <w:rFonts w:cs="Calibri"/>
          <w:sz w:val="24"/>
          <w:szCs w:val="24"/>
        </w:rPr>
        <w:t xml:space="preserve"> in the </w:t>
      </w:r>
      <w:r w:rsidRPr="241A9652" w:rsidR="66C35922">
        <w:rPr>
          <w:rFonts w:cs="Calibri"/>
          <w:sz w:val="24"/>
          <w:szCs w:val="24"/>
        </w:rPr>
        <w:t>second</w:t>
      </w:r>
      <w:r w:rsidRPr="241A9652" w:rsidR="007E0E78">
        <w:rPr>
          <w:rFonts w:cs="Calibri"/>
          <w:sz w:val="24"/>
          <w:szCs w:val="24"/>
        </w:rPr>
        <w:t xml:space="preserve"> rollout.</w:t>
      </w:r>
      <w:r w:rsidRPr="241A9652" w:rsidR="0041141F">
        <w:rPr>
          <w:rFonts w:cs="Calibri"/>
          <w:sz w:val="24"/>
          <w:szCs w:val="24"/>
        </w:rPr>
        <w:t xml:space="preserve"> </w:t>
      </w:r>
      <w:r w:rsidRPr="241A9652" w:rsidR="00351A3B">
        <w:rPr>
          <w:rFonts w:cs="Calibri"/>
          <w:sz w:val="24"/>
          <w:szCs w:val="24"/>
        </w:rPr>
        <w:t>The c</w:t>
      </w:r>
      <w:r w:rsidRPr="241A9652" w:rsidR="00314CD0">
        <w:rPr>
          <w:rFonts w:cs="Calibri"/>
          <w:sz w:val="24"/>
          <w:szCs w:val="24"/>
        </w:rPr>
        <w:t xml:space="preserve">abinet member </w:t>
      </w:r>
      <w:r w:rsidRPr="241A9652" w:rsidR="00351A3B">
        <w:rPr>
          <w:rFonts w:cs="Calibri"/>
          <w:sz w:val="24"/>
          <w:szCs w:val="24"/>
        </w:rPr>
        <w:t>could</w:t>
      </w:r>
      <w:r w:rsidRPr="241A9652" w:rsidR="00314CD0">
        <w:rPr>
          <w:rFonts w:cs="Calibri"/>
          <w:sz w:val="24"/>
          <w:szCs w:val="24"/>
        </w:rPr>
        <w:t xml:space="preserve"> not confirm </w:t>
      </w:r>
      <w:r w:rsidRPr="241A9652" w:rsidR="00351A3B">
        <w:rPr>
          <w:rFonts w:cs="Calibri"/>
          <w:sz w:val="24"/>
          <w:szCs w:val="24"/>
        </w:rPr>
        <w:t>that H</w:t>
      </w:r>
      <w:r w:rsidRPr="241A9652" w:rsidR="00314CD0">
        <w:rPr>
          <w:rFonts w:cs="Calibri"/>
          <w:sz w:val="24"/>
          <w:szCs w:val="24"/>
        </w:rPr>
        <w:t>orsley</w:t>
      </w:r>
      <w:r w:rsidRPr="241A9652" w:rsidR="00351A3B">
        <w:rPr>
          <w:rFonts w:cs="Calibri"/>
          <w:sz w:val="24"/>
          <w:szCs w:val="24"/>
        </w:rPr>
        <w:t xml:space="preserve"> will be included. The parish council to write to the </w:t>
      </w:r>
      <w:r w:rsidRPr="241A9652" w:rsidR="00314CD0">
        <w:rPr>
          <w:rFonts w:cs="Calibri"/>
          <w:sz w:val="24"/>
          <w:szCs w:val="24"/>
        </w:rPr>
        <w:t xml:space="preserve">cabinet member </w:t>
      </w:r>
      <w:r w:rsidRPr="241A9652" w:rsidR="00351A3B">
        <w:rPr>
          <w:rFonts w:cs="Calibri"/>
          <w:sz w:val="24"/>
          <w:szCs w:val="24"/>
        </w:rPr>
        <w:t>asking that</w:t>
      </w:r>
      <w:r w:rsidRPr="241A9652" w:rsidR="00314CD0">
        <w:rPr>
          <w:rFonts w:cs="Calibri"/>
          <w:sz w:val="24"/>
          <w:szCs w:val="24"/>
        </w:rPr>
        <w:t xml:space="preserve"> Horsley</w:t>
      </w:r>
      <w:r w:rsidRPr="241A9652" w:rsidR="00351A3B">
        <w:rPr>
          <w:rFonts w:cs="Calibri"/>
          <w:sz w:val="24"/>
          <w:szCs w:val="24"/>
        </w:rPr>
        <w:t xml:space="preserve"> is included</w:t>
      </w:r>
      <w:r w:rsidRPr="241A9652" w:rsidR="00C07501">
        <w:rPr>
          <w:rFonts w:cs="Calibri"/>
          <w:sz w:val="24"/>
          <w:szCs w:val="24"/>
        </w:rPr>
        <w:t xml:space="preserve">, noting that the </w:t>
      </w:r>
      <w:r w:rsidRPr="241A9652" w:rsidR="007E571C">
        <w:rPr>
          <w:rFonts w:cs="Calibri"/>
          <w:sz w:val="24"/>
          <w:szCs w:val="24"/>
        </w:rPr>
        <w:t xml:space="preserve">school is </w:t>
      </w:r>
      <w:r w:rsidRPr="241A9652" w:rsidR="00C07501">
        <w:rPr>
          <w:rFonts w:cs="Calibri"/>
          <w:sz w:val="24"/>
          <w:szCs w:val="24"/>
        </w:rPr>
        <w:t>located</w:t>
      </w:r>
      <w:r w:rsidRPr="241A9652" w:rsidR="00C07501">
        <w:rPr>
          <w:rFonts w:cs="Calibri"/>
          <w:sz w:val="24"/>
          <w:szCs w:val="24"/>
        </w:rPr>
        <w:t xml:space="preserve"> </w:t>
      </w:r>
      <w:r w:rsidRPr="241A9652" w:rsidR="00C07501">
        <w:rPr>
          <w:rFonts w:cs="Calibri"/>
          <w:sz w:val="24"/>
          <w:szCs w:val="24"/>
        </w:rPr>
        <w:t>adjacent to</w:t>
      </w:r>
      <w:r w:rsidRPr="241A9652" w:rsidR="007E571C">
        <w:rPr>
          <w:rFonts w:cs="Calibri"/>
          <w:sz w:val="24"/>
          <w:szCs w:val="24"/>
        </w:rPr>
        <w:t xml:space="preserve"> the road.</w:t>
      </w:r>
    </w:p>
    <w:p w:rsidR="00324BD9" w:rsidP="241A9652" w:rsidRDefault="00C07501" w14:paraId="5E77E0E1" w14:textId="78AD3F72">
      <w:pPr>
        <w:pStyle w:val="Normal"/>
        <w:suppressLineNumbers w:val="0"/>
        <w:bidi w:val="0"/>
        <w:spacing w:before="100" w:beforeAutospacing="off" w:after="0" w:afterAutospacing="off" w:line="240" w:lineRule="auto"/>
        <w:ind w:left="0" w:right="0"/>
        <w:jc w:val="left"/>
        <w:rPr>
          <w:rFonts w:cs="Calibri"/>
          <w:sz w:val="24"/>
          <w:szCs w:val="24"/>
        </w:rPr>
      </w:pPr>
      <w:r w:rsidRPr="241A9652" w:rsidR="00C07501">
        <w:rPr>
          <w:rFonts w:cs="Calibri"/>
          <w:sz w:val="24"/>
          <w:szCs w:val="24"/>
        </w:rPr>
        <w:t>Cllr Kay</w:t>
      </w:r>
      <w:r w:rsidRPr="241A9652" w:rsidR="002254EB">
        <w:rPr>
          <w:rFonts w:cs="Calibri"/>
          <w:sz w:val="24"/>
          <w:szCs w:val="24"/>
        </w:rPr>
        <w:t xml:space="preserve"> asked about </w:t>
      </w:r>
      <w:r w:rsidRPr="241A9652" w:rsidR="00C07501">
        <w:rPr>
          <w:rFonts w:cs="Calibri"/>
          <w:sz w:val="24"/>
          <w:szCs w:val="24"/>
        </w:rPr>
        <w:t xml:space="preserve">the </w:t>
      </w:r>
      <w:r w:rsidRPr="241A9652" w:rsidR="002254EB">
        <w:rPr>
          <w:rFonts w:cs="Calibri"/>
          <w:sz w:val="24"/>
          <w:szCs w:val="24"/>
        </w:rPr>
        <w:t>flooding</w:t>
      </w:r>
      <w:r w:rsidRPr="241A9652" w:rsidR="00DF114F">
        <w:rPr>
          <w:rFonts w:cs="Calibri"/>
          <w:sz w:val="24"/>
          <w:szCs w:val="24"/>
        </w:rPr>
        <w:t xml:space="preserve"> works </w:t>
      </w:r>
      <w:r w:rsidRPr="241A9652" w:rsidR="00C07501">
        <w:rPr>
          <w:rFonts w:cs="Calibri"/>
          <w:sz w:val="24"/>
          <w:szCs w:val="24"/>
        </w:rPr>
        <w:t>in</w:t>
      </w:r>
      <w:r w:rsidRPr="241A9652" w:rsidR="00DF114F">
        <w:rPr>
          <w:rFonts w:cs="Calibri"/>
          <w:sz w:val="24"/>
          <w:szCs w:val="24"/>
        </w:rPr>
        <w:t xml:space="preserve"> Downend.</w:t>
      </w:r>
      <w:r w:rsidRPr="241A9652" w:rsidR="00C07501">
        <w:rPr>
          <w:rFonts w:cs="Calibri"/>
          <w:sz w:val="24"/>
          <w:szCs w:val="24"/>
        </w:rPr>
        <w:t xml:space="preserve"> </w:t>
      </w:r>
      <w:r w:rsidRPr="241A9652" w:rsidR="00155C82">
        <w:rPr>
          <w:rFonts w:cs="Calibri"/>
          <w:sz w:val="24"/>
          <w:szCs w:val="24"/>
        </w:rPr>
        <w:t xml:space="preserve">Cllr Blackwell </w:t>
      </w:r>
      <w:r w:rsidRPr="241A9652" w:rsidR="00324BD9">
        <w:rPr>
          <w:rFonts w:cs="Calibri"/>
          <w:sz w:val="24"/>
          <w:szCs w:val="24"/>
        </w:rPr>
        <w:t xml:space="preserve">suggested </w:t>
      </w:r>
      <w:r w:rsidRPr="241A9652" w:rsidR="00155C82">
        <w:rPr>
          <w:rFonts w:cs="Calibri"/>
          <w:sz w:val="24"/>
          <w:szCs w:val="24"/>
        </w:rPr>
        <w:t>the</w:t>
      </w:r>
      <w:r w:rsidRPr="241A9652" w:rsidR="113CAB22">
        <w:rPr>
          <w:rFonts w:cs="Calibri"/>
          <w:sz w:val="24"/>
          <w:szCs w:val="24"/>
        </w:rPr>
        <w:t xml:space="preserve"> parish </w:t>
      </w:r>
      <w:r w:rsidRPr="241A9652" w:rsidR="00155C82">
        <w:rPr>
          <w:rFonts w:cs="Calibri"/>
          <w:sz w:val="24"/>
          <w:szCs w:val="24"/>
        </w:rPr>
        <w:t>council get</w:t>
      </w:r>
      <w:r w:rsidRPr="241A9652" w:rsidR="00324BD9">
        <w:rPr>
          <w:rFonts w:cs="Calibri"/>
          <w:sz w:val="24"/>
          <w:szCs w:val="24"/>
        </w:rPr>
        <w:t xml:space="preserve"> a camera </w:t>
      </w:r>
      <w:r w:rsidRPr="241A9652" w:rsidR="00155C82">
        <w:rPr>
          <w:rFonts w:cs="Calibri"/>
          <w:sz w:val="24"/>
          <w:szCs w:val="24"/>
        </w:rPr>
        <w:t>survey done</w:t>
      </w:r>
      <w:r w:rsidRPr="241A9652" w:rsidR="00324BD9">
        <w:rPr>
          <w:rFonts w:cs="Calibri"/>
          <w:sz w:val="24"/>
          <w:szCs w:val="24"/>
        </w:rPr>
        <w:t>.</w:t>
      </w:r>
      <w:r w:rsidRPr="241A9652" w:rsidR="408A6949">
        <w:rPr>
          <w:rFonts w:cs="Calibri"/>
          <w:sz w:val="24"/>
          <w:szCs w:val="24"/>
        </w:rPr>
        <w:t xml:space="preserve"> Contact GCC Highways for a date to complete the survey.</w:t>
      </w:r>
    </w:p>
    <w:p w:rsidR="002254EB" w:rsidP="241A9652" w:rsidRDefault="00207319" w14:paraId="211CB887" w14:textId="1EB50D9B">
      <w:pPr>
        <w:pStyle w:val="Normal"/>
        <w:suppressLineNumbers w:val="0"/>
        <w:bidi w:val="0"/>
        <w:spacing w:before="100" w:beforeAutospacing="off" w:after="0" w:afterAutospacing="off" w:line="240" w:lineRule="auto"/>
        <w:ind w:left="0" w:right="0"/>
        <w:jc w:val="left"/>
        <w:rPr>
          <w:rFonts w:cs="Calibri"/>
          <w:sz w:val="24"/>
          <w:szCs w:val="24"/>
        </w:rPr>
      </w:pPr>
      <w:r w:rsidRPr="241A9652" w:rsidR="00207319">
        <w:rPr>
          <w:rFonts w:cs="Calibri"/>
          <w:sz w:val="24"/>
          <w:szCs w:val="24"/>
        </w:rPr>
        <w:t xml:space="preserve">District </w:t>
      </w:r>
      <w:r w:rsidRPr="241A9652" w:rsidR="005D15A1">
        <w:rPr>
          <w:rFonts w:cs="Calibri"/>
          <w:sz w:val="24"/>
          <w:szCs w:val="24"/>
        </w:rPr>
        <w:t xml:space="preserve">Cllr Maggie Dutton </w:t>
      </w:r>
      <w:r w:rsidRPr="241A9652" w:rsidR="00E47E78">
        <w:rPr>
          <w:rFonts w:cs="Calibri"/>
          <w:sz w:val="24"/>
          <w:szCs w:val="24"/>
        </w:rPr>
        <w:t>and</w:t>
      </w:r>
      <w:r w:rsidRPr="241A9652" w:rsidR="00626BA8">
        <w:rPr>
          <w:rFonts w:cs="Calibri"/>
          <w:sz w:val="24"/>
          <w:szCs w:val="24"/>
        </w:rPr>
        <w:t xml:space="preserve"> </w:t>
      </w:r>
      <w:r w:rsidRPr="241A9652" w:rsidR="00E47E78">
        <w:rPr>
          <w:rFonts w:cs="Calibri"/>
          <w:sz w:val="24"/>
          <w:szCs w:val="24"/>
        </w:rPr>
        <w:t>Kay</w:t>
      </w:r>
      <w:r w:rsidRPr="241A9652" w:rsidR="00C1723E">
        <w:rPr>
          <w:rFonts w:cs="Calibri"/>
          <w:sz w:val="24"/>
          <w:szCs w:val="24"/>
        </w:rPr>
        <w:t xml:space="preserve"> had </w:t>
      </w:r>
      <w:r w:rsidRPr="241A9652" w:rsidR="00E47E78">
        <w:rPr>
          <w:rFonts w:cs="Calibri"/>
          <w:sz w:val="24"/>
          <w:szCs w:val="24"/>
        </w:rPr>
        <w:t>circulated</w:t>
      </w:r>
      <w:r w:rsidRPr="241A9652" w:rsidR="00C1723E">
        <w:rPr>
          <w:rFonts w:cs="Calibri"/>
          <w:sz w:val="24"/>
          <w:szCs w:val="24"/>
        </w:rPr>
        <w:t xml:space="preserve"> the annual report. </w:t>
      </w:r>
      <w:r w:rsidRPr="241A9652" w:rsidR="00E47E78">
        <w:rPr>
          <w:rFonts w:cs="Calibri"/>
          <w:sz w:val="24"/>
          <w:szCs w:val="24"/>
        </w:rPr>
        <w:t>Cllr Kay</w:t>
      </w:r>
      <w:r w:rsidRPr="241A9652" w:rsidR="00C1723E">
        <w:rPr>
          <w:rFonts w:cs="Calibri"/>
          <w:sz w:val="24"/>
          <w:szCs w:val="24"/>
        </w:rPr>
        <w:t xml:space="preserve"> was re-elected as</w:t>
      </w:r>
      <w:r w:rsidRPr="241A9652" w:rsidR="5FA66227">
        <w:rPr>
          <w:rFonts w:cs="Calibri"/>
          <w:sz w:val="24"/>
          <w:szCs w:val="24"/>
        </w:rPr>
        <w:t xml:space="preserve"> SDC</w:t>
      </w:r>
      <w:r w:rsidRPr="241A9652" w:rsidR="00C1723E">
        <w:rPr>
          <w:rFonts w:cs="Calibri"/>
          <w:sz w:val="24"/>
          <w:szCs w:val="24"/>
        </w:rPr>
        <w:t xml:space="preserve"> Cha</w:t>
      </w:r>
      <w:r w:rsidRPr="241A9652" w:rsidR="00637988">
        <w:rPr>
          <w:rFonts w:cs="Calibri"/>
          <w:sz w:val="24"/>
          <w:szCs w:val="24"/>
        </w:rPr>
        <w:t>ir</w:t>
      </w:r>
      <w:r w:rsidRPr="241A9652" w:rsidR="00C1723E">
        <w:rPr>
          <w:rFonts w:cs="Calibri"/>
          <w:sz w:val="24"/>
          <w:szCs w:val="24"/>
        </w:rPr>
        <w:t xml:space="preserve">. </w:t>
      </w:r>
      <w:r w:rsidRPr="241A9652" w:rsidR="00A9245A">
        <w:rPr>
          <w:rFonts w:cs="Calibri"/>
          <w:sz w:val="24"/>
          <w:szCs w:val="24"/>
        </w:rPr>
        <w:t>Cllr Dutton is</w:t>
      </w:r>
      <w:r w:rsidRPr="241A9652" w:rsidR="00C1723E">
        <w:rPr>
          <w:rFonts w:cs="Calibri"/>
          <w:sz w:val="24"/>
          <w:szCs w:val="24"/>
        </w:rPr>
        <w:t xml:space="preserve"> on </w:t>
      </w:r>
      <w:r w:rsidRPr="241A9652" w:rsidR="00A9245A">
        <w:rPr>
          <w:rFonts w:cs="Calibri"/>
          <w:sz w:val="24"/>
          <w:szCs w:val="24"/>
        </w:rPr>
        <w:t xml:space="preserve">the </w:t>
      </w:r>
      <w:r w:rsidRPr="241A9652" w:rsidR="00C1723E">
        <w:rPr>
          <w:rFonts w:cs="Calibri"/>
          <w:sz w:val="24"/>
          <w:szCs w:val="24"/>
        </w:rPr>
        <w:t>environment committee.</w:t>
      </w:r>
      <w:r w:rsidRPr="241A9652" w:rsidR="00637988">
        <w:rPr>
          <w:rFonts w:cs="Calibri"/>
          <w:sz w:val="24"/>
          <w:szCs w:val="24"/>
        </w:rPr>
        <w:t xml:space="preserve"> Lido </w:t>
      </w:r>
      <w:r w:rsidRPr="241A9652" w:rsidR="00A9245A">
        <w:rPr>
          <w:rFonts w:cs="Calibri"/>
          <w:sz w:val="24"/>
          <w:szCs w:val="24"/>
        </w:rPr>
        <w:t>repairs</w:t>
      </w:r>
      <w:r w:rsidRPr="241A9652" w:rsidR="49B36D78">
        <w:rPr>
          <w:rFonts w:cs="Calibri"/>
          <w:sz w:val="24"/>
          <w:szCs w:val="24"/>
        </w:rPr>
        <w:t xml:space="preserve"> are</w:t>
      </w:r>
      <w:r w:rsidRPr="241A9652" w:rsidR="00A9245A">
        <w:rPr>
          <w:rFonts w:cs="Calibri"/>
          <w:sz w:val="24"/>
          <w:szCs w:val="24"/>
        </w:rPr>
        <w:t xml:space="preserve"> </w:t>
      </w:r>
      <w:r w:rsidRPr="241A9652" w:rsidR="0080013F">
        <w:rPr>
          <w:rFonts w:cs="Calibri"/>
          <w:sz w:val="24"/>
          <w:szCs w:val="24"/>
        </w:rPr>
        <w:t xml:space="preserve">to </w:t>
      </w:r>
      <w:r w:rsidRPr="241A9652" w:rsidR="00637988">
        <w:rPr>
          <w:rFonts w:cs="Calibri"/>
          <w:sz w:val="24"/>
          <w:szCs w:val="24"/>
        </w:rPr>
        <w:t xml:space="preserve">continue. Strategy and </w:t>
      </w:r>
      <w:r w:rsidRPr="241A9652" w:rsidR="00A9245A">
        <w:rPr>
          <w:rFonts w:cs="Calibri"/>
          <w:sz w:val="24"/>
          <w:szCs w:val="24"/>
        </w:rPr>
        <w:t>R</w:t>
      </w:r>
      <w:r w:rsidRPr="241A9652" w:rsidR="00637988">
        <w:rPr>
          <w:rFonts w:cs="Calibri"/>
          <w:sz w:val="24"/>
          <w:szCs w:val="24"/>
        </w:rPr>
        <w:t xml:space="preserve">esources </w:t>
      </w:r>
      <w:r w:rsidRPr="241A9652" w:rsidR="00A9245A">
        <w:rPr>
          <w:rFonts w:cs="Calibri"/>
          <w:sz w:val="24"/>
          <w:szCs w:val="24"/>
        </w:rPr>
        <w:t>Committe</w:t>
      </w:r>
      <w:r w:rsidRPr="241A9652" w:rsidR="0080013F">
        <w:rPr>
          <w:rFonts w:cs="Calibri"/>
          <w:sz w:val="24"/>
          <w:szCs w:val="24"/>
        </w:rPr>
        <w:t>e is</w:t>
      </w:r>
      <w:r w:rsidRPr="241A9652" w:rsidR="00637988">
        <w:rPr>
          <w:rFonts w:cs="Calibri"/>
          <w:sz w:val="24"/>
          <w:szCs w:val="24"/>
        </w:rPr>
        <w:t xml:space="preserve"> next week</w:t>
      </w:r>
      <w:r w:rsidRPr="241A9652" w:rsidR="0080013F">
        <w:rPr>
          <w:rFonts w:cs="Calibri"/>
          <w:sz w:val="24"/>
          <w:szCs w:val="24"/>
        </w:rPr>
        <w:t xml:space="preserve"> for any</w:t>
      </w:r>
      <w:r w:rsidRPr="241A9652" w:rsidR="00637988">
        <w:rPr>
          <w:rFonts w:cs="Calibri"/>
          <w:sz w:val="24"/>
          <w:szCs w:val="24"/>
        </w:rPr>
        <w:t xml:space="preserve"> </w:t>
      </w:r>
      <w:r w:rsidRPr="241A9652" w:rsidR="00637988">
        <w:rPr>
          <w:rFonts w:cs="Calibri"/>
          <w:sz w:val="24"/>
          <w:szCs w:val="24"/>
        </w:rPr>
        <w:t>additional</w:t>
      </w:r>
      <w:r w:rsidRPr="241A9652" w:rsidR="00637988">
        <w:rPr>
          <w:rFonts w:cs="Calibri"/>
          <w:sz w:val="24"/>
          <w:szCs w:val="24"/>
        </w:rPr>
        <w:t xml:space="preserve"> expenditure for the lido</w:t>
      </w:r>
      <w:r w:rsidRPr="241A9652" w:rsidR="599EA3E0">
        <w:rPr>
          <w:rFonts w:cs="Calibri"/>
          <w:sz w:val="24"/>
          <w:szCs w:val="24"/>
        </w:rPr>
        <w:t xml:space="preserve"> to be agreed</w:t>
      </w:r>
      <w:r w:rsidRPr="241A9652" w:rsidR="00525224">
        <w:rPr>
          <w:rFonts w:cs="Calibri"/>
          <w:sz w:val="24"/>
          <w:szCs w:val="24"/>
        </w:rPr>
        <w:t xml:space="preserve"> </w:t>
      </w:r>
      <w:r w:rsidRPr="241A9652" w:rsidR="021E9388">
        <w:rPr>
          <w:rFonts w:cs="Calibri"/>
          <w:sz w:val="24"/>
          <w:szCs w:val="24"/>
        </w:rPr>
        <w:t>to ensure</w:t>
      </w:r>
      <w:r w:rsidRPr="241A9652" w:rsidR="00525224">
        <w:rPr>
          <w:rFonts w:cs="Calibri"/>
          <w:sz w:val="24"/>
          <w:szCs w:val="24"/>
        </w:rPr>
        <w:t xml:space="preserve"> </w:t>
      </w:r>
      <w:r w:rsidRPr="241A9652" w:rsidR="6491DF6D">
        <w:rPr>
          <w:rFonts w:cs="Calibri"/>
          <w:sz w:val="24"/>
          <w:szCs w:val="24"/>
        </w:rPr>
        <w:t xml:space="preserve">it </w:t>
      </w:r>
      <w:r w:rsidRPr="241A9652" w:rsidR="00525224">
        <w:rPr>
          <w:rFonts w:cs="Calibri"/>
          <w:sz w:val="24"/>
          <w:szCs w:val="24"/>
        </w:rPr>
        <w:t xml:space="preserve">can open on </w:t>
      </w:r>
      <w:r w:rsidRPr="241A9652" w:rsidR="00637988">
        <w:rPr>
          <w:rFonts w:cs="Calibri"/>
          <w:sz w:val="24"/>
          <w:szCs w:val="24"/>
        </w:rPr>
        <w:t xml:space="preserve">22 July. </w:t>
      </w:r>
    </w:p>
    <w:p w:rsidR="0064015F" w:rsidP="00207319" w:rsidRDefault="00525224" w14:paraId="6BFD96A8" w14:textId="40EF4050">
      <w:pPr>
        <w:spacing w:after="0"/>
        <w:rPr>
          <w:rFonts w:cs="Calibri"/>
          <w:sz w:val="24"/>
          <w:szCs w:val="24"/>
        </w:rPr>
      </w:pPr>
      <w:r w:rsidRPr="241A9652" w:rsidR="00525224">
        <w:rPr>
          <w:rFonts w:cs="Calibri"/>
          <w:sz w:val="24"/>
          <w:szCs w:val="24"/>
        </w:rPr>
        <w:t>There is an</w:t>
      </w:r>
      <w:r w:rsidRPr="241A9652" w:rsidR="00957A3E">
        <w:rPr>
          <w:rFonts w:cs="Calibri"/>
          <w:sz w:val="24"/>
          <w:szCs w:val="24"/>
        </w:rPr>
        <w:t xml:space="preserve"> extraordinary m</w:t>
      </w:r>
      <w:r w:rsidRPr="241A9652" w:rsidR="00525224">
        <w:rPr>
          <w:rFonts w:cs="Calibri"/>
          <w:sz w:val="24"/>
          <w:szCs w:val="24"/>
        </w:rPr>
        <w:t>eeting</w:t>
      </w:r>
      <w:r w:rsidRPr="241A9652" w:rsidR="00957A3E">
        <w:rPr>
          <w:rFonts w:cs="Calibri"/>
          <w:sz w:val="24"/>
          <w:szCs w:val="24"/>
        </w:rPr>
        <w:t xml:space="preserve"> on 10</w:t>
      </w:r>
      <w:r w:rsidRPr="241A9652" w:rsidR="00957A3E">
        <w:rPr>
          <w:rFonts w:cs="Calibri"/>
          <w:sz w:val="24"/>
          <w:szCs w:val="24"/>
          <w:vertAlign w:val="superscript"/>
        </w:rPr>
        <w:t>th</w:t>
      </w:r>
      <w:r w:rsidRPr="241A9652" w:rsidR="00957A3E">
        <w:rPr>
          <w:rFonts w:cs="Calibri"/>
          <w:sz w:val="24"/>
          <w:szCs w:val="24"/>
        </w:rPr>
        <w:t xml:space="preserve"> June re unitary authorities. Decision is </w:t>
      </w:r>
      <w:r w:rsidRPr="241A9652" w:rsidR="0BF42E6B">
        <w:rPr>
          <w:rFonts w:cs="Calibri"/>
          <w:sz w:val="24"/>
          <w:szCs w:val="24"/>
        </w:rPr>
        <w:t xml:space="preserve">likely </w:t>
      </w:r>
      <w:r w:rsidRPr="241A9652" w:rsidR="00957A3E">
        <w:rPr>
          <w:rFonts w:cs="Calibri"/>
          <w:sz w:val="24"/>
          <w:szCs w:val="24"/>
        </w:rPr>
        <w:t xml:space="preserve">in July. </w:t>
      </w:r>
    </w:p>
    <w:p w:rsidRPr="00DA126C" w:rsidR="00C54427" w:rsidP="00207319" w:rsidRDefault="0064015F" w14:paraId="01DA04D7" w14:textId="3F7D5BFB">
      <w:pPr>
        <w:spacing w:after="0"/>
        <w:rPr>
          <w:rFonts w:cs="Calibri"/>
          <w:i/>
          <w:iCs/>
          <w:sz w:val="24"/>
          <w:szCs w:val="24"/>
        </w:rPr>
      </w:pPr>
      <w:r w:rsidRPr="00DA126C">
        <w:rPr>
          <w:rFonts w:cs="Calibri"/>
          <w:i/>
          <w:iCs/>
          <w:sz w:val="24"/>
          <w:szCs w:val="24"/>
        </w:rPr>
        <w:t>8:00pm moved to annual parish meeting.</w:t>
      </w:r>
      <w:r w:rsidRPr="00DA126C" w:rsidR="00C54427">
        <w:rPr>
          <w:rFonts w:cs="Calibri"/>
          <w:i/>
          <w:iCs/>
          <w:sz w:val="24"/>
          <w:szCs w:val="24"/>
        </w:rPr>
        <w:t xml:space="preserve"> standing orders suspended</w:t>
      </w:r>
    </w:p>
    <w:p w:rsidRPr="00DA126C" w:rsidR="00C54427" w:rsidP="00207319" w:rsidRDefault="00C54427" w14:paraId="0B8E7C43" w14:textId="57D40992">
      <w:pPr>
        <w:spacing w:after="0"/>
        <w:rPr>
          <w:rFonts w:cs="Calibri"/>
          <w:i/>
          <w:iCs/>
          <w:sz w:val="24"/>
          <w:szCs w:val="24"/>
        </w:rPr>
      </w:pPr>
      <w:r w:rsidRPr="00DA126C">
        <w:rPr>
          <w:rFonts w:cs="Calibri"/>
          <w:i/>
          <w:iCs/>
          <w:sz w:val="24"/>
          <w:szCs w:val="24"/>
        </w:rPr>
        <w:t>8:05pm continued.</w:t>
      </w:r>
    </w:p>
    <w:p w:rsidRPr="00DA126C" w:rsidR="00722C17" w:rsidP="003B3C9C" w:rsidRDefault="00722C17" w14:paraId="3511EEE7" w14:textId="77777777">
      <w:pPr>
        <w:spacing w:after="0"/>
        <w:rPr>
          <w:rFonts w:cs="Calibri"/>
          <w:i/>
          <w:iCs/>
          <w:sz w:val="24"/>
          <w:szCs w:val="24"/>
        </w:rPr>
      </w:pPr>
    </w:p>
    <w:p w:rsidR="003B3C9C" w:rsidP="003B3C9C" w:rsidRDefault="003B3C9C" w14:paraId="1DDB13AE" w14:textId="40F7E7A7">
      <w:pPr>
        <w:pStyle w:val="Heading1"/>
        <w:spacing w:before="0" w:after="0"/>
        <w:rPr>
          <w:color w:val="536142" w:themeColor="accent1" w:themeShade="80"/>
        </w:rPr>
      </w:pPr>
      <w:r>
        <w:rPr>
          <w:color w:val="536142" w:themeColor="accent1" w:themeShade="80"/>
        </w:rPr>
        <w:t>2</w:t>
      </w:r>
      <w:r w:rsidR="0053063D">
        <w:rPr>
          <w:color w:val="536142" w:themeColor="accent1" w:themeShade="80"/>
        </w:rPr>
        <w:t>6</w:t>
      </w:r>
      <w:r>
        <w:rPr>
          <w:color w:val="536142" w:themeColor="accent1" w:themeShade="80"/>
        </w:rPr>
        <w:t>/0</w:t>
      </w:r>
      <w:r w:rsidR="0053063D">
        <w:rPr>
          <w:color w:val="536142" w:themeColor="accent1" w:themeShade="80"/>
        </w:rPr>
        <w:t>84</w:t>
      </w:r>
      <w:r>
        <w:rPr>
          <w:color w:val="536142" w:themeColor="accent1" w:themeShade="80"/>
        </w:rPr>
        <w:t xml:space="preserve"> Appointment to committees and outside bodies</w:t>
      </w:r>
    </w:p>
    <w:p w:rsidRPr="00897D1A" w:rsidR="003B3C9C" w:rsidP="241A9652" w:rsidRDefault="003B3C9C" w14:paraId="788EAA3D" w14:textId="77777777">
      <w:pPr>
        <w:pStyle w:val="Body"/>
        <w:rPr>
          <w:sz w:val="24"/>
          <w:szCs w:val="24"/>
          <w:lang w:val="en-GB"/>
        </w:rPr>
      </w:pPr>
      <w:r w:rsidRPr="241A9652" w:rsidR="003B3C9C">
        <w:rPr>
          <w:sz w:val="24"/>
          <w:szCs w:val="24"/>
          <w:lang w:val="en-GB"/>
        </w:rPr>
        <w:t xml:space="preserve">Representation on outside bodies, committees and working groups for the coming year: </w:t>
      </w:r>
    </w:p>
    <w:p w:rsidRPr="00897D1A" w:rsidR="003B3C9C" w:rsidP="003B3C9C" w:rsidRDefault="003B3C9C" w14:paraId="1425D090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</w:rPr>
        <w:t>Planning</w:t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 xml:space="preserve">all councillors with Cllr McDonagh being lead Councillor </w:t>
      </w:r>
    </w:p>
    <w:p w:rsidRPr="00897D1A" w:rsidR="003B3C9C" w:rsidP="003B3C9C" w:rsidRDefault="003B3C9C" w14:paraId="09BED518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  <w:lang w:val="pt-PT"/>
        </w:rPr>
        <w:t>Finance</w:t>
      </w:r>
      <w:r w:rsidRPr="00897D1A">
        <w:rPr>
          <w:sz w:val="24"/>
          <w:szCs w:val="24"/>
          <w:lang w:val="pt-PT"/>
        </w:rPr>
        <w:tab/>
      </w:r>
      <w:r w:rsidRPr="00897D1A">
        <w:rPr>
          <w:sz w:val="24"/>
          <w:szCs w:val="24"/>
          <w:lang w:val="pt-PT"/>
        </w:rPr>
        <w:tab/>
      </w:r>
      <w:r w:rsidRPr="00897D1A">
        <w:rPr>
          <w:sz w:val="24"/>
          <w:szCs w:val="24"/>
          <w:lang w:val="pt-PT"/>
        </w:rPr>
        <w:tab/>
      </w:r>
      <w:r w:rsidRPr="00897D1A">
        <w:rPr>
          <w:sz w:val="24"/>
          <w:szCs w:val="24"/>
          <w:lang w:val="pt-PT"/>
        </w:rPr>
        <w:t xml:space="preserve">Cllr Thomson, Cllr </w:t>
      </w:r>
      <w:r w:rsidRPr="00897D1A">
        <w:rPr>
          <w:sz w:val="24"/>
          <w:szCs w:val="24"/>
        </w:rPr>
        <w:t>McDonagh</w:t>
      </w:r>
      <w:r w:rsidRPr="00897D1A">
        <w:rPr>
          <w:sz w:val="24"/>
          <w:szCs w:val="24"/>
          <w:lang w:val="pt-PT"/>
        </w:rPr>
        <w:t>, Cllr Howells</w:t>
      </w:r>
    </w:p>
    <w:p w:rsidRPr="00897D1A" w:rsidR="003B3C9C" w:rsidP="003B3C9C" w:rsidRDefault="003B3C9C" w14:paraId="7901B6B5" w14:textId="77777777">
      <w:pPr>
        <w:pStyle w:val="Body"/>
        <w:numPr>
          <w:ilvl w:val="0"/>
          <w:numId w:val="33"/>
        </w:numPr>
        <w:spacing w:before="0" w:after="0"/>
        <w:rPr>
          <w:i/>
          <w:iCs/>
          <w:sz w:val="24"/>
          <w:szCs w:val="24"/>
        </w:rPr>
      </w:pPr>
      <w:r w:rsidRPr="00897D1A">
        <w:rPr>
          <w:sz w:val="24"/>
          <w:szCs w:val="24"/>
        </w:rPr>
        <w:t>Footpaths</w:t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>Cllr Blackwell, Cllr Howells</w:t>
      </w:r>
    </w:p>
    <w:p w:rsidRPr="00897D1A" w:rsidR="003B3C9C" w:rsidP="003B3C9C" w:rsidRDefault="003B3C9C" w14:paraId="51CB3869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</w:rPr>
        <w:t>School Liaison</w:t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>Cllr Thomson</w:t>
      </w:r>
    </w:p>
    <w:p w:rsidRPr="00897D1A" w:rsidR="003B3C9C" w:rsidP="003B3C9C" w:rsidRDefault="003B3C9C" w14:paraId="7C3FFB51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</w:rPr>
        <w:t>Village Hall Rep</w:t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>Cllr Bowers</w:t>
      </w:r>
    </w:p>
    <w:p w:rsidRPr="00897D1A" w:rsidR="003B3C9C" w:rsidP="003B3C9C" w:rsidRDefault="003B3C9C" w14:paraId="3EB31446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  <w:lang w:val="da-DK"/>
        </w:rPr>
        <w:t>Highway Matters</w:t>
      </w:r>
      <w:r w:rsidRPr="00897D1A">
        <w:rPr>
          <w:sz w:val="24"/>
          <w:szCs w:val="24"/>
          <w:lang w:val="da-DK"/>
        </w:rPr>
        <w:tab/>
      </w:r>
      <w:r w:rsidRPr="00897D1A">
        <w:rPr>
          <w:sz w:val="24"/>
          <w:szCs w:val="24"/>
          <w:lang w:val="da-DK"/>
        </w:rPr>
        <w:tab/>
      </w:r>
      <w:r w:rsidRPr="00897D1A">
        <w:rPr>
          <w:sz w:val="24"/>
          <w:szCs w:val="24"/>
          <w:lang w:val="da-DK"/>
        </w:rPr>
        <w:t>Cllr Waller</w:t>
      </w:r>
    </w:p>
    <w:p w:rsidRPr="00897D1A" w:rsidR="003B3C9C" w:rsidP="003B3C9C" w:rsidRDefault="003B3C9C" w14:paraId="771D859D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  <w:lang w:val="nl-NL"/>
        </w:rPr>
        <w:t>Horsley Charities</w:t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>Cllr Thomson</w:t>
      </w:r>
    </w:p>
    <w:p w:rsidRPr="00897D1A" w:rsidR="003B3C9C" w:rsidP="003B3C9C" w:rsidRDefault="003B3C9C" w14:paraId="429BBD1D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</w:rPr>
        <w:t>Playing Field</w:t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>Cllr Blackwell, Cllr Bowers</w:t>
      </w:r>
    </w:p>
    <w:p w:rsidRPr="00897D1A" w:rsidR="003B3C9C" w:rsidP="003B3C9C" w:rsidRDefault="003B3C9C" w14:paraId="6BB2DCB8" w14:textId="3BB1FF81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  <w:lang w:val="nl-NL"/>
        </w:rPr>
        <w:t>Website</w:t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>Cllr Howells</w:t>
      </w:r>
    </w:p>
    <w:p w:rsidRPr="00897D1A" w:rsidR="003B3C9C" w:rsidP="003B3C9C" w:rsidRDefault="003B3C9C" w14:paraId="3ECC1D48" w14:textId="54D3C64C">
      <w:pPr>
        <w:pStyle w:val="Body"/>
        <w:numPr>
          <w:ilvl w:val="0"/>
          <w:numId w:val="33"/>
        </w:numPr>
        <w:spacing w:before="0" w:after="0"/>
        <w:rPr>
          <w:b/>
          <w:bCs/>
          <w:strike/>
          <w:sz w:val="24"/>
          <w:szCs w:val="24"/>
        </w:rPr>
      </w:pPr>
      <w:r w:rsidRPr="00897D1A">
        <w:rPr>
          <w:sz w:val="24"/>
          <w:szCs w:val="24"/>
          <w:lang w:val="nl-NL"/>
        </w:rPr>
        <w:t>Horsley Shop</w:t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ab/>
      </w:r>
      <w:r w:rsidR="00C54427">
        <w:rPr>
          <w:sz w:val="24"/>
          <w:szCs w:val="24"/>
          <w:lang w:val="nl-NL"/>
        </w:rPr>
        <w:t xml:space="preserve">Cllr Hartop – </w:t>
      </w:r>
      <w:r w:rsidR="00CE75F4">
        <w:rPr>
          <w:sz w:val="24"/>
          <w:szCs w:val="24"/>
          <w:lang w:val="nl-NL"/>
        </w:rPr>
        <w:t>to be confirmed</w:t>
      </w:r>
    </w:p>
    <w:p w:rsidRPr="00897D1A" w:rsidR="003B3C9C" w:rsidP="003B3C9C" w:rsidRDefault="003B3C9C" w14:paraId="378C2820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</w:rPr>
        <w:t>Football Club</w:t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ab/>
      </w:r>
      <w:r w:rsidRPr="00897D1A">
        <w:rPr>
          <w:sz w:val="24"/>
          <w:szCs w:val="24"/>
        </w:rPr>
        <w:t>Cllr Blackwell</w:t>
      </w:r>
    </w:p>
    <w:p w:rsidRPr="00897D1A" w:rsidR="003B3C9C" w:rsidP="003B3C9C" w:rsidRDefault="003B3C9C" w14:paraId="16EC2CB8" w14:textId="77777777">
      <w:pPr>
        <w:pStyle w:val="Body"/>
        <w:numPr>
          <w:ilvl w:val="0"/>
          <w:numId w:val="33"/>
        </w:numPr>
        <w:spacing w:before="0" w:after="0"/>
        <w:rPr>
          <w:i/>
          <w:iCs/>
          <w:sz w:val="24"/>
          <w:szCs w:val="24"/>
          <w:lang w:val="nl-NL"/>
        </w:rPr>
      </w:pPr>
      <w:r w:rsidRPr="00897D1A">
        <w:rPr>
          <w:sz w:val="24"/>
          <w:szCs w:val="24"/>
          <w:lang w:val="nl-NL"/>
        </w:rPr>
        <w:t xml:space="preserve">VAS Data monitoring </w:t>
      </w:r>
      <w:r w:rsidRPr="00897D1A">
        <w:rPr>
          <w:sz w:val="24"/>
          <w:szCs w:val="24"/>
          <w:lang w:val="nl-NL"/>
        </w:rPr>
        <w:tab/>
      </w:r>
      <w:r w:rsidRPr="00897D1A">
        <w:rPr>
          <w:sz w:val="24"/>
          <w:szCs w:val="24"/>
          <w:lang w:val="nl-NL"/>
        </w:rPr>
        <w:t>Cllr Waller</w:t>
      </w:r>
    </w:p>
    <w:p w:rsidRPr="00897D1A" w:rsidR="003B3C9C" w:rsidP="241A9652" w:rsidRDefault="003B3C9C" w14:paraId="7D7C4131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  <w:lang w:val="en-GB"/>
        </w:rPr>
      </w:pPr>
      <w:r w:rsidRPr="241A9652" w:rsidR="003B3C9C">
        <w:rPr>
          <w:sz w:val="24"/>
          <w:szCs w:val="24"/>
          <w:lang w:val="en-GB"/>
        </w:rPr>
        <w:t>Nupend orchard/HOP</w:t>
      </w:r>
      <w:r>
        <w:tab/>
      </w:r>
      <w:r w:rsidRPr="241A9652" w:rsidR="003B3C9C">
        <w:rPr>
          <w:sz w:val="24"/>
          <w:szCs w:val="24"/>
          <w:lang w:val="en-GB"/>
        </w:rPr>
        <w:t>Cllr Kay</w:t>
      </w:r>
    </w:p>
    <w:p w:rsidRPr="00897D1A" w:rsidR="003B3C9C" w:rsidP="003B3C9C" w:rsidRDefault="003B3C9C" w14:paraId="22DDF767" w14:textId="77777777">
      <w:pPr>
        <w:pStyle w:val="Body"/>
        <w:numPr>
          <w:ilvl w:val="0"/>
          <w:numId w:val="33"/>
        </w:numPr>
        <w:spacing w:before="0" w:after="0"/>
        <w:rPr>
          <w:sz w:val="24"/>
          <w:szCs w:val="24"/>
        </w:rPr>
      </w:pPr>
      <w:r w:rsidRPr="00897D1A">
        <w:rPr>
          <w:sz w:val="24"/>
          <w:szCs w:val="24"/>
        </w:rPr>
        <w:t>Burial ground</w:t>
      </w:r>
      <w:r w:rsidRPr="00897D1A">
        <w:rPr>
          <w:b/>
          <w:bCs/>
          <w:sz w:val="24"/>
          <w:szCs w:val="24"/>
        </w:rPr>
        <w:tab/>
      </w:r>
      <w:r w:rsidRPr="00897D1A">
        <w:rPr>
          <w:b/>
          <w:bCs/>
          <w:sz w:val="24"/>
          <w:szCs w:val="24"/>
        </w:rPr>
        <w:tab/>
      </w:r>
      <w:r w:rsidRPr="00897D1A">
        <w:rPr>
          <w:sz w:val="24"/>
          <w:szCs w:val="24"/>
        </w:rPr>
        <w:t xml:space="preserve">Cllr Kay </w:t>
      </w:r>
    </w:p>
    <w:p w:rsidR="003B3C9C" w:rsidP="241A9652" w:rsidRDefault="00DF276F" w14:paraId="3868F4F9" w14:textId="7D2E1C54">
      <w:pPr>
        <w:pStyle w:val="Body"/>
        <w:numPr>
          <w:ilvl w:val="0"/>
          <w:numId w:val="33"/>
        </w:numPr>
        <w:spacing w:before="0" w:after="0"/>
        <w:rPr>
          <w:color w:val="auto"/>
          <w:sz w:val="24"/>
          <w:szCs w:val="24"/>
          <w:lang w:val="en-GB"/>
        </w:rPr>
      </w:pPr>
      <w:r w:rsidRPr="241A9652" w:rsidR="00DF276F">
        <w:rPr>
          <w:color w:val="auto"/>
          <w:sz w:val="24"/>
          <w:szCs w:val="24"/>
          <w:lang w:val="en-GB"/>
        </w:rPr>
        <w:t>Climate and biodiversity</w:t>
      </w:r>
      <w:r>
        <w:tab/>
      </w:r>
      <w:r w:rsidRPr="241A9652" w:rsidR="003B3C9C">
        <w:rPr>
          <w:color w:val="auto"/>
          <w:sz w:val="24"/>
          <w:szCs w:val="24"/>
          <w:lang w:val="en-GB"/>
        </w:rPr>
        <w:t>Cllr McDonagh</w:t>
      </w:r>
    </w:p>
    <w:p w:rsidR="00975F18" w:rsidP="003B3C9C" w:rsidRDefault="00C83A81" w14:paraId="445EF285" w14:textId="54CAD836">
      <w:pPr>
        <w:pStyle w:val="Body"/>
        <w:numPr>
          <w:ilvl w:val="0"/>
          <w:numId w:val="33"/>
        </w:numPr>
        <w:spacing w:before="0"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Data protection officer</w:t>
      </w:r>
      <w:r w:rsidR="00975F18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ab/>
      </w:r>
      <w:r w:rsidR="006F1AD4">
        <w:rPr>
          <w:color w:val="auto"/>
          <w:sz w:val="24"/>
          <w:szCs w:val="24"/>
        </w:rPr>
        <w:t>Cllr Howells</w:t>
      </w:r>
    </w:p>
    <w:p w:rsidRPr="009C2958" w:rsidR="00FB55AE" w:rsidP="241A9652" w:rsidRDefault="00FB55AE" w14:paraId="3116AF15" w14:textId="4963FE80">
      <w:pPr>
        <w:pStyle w:val="Body"/>
        <w:spacing w:after="0"/>
        <w:rPr>
          <w:color w:val="auto"/>
          <w:sz w:val="24"/>
          <w:szCs w:val="24"/>
        </w:rPr>
      </w:pPr>
      <w:r w:rsidRPr="241A9652" w:rsidR="00D45C24">
        <w:rPr>
          <w:color w:val="auto"/>
          <w:sz w:val="24"/>
          <w:szCs w:val="24"/>
        </w:rPr>
        <w:t xml:space="preserve">Council made the decision to remove the </w:t>
      </w:r>
      <w:r w:rsidRPr="241A9652" w:rsidR="005568B7">
        <w:rPr>
          <w:color w:val="auto"/>
          <w:sz w:val="24"/>
          <w:szCs w:val="24"/>
        </w:rPr>
        <w:t xml:space="preserve">position of </w:t>
      </w:r>
      <w:r w:rsidRPr="241A9652" w:rsidR="6D41AF9E">
        <w:rPr>
          <w:color w:val="auto"/>
          <w:sz w:val="24"/>
          <w:szCs w:val="24"/>
        </w:rPr>
        <w:t>a C</w:t>
      </w:r>
      <w:r w:rsidRPr="241A9652" w:rsidR="00C54426">
        <w:rPr>
          <w:color w:val="auto"/>
          <w:sz w:val="24"/>
          <w:szCs w:val="24"/>
        </w:rPr>
        <w:t>ouncillor</w:t>
      </w:r>
      <w:r w:rsidRPr="241A9652" w:rsidR="00C54426">
        <w:rPr>
          <w:color w:val="auto"/>
          <w:sz w:val="24"/>
          <w:szCs w:val="24"/>
        </w:rPr>
        <w:t xml:space="preserve"> </w:t>
      </w:r>
      <w:r w:rsidRPr="241A9652" w:rsidR="1DDC4ED9">
        <w:rPr>
          <w:color w:val="auto"/>
          <w:sz w:val="24"/>
          <w:szCs w:val="24"/>
        </w:rPr>
        <w:t>R</w:t>
      </w:r>
      <w:r w:rsidRPr="241A9652" w:rsidR="005568B7">
        <w:rPr>
          <w:color w:val="auto"/>
          <w:sz w:val="24"/>
          <w:szCs w:val="24"/>
        </w:rPr>
        <w:t>epresentative</w:t>
      </w:r>
      <w:r w:rsidRPr="241A9652" w:rsidR="00C54426">
        <w:rPr>
          <w:color w:val="auto"/>
          <w:sz w:val="24"/>
          <w:szCs w:val="24"/>
        </w:rPr>
        <w:t xml:space="preserve"> for Ruskin Mill</w:t>
      </w:r>
      <w:r w:rsidRPr="241A9652" w:rsidR="005568B7">
        <w:rPr>
          <w:color w:val="auto"/>
          <w:sz w:val="24"/>
          <w:szCs w:val="24"/>
        </w:rPr>
        <w:t>.</w:t>
      </w:r>
    </w:p>
    <w:p w:rsidR="241A9652" w:rsidP="241A9652" w:rsidRDefault="241A9652" w14:paraId="16FFA8DC" w14:textId="7E46B77B">
      <w:pPr>
        <w:pStyle w:val="Body"/>
        <w:spacing w:after="0"/>
        <w:rPr>
          <w:color w:val="auto"/>
          <w:sz w:val="24"/>
          <w:szCs w:val="24"/>
        </w:rPr>
      </w:pPr>
    </w:p>
    <w:p w:rsidR="241A9652" w:rsidP="241A9652" w:rsidRDefault="241A9652" w14:paraId="4A39BB68" w14:textId="66C007DB">
      <w:pPr>
        <w:pStyle w:val="Body"/>
        <w:spacing w:after="0"/>
        <w:rPr>
          <w:color w:val="auto"/>
          <w:sz w:val="24"/>
          <w:szCs w:val="24"/>
        </w:rPr>
      </w:pPr>
    </w:p>
    <w:p w:rsidRPr="00B54289" w:rsidR="00D736AB" w:rsidP="00D736AB" w:rsidRDefault="00D736AB" w14:paraId="57B0FC84" w14:textId="69064518">
      <w:pPr>
        <w:pStyle w:val="Heading1"/>
        <w:spacing w:before="0"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EF78A2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 w:rsidR="00A96BED">
        <w:rPr>
          <w:color w:val="536142" w:themeColor="accent1" w:themeShade="80"/>
        </w:rPr>
        <w:t>0</w:t>
      </w:r>
      <w:r w:rsidR="00EF78A2">
        <w:rPr>
          <w:color w:val="536142" w:themeColor="accent1" w:themeShade="80"/>
        </w:rPr>
        <w:t>85</w:t>
      </w:r>
      <w:r w:rsidR="00442595">
        <w:rPr>
          <w:color w:val="536142" w:themeColor="accent1" w:themeShade="80"/>
        </w:rPr>
        <w:t xml:space="preserve"> </w:t>
      </w:r>
      <w:r w:rsidRPr="00B54289">
        <w:rPr>
          <w:color w:val="536142" w:themeColor="accent1" w:themeShade="80"/>
        </w:rPr>
        <w:t>Clerk’s report and Correspondence</w:t>
      </w:r>
    </w:p>
    <w:p w:rsidR="002A73A6" w:rsidP="00C3564F" w:rsidRDefault="00D736AB" w14:paraId="0A7B25EA" w14:textId="30958A87">
      <w:pPr>
        <w:rPr>
          <w:sz w:val="24"/>
          <w:szCs w:val="24"/>
        </w:rPr>
      </w:pPr>
      <w:r w:rsidRPr="001623E5">
        <w:rPr>
          <w:sz w:val="24"/>
          <w:szCs w:val="24"/>
        </w:rPr>
        <w:t xml:space="preserve">The Clerk’s report (for information only) and all correspondence had been circulated prior to the meeting and confirmed. </w:t>
      </w:r>
      <w:r w:rsidRPr="001623E5" w:rsidR="003B4CB6">
        <w:rPr>
          <w:sz w:val="24"/>
          <w:szCs w:val="24"/>
        </w:rPr>
        <w:t xml:space="preserve"> </w:t>
      </w:r>
    </w:p>
    <w:p w:rsidRPr="00AA5C40" w:rsidR="009031AA" w:rsidP="009031AA" w:rsidRDefault="00EF78A2" w14:paraId="0CDDA18E" w14:textId="29959F80">
      <w:pPr>
        <w:pBdr>
          <w:top w:val="single" w:color="E7BC29" w:themeColor="accent3" w:sz="4" w:space="1"/>
          <w:bottom w:val="single" w:color="E7BC29" w:themeColor="accent3" w:sz="12" w:space="1"/>
        </w:pBdr>
        <w:spacing w:before="240" w:after="0"/>
        <w:outlineLvl w:val="0"/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</w:pPr>
      <w:r w:rsidRPr="005B26DF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>26/086</w:t>
      </w:r>
      <w:r w:rsidRPr="00AA5C40" w:rsidR="009031AA">
        <w:rPr>
          <w:rFonts w:asciiTheme="majorHAnsi" w:hAnsiTheme="majorHAnsi" w:eastAsiaTheme="majorEastAsia" w:cstheme="majorBidi"/>
          <w:color w:val="536142" w:themeColor="accent1" w:themeShade="80"/>
          <w:sz w:val="24"/>
          <w:szCs w:val="24"/>
        </w:rPr>
        <w:t xml:space="preserve"> Report on planning decisions and planning applications</w:t>
      </w:r>
    </w:p>
    <w:p w:rsidR="00E20C04" w:rsidP="00E20C04" w:rsidRDefault="00E20C04" w14:paraId="6EE4903B" w14:textId="325BB6F5">
      <w:pPr>
        <w:pStyle w:val="NormalWeb"/>
        <w:spacing w:before="0" w:beforeAutospacing="0" w:after="0" w:afterAutospacing="0"/>
        <w:rPr>
          <w:rFonts w:ascii="Calibri" w:hAnsi="Calibri" w:cs="Calibri" w:eastAsiaTheme="minorEastAsia"/>
          <w:lang w:eastAsia="ja-JP"/>
        </w:rPr>
      </w:pPr>
      <w:r w:rsidRPr="00B8532A">
        <w:rPr>
          <w:rFonts w:ascii="Calibri" w:hAnsi="Calibri" w:cs="Calibri" w:eastAsiaTheme="minorEastAsia"/>
          <w:lang w:eastAsia="ja-JP"/>
        </w:rPr>
        <w:t xml:space="preserve">To </w:t>
      </w:r>
      <w:r w:rsidR="00E93ABF">
        <w:rPr>
          <w:rFonts w:ascii="Calibri" w:hAnsi="Calibri" w:cs="Calibri" w:eastAsiaTheme="minorEastAsia"/>
          <w:lang w:eastAsia="ja-JP"/>
        </w:rPr>
        <w:t>consider</w:t>
      </w:r>
      <w:r>
        <w:rPr>
          <w:rFonts w:ascii="Calibri" w:hAnsi="Calibri" w:cs="Calibri" w:eastAsiaTheme="minorEastAsia"/>
          <w:lang w:eastAsia="ja-JP"/>
        </w:rPr>
        <w:t xml:space="preserve"> </w:t>
      </w:r>
      <w:r w:rsidRPr="00021387">
        <w:rPr>
          <w:rFonts w:ascii="Calibri" w:hAnsi="Calibri" w:cs="Calibri" w:eastAsiaTheme="minorEastAsia"/>
          <w:lang w:eastAsia="ja-JP"/>
        </w:rPr>
        <w:t>planning applications</w:t>
      </w:r>
    </w:p>
    <w:p w:rsidR="00E20C04" w:rsidP="00E20C04" w:rsidRDefault="00E20C04" w14:paraId="517E08D7" w14:textId="7B4F43A6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Calibri" w:hAnsi="Calibri" w:cs="Calibri" w:eastAsiaTheme="minorEastAsia"/>
          <w:lang w:eastAsia="ja-JP"/>
        </w:rPr>
      </w:pPr>
      <w:r w:rsidRPr="008F5645">
        <w:rPr>
          <w:rFonts w:ascii="Calibri" w:hAnsi="Calibri" w:cs="Calibri" w:eastAsiaTheme="minorEastAsia"/>
          <w:lang w:eastAsia="ja-JP"/>
        </w:rPr>
        <w:t>S.26/0714/FUL</w:t>
      </w:r>
      <w:r>
        <w:rPr>
          <w:rFonts w:ascii="Calibri" w:hAnsi="Calibri" w:cs="Calibri" w:eastAsiaTheme="minorEastAsia"/>
          <w:lang w:eastAsia="ja-JP"/>
        </w:rPr>
        <w:t xml:space="preserve"> </w:t>
      </w:r>
      <w:r w:rsidRPr="008F5645">
        <w:rPr>
          <w:rFonts w:ascii="Calibri" w:hAnsi="Calibri" w:cs="Calibri" w:eastAsiaTheme="minorEastAsia"/>
          <w:lang w:eastAsia="ja-JP"/>
        </w:rPr>
        <w:t>Replacement of existing timber &amp; steel framed windows with heritage style aluminium windows</w:t>
      </w:r>
      <w:r>
        <w:rPr>
          <w:rFonts w:ascii="Calibri" w:hAnsi="Calibri" w:cs="Calibri" w:eastAsiaTheme="minorEastAsia"/>
          <w:lang w:eastAsia="ja-JP"/>
        </w:rPr>
        <w:t xml:space="preserve"> - </w:t>
      </w:r>
      <w:r w:rsidRPr="008F5645">
        <w:rPr>
          <w:rFonts w:ascii="Calibri" w:hAnsi="Calibri" w:cs="Calibri" w:eastAsiaTheme="minorEastAsia"/>
          <w:lang w:eastAsia="ja-JP"/>
        </w:rPr>
        <w:t xml:space="preserve">Horsley Church </w:t>
      </w:r>
      <w:proofErr w:type="gramStart"/>
      <w:r w:rsidRPr="008F5645">
        <w:rPr>
          <w:rFonts w:ascii="Calibri" w:hAnsi="Calibri" w:cs="Calibri" w:eastAsiaTheme="minorEastAsia"/>
          <w:lang w:eastAsia="ja-JP"/>
        </w:rPr>
        <w:t>Of</w:t>
      </w:r>
      <w:proofErr w:type="gramEnd"/>
      <w:r w:rsidRPr="008F5645">
        <w:rPr>
          <w:rFonts w:ascii="Calibri" w:hAnsi="Calibri" w:cs="Calibri" w:eastAsiaTheme="minorEastAsia"/>
          <w:lang w:eastAsia="ja-JP"/>
        </w:rPr>
        <w:t xml:space="preserve"> England Primary School </w:t>
      </w:r>
      <w:proofErr w:type="gramStart"/>
      <w:r w:rsidRPr="008F5645">
        <w:rPr>
          <w:rFonts w:ascii="Calibri" w:hAnsi="Calibri" w:cs="Calibri" w:eastAsiaTheme="minorEastAsia"/>
          <w:lang w:eastAsia="ja-JP"/>
        </w:rPr>
        <w:t>The</w:t>
      </w:r>
      <w:proofErr w:type="gramEnd"/>
      <w:r w:rsidRPr="008F5645">
        <w:rPr>
          <w:rFonts w:ascii="Calibri" w:hAnsi="Calibri" w:cs="Calibri" w:eastAsiaTheme="minorEastAsia"/>
          <w:lang w:eastAsia="ja-JP"/>
        </w:rPr>
        <w:t xml:space="preserve"> Street Horsley</w:t>
      </w:r>
      <w:r w:rsidR="005937A8">
        <w:rPr>
          <w:rFonts w:ascii="Calibri" w:hAnsi="Calibri" w:cs="Calibri" w:eastAsiaTheme="minorEastAsia"/>
          <w:lang w:eastAsia="ja-JP"/>
        </w:rPr>
        <w:t xml:space="preserve">. </w:t>
      </w:r>
      <w:r w:rsidR="00C83A81">
        <w:rPr>
          <w:rFonts w:ascii="Calibri" w:hAnsi="Calibri" w:cs="Calibri" w:eastAsiaTheme="minorEastAsia"/>
          <w:lang w:eastAsia="ja-JP"/>
        </w:rPr>
        <w:t>Cllr Thomson</w:t>
      </w:r>
      <w:r w:rsidR="006C60D0">
        <w:rPr>
          <w:rFonts w:ascii="Calibri" w:hAnsi="Calibri" w:cs="Calibri" w:eastAsiaTheme="minorEastAsia"/>
          <w:lang w:eastAsia="ja-JP"/>
        </w:rPr>
        <w:t xml:space="preserve"> proposed</w:t>
      </w:r>
      <w:r w:rsidR="00C83A81">
        <w:rPr>
          <w:rFonts w:ascii="Calibri" w:hAnsi="Calibri" w:cs="Calibri" w:eastAsiaTheme="minorEastAsia"/>
          <w:lang w:eastAsia="ja-JP"/>
        </w:rPr>
        <w:t xml:space="preserve"> </w:t>
      </w:r>
      <w:r w:rsidR="00C3060B">
        <w:rPr>
          <w:rFonts w:ascii="Calibri" w:hAnsi="Calibri" w:cs="Calibri" w:eastAsiaTheme="minorEastAsia"/>
          <w:lang w:eastAsia="ja-JP"/>
        </w:rPr>
        <w:t>s</w:t>
      </w:r>
      <w:r w:rsidR="00C83A81">
        <w:rPr>
          <w:rFonts w:ascii="Calibri" w:hAnsi="Calibri" w:cs="Calibri" w:eastAsiaTheme="minorEastAsia"/>
          <w:lang w:eastAsia="ja-JP"/>
        </w:rPr>
        <w:t>upport, Cllr Blackwell</w:t>
      </w:r>
      <w:r w:rsidR="006C60D0">
        <w:rPr>
          <w:rFonts w:ascii="Calibri" w:hAnsi="Calibri" w:cs="Calibri" w:eastAsiaTheme="minorEastAsia"/>
          <w:lang w:eastAsia="ja-JP"/>
        </w:rPr>
        <w:t xml:space="preserve"> second</w:t>
      </w:r>
      <w:r w:rsidR="00C83A81">
        <w:rPr>
          <w:rFonts w:ascii="Calibri" w:hAnsi="Calibri" w:cs="Calibri" w:eastAsiaTheme="minorEastAsia"/>
          <w:lang w:eastAsia="ja-JP"/>
        </w:rPr>
        <w:t>ed,</w:t>
      </w:r>
      <w:r w:rsidR="006C60D0">
        <w:rPr>
          <w:rFonts w:ascii="Calibri" w:hAnsi="Calibri" w:cs="Calibri" w:eastAsiaTheme="minorEastAsia"/>
          <w:lang w:eastAsia="ja-JP"/>
        </w:rPr>
        <w:t xml:space="preserve"> all in favour.</w:t>
      </w:r>
    </w:p>
    <w:p w:rsidR="00865A92" w:rsidP="00F91F9C" w:rsidRDefault="00F91F9C" w14:paraId="4A2B7090" w14:textId="6DA18CCC">
      <w:pPr>
        <w:pStyle w:val="NormalWeb"/>
        <w:spacing w:before="0" w:beforeAutospacing="0" w:after="240" w:afterAutospacing="0"/>
        <w:ind w:left="360"/>
        <w:rPr>
          <w:rFonts w:ascii="Calibri" w:hAnsi="Calibri" w:cs="Calibri" w:eastAsiaTheme="minorEastAsia"/>
          <w:lang w:eastAsia="ja-JP"/>
        </w:rPr>
      </w:pPr>
      <w:r>
        <w:rPr>
          <w:rFonts w:ascii="Calibri" w:hAnsi="Calibri" w:cs="Calibri" w:eastAsiaTheme="minorEastAsia"/>
          <w:lang w:eastAsia="ja-JP"/>
        </w:rPr>
        <w:t>Council resolved to support this application.</w:t>
      </w:r>
    </w:p>
    <w:p w:rsidRPr="006F6096" w:rsidR="00F91F9C" w:rsidP="006F6096" w:rsidRDefault="00E20C04" w14:paraId="0ABA6990" w14:textId="5E3F3D4A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="Calibri" w:hAnsi="Calibri" w:cs="Calibri" w:eastAsiaTheme="minorEastAsia"/>
          <w:lang w:eastAsia="ja-JP"/>
        </w:rPr>
      </w:pPr>
      <w:r w:rsidRPr="008F5645">
        <w:rPr>
          <w:rFonts w:ascii="Calibri" w:hAnsi="Calibri" w:cs="Calibri" w:eastAsiaTheme="minorEastAsia"/>
          <w:lang w:eastAsia="ja-JP"/>
        </w:rPr>
        <w:t>S.26/0760/FUL</w:t>
      </w:r>
      <w:r>
        <w:rPr>
          <w:rFonts w:ascii="Calibri" w:hAnsi="Calibri" w:cs="Calibri" w:eastAsiaTheme="minorEastAsia"/>
          <w:lang w:eastAsia="ja-JP"/>
        </w:rPr>
        <w:t xml:space="preserve"> </w:t>
      </w:r>
      <w:r w:rsidRPr="008F5645">
        <w:rPr>
          <w:rFonts w:ascii="Calibri" w:hAnsi="Calibri" w:cs="Calibri" w:eastAsiaTheme="minorEastAsia"/>
          <w:lang w:eastAsia="ja-JP"/>
        </w:rPr>
        <w:t>Retrospective change of use of equestrian land to a dog exercise paddock (sui generis)</w:t>
      </w:r>
      <w:r>
        <w:rPr>
          <w:rFonts w:ascii="Calibri" w:hAnsi="Calibri" w:cs="Calibri" w:eastAsiaTheme="minorEastAsia"/>
          <w:lang w:eastAsia="ja-JP"/>
        </w:rPr>
        <w:t xml:space="preserve"> - </w:t>
      </w:r>
      <w:r w:rsidRPr="00A710C3">
        <w:rPr>
          <w:rFonts w:ascii="Calibri" w:hAnsi="Calibri" w:cs="Calibri" w:eastAsiaTheme="minorEastAsia"/>
          <w:lang w:eastAsia="ja-JP"/>
        </w:rPr>
        <w:t>Barton End Stables Upper Barton End Lane Horsley</w:t>
      </w:r>
      <w:r w:rsidR="00E60142">
        <w:rPr>
          <w:rFonts w:ascii="Calibri" w:hAnsi="Calibri" w:cs="Calibri" w:eastAsiaTheme="minorEastAsia"/>
          <w:lang w:eastAsia="ja-JP"/>
        </w:rPr>
        <w:t xml:space="preserve">. </w:t>
      </w:r>
    </w:p>
    <w:p w:rsidR="00E20C04" w:rsidP="241A9652" w:rsidRDefault="00E60142" w14:paraId="6B25FF0A" w14:textId="14EDD4E6">
      <w:pPr>
        <w:pStyle w:val="NormalWeb"/>
        <w:spacing w:before="100" w:beforeAutospacing="off" w:after="240" w:afterAutospacing="off"/>
        <w:ind w:left="360"/>
        <w:rPr>
          <w:rFonts w:ascii="Calibri" w:hAnsi="Calibri" w:eastAsia="" w:cs="Calibri" w:eastAsiaTheme="minorEastAsia"/>
          <w:lang w:eastAsia="ja-JP"/>
        </w:rPr>
      </w:pPr>
      <w:r w:rsidRPr="241A9652" w:rsidR="00E60142">
        <w:rPr>
          <w:rFonts w:ascii="Calibri" w:hAnsi="Calibri" w:eastAsia="" w:cs="Calibri" w:eastAsiaTheme="minorEastAsia"/>
          <w:lang w:eastAsia="ja-JP"/>
        </w:rPr>
        <w:t>C</w:t>
      </w:r>
      <w:r w:rsidRPr="241A9652" w:rsidR="00C83A81">
        <w:rPr>
          <w:rFonts w:ascii="Calibri" w:hAnsi="Calibri" w:eastAsia="" w:cs="Calibri" w:eastAsiaTheme="minorEastAsia"/>
          <w:lang w:eastAsia="ja-JP"/>
        </w:rPr>
        <w:t>llr</w:t>
      </w:r>
      <w:r w:rsidRPr="241A9652" w:rsidR="00E60142">
        <w:rPr>
          <w:rFonts w:ascii="Calibri" w:hAnsi="Calibri" w:eastAsia="" w:cs="Calibri" w:eastAsiaTheme="minorEastAsia"/>
          <w:lang w:eastAsia="ja-JP"/>
        </w:rPr>
        <w:t xml:space="preserve"> McD</w:t>
      </w:r>
      <w:r w:rsidRPr="241A9652" w:rsidR="00C83A81">
        <w:rPr>
          <w:rFonts w:ascii="Calibri" w:hAnsi="Calibri" w:eastAsia="" w:cs="Calibri" w:eastAsiaTheme="minorEastAsia"/>
          <w:lang w:eastAsia="ja-JP"/>
        </w:rPr>
        <w:t>onagh noted it was</w:t>
      </w:r>
      <w:r w:rsidRPr="241A9652" w:rsidR="008A79BF">
        <w:rPr>
          <w:rFonts w:ascii="Calibri" w:hAnsi="Calibri" w:eastAsia="" w:cs="Calibri" w:eastAsiaTheme="minorEastAsia"/>
          <w:lang w:eastAsia="ja-JP"/>
        </w:rPr>
        <w:t xml:space="preserve"> a</w:t>
      </w:r>
      <w:r w:rsidRPr="241A9652" w:rsidR="00C83A81">
        <w:rPr>
          <w:rFonts w:ascii="Calibri" w:hAnsi="Calibri" w:eastAsia="" w:cs="Calibri" w:eastAsiaTheme="minorEastAsia"/>
          <w:lang w:eastAsia="ja-JP"/>
        </w:rPr>
        <w:t xml:space="preserve"> retrospective </w:t>
      </w:r>
      <w:r w:rsidRPr="241A9652" w:rsidR="008A79BF">
        <w:rPr>
          <w:rFonts w:ascii="Calibri" w:hAnsi="Calibri" w:eastAsia="" w:cs="Calibri" w:eastAsiaTheme="minorEastAsia"/>
          <w:lang w:eastAsia="ja-JP"/>
        </w:rPr>
        <w:t>application</w:t>
      </w:r>
      <w:r w:rsidRPr="241A9652" w:rsidR="00EB1B0F">
        <w:rPr>
          <w:rFonts w:ascii="Calibri" w:hAnsi="Calibri" w:eastAsia="" w:cs="Calibri" w:eastAsiaTheme="minorEastAsia"/>
          <w:lang w:eastAsia="ja-JP"/>
        </w:rPr>
        <w:t>;</w:t>
      </w:r>
      <w:r w:rsidRPr="241A9652" w:rsidR="00C83A81">
        <w:rPr>
          <w:rFonts w:ascii="Calibri" w:hAnsi="Calibri" w:eastAsia="" w:cs="Calibri" w:eastAsiaTheme="minorEastAsia"/>
          <w:lang w:eastAsia="ja-JP"/>
        </w:rPr>
        <w:t xml:space="preserve"> the</w:t>
      </w:r>
      <w:r w:rsidRPr="241A9652" w:rsidR="00E60142">
        <w:rPr>
          <w:rFonts w:ascii="Calibri" w:hAnsi="Calibri" w:eastAsia="" w:cs="Calibri" w:eastAsiaTheme="minorEastAsia"/>
          <w:lang w:eastAsia="ja-JP"/>
        </w:rPr>
        <w:t xml:space="preserve"> field </w:t>
      </w:r>
      <w:r w:rsidRPr="241A9652" w:rsidR="00C83A81">
        <w:rPr>
          <w:rFonts w:ascii="Calibri" w:hAnsi="Calibri" w:eastAsia="" w:cs="Calibri" w:eastAsiaTheme="minorEastAsia"/>
          <w:lang w:eastAsia="ja-JP"/>
        </w:rPr>
        <w:t xml:space="preserve">is </w:t>
      </w:r>
      <w:r w:rsidRPr="241A9652" w:rsidR="00E60142">
        <w:rPr>
          <w:rFonts w:ascii="Calibri" w:hAnsi="Calibri" w:eastAsia="" w:cs="Calibri" w:eastAsiaTheme="minorEastAsia"/>
          <w:lang w:eastAsia="ja-JP"/>
        </w:rPr>
        <w:t>already being used as a dog trai</w:t>
      </w:r>
      <w:r w:rsidRPr="241A9652" w:rsidR="00C83A81">
        <w:rPr>
          <w:rFonts w:ascii="Calibri" w:hAnsi="Calibri" w:eastAsia="" w:cs="Calibri" w:eastAsiaTheme="minorEastAsia"/>
          <w:lang w:eastAsia="ja-JP"/>
        </w:rPr>
        <w:t>ning area</w:t>
      </w:r>
      <w:r w:rsidRPr="241A9652" w:rsidR="00E60142">
        <w:rPr>
          <w:rFonts w:ascii="Calibri" w:hAnsi="Calibri" w:eastAsia="" w:cs="Calibri" w:eastAsiaTheme="minorEastAsia"/>
          <w:lang w:eastAsia="ja-JP"/>
        </w:rPr>
        <w:t xml:space="preserve">. </w:t>
      </w:r>
      <w:r w:rsidRPr="241A9652" w:rsidR="009216C1">
        <w:rPr>
          <w:rFonts w:ascii="Calibri" w:hAnsi="Calibri" w:eastAsia="" w:cs="Calibri" w:eastAsiaTheme="minorEastAsia"/>
          <w:lang w:eastAsia="ja-JP"/>
        </w:rPr>
        <w:t>There is n</w:t>
      </w:r>
      <w:r w:rsidRPr="241A9652" w:rsidR="00EA5DDB">
        <w:rPr>
          <w:rFonts w:ascii="Calibri" w:hAnsi="Calibri" w:eastAsia="" w:cs="Calibri" w:eastAsiaTheme="minorEastAsia"/>
          <w:lang w:eastAsia="ja-JP"/>
        </w:rPr>
        <w:t>o lighting</w:t>
      </w:r>
      <w:r w:rsidRPr="241A9652" w:rsidR="009216C1">
        <w:rPr>
          <w:rFonts w:ascii="Calibri" w:hAnsi="Calibri" w:eastAsia="" w:cs="Calibri" w:eastAsiaTheme="minorEastAsia"/>
          <w:lang w:eastAsia="ja-JP"/>
        </w:rPr>
        <w:t>, but there are some large i</w:t>
      </w:r>
      <w:r w:rsidRPr="241A9652" w:rsidR="00B076D7">
        <w:rPr>
          <w:rFonts w:ascii="Calibri" w:hAnsi="Calibri" w:eastAsia="" w:cs="Calibri" w:eastAsiaTheme="minorEastAsia"/>
          <w:lang w:eastAsia="ja-JP"/>
        </w:rPr>
        <w:t>ndustrial gates</w:t>
      </w:r>
      <w:r w:rsidRPr="241A9652" w:rsidR="004869A7">
        <w:rPr>
          <w:rFonts w:ascii="Calibri" w:hAnsi="Calibri" w:eastAsia="" w:cs="Calibri" w:eastAsiaTheme="minorEastAsia"/>
          <w:lang w:eastAsia="ja-JP"/>
        </w:rPr>
        <w:t xml:space="preserve">. Cllr </w:t>
      </w:r>
      <w:r w:rsidRPr="241A9652" w:rsidR="009216C1">
        <w:rPr>
          <w:rFonts w:ascii="Calibri" w:hAnsi="Calibri" w:eastAsia="" w:cs="Calibri" w:eastAsiaTheme="minorEastAsia"/>
          <w:lang w:eastAsia="ja-JP"/>
        </w:rPr>
        <w:t xml:space="preserve">McDonagh </w:t>
      </w:r>
      <w:r w:rsidRPr="241A9652" w:rsidR="00016C34">
        <w:rPr>
          <w:rFonts w:ascii="Calibri" w:hAnsi="Calibri" w:eastAsia="" w:cs="Calibri" w:eastAsiaTheme="minorEastAsia"/>
          <w:lang w:eastAsia="ja-JP"/>
        </w:rPr>
        <w:t xml:space="preserve">was concerned it may expand and cause extra traffic. </w:t>
      </w:r>
      <w:r w:rsidRPr="241A9652" w:rsidR="009216C1">
        <w:rPr>
          <w:rFonts w:ascii="Calibri" w:hAnsi="Calibri" w:eastAsia="" w:cs="Calibri" w:eastAsiaTheme="minorEastAsia"/>
          <w:lang w:eastAsia="ja-JP"/>
        </w:rPr>
        <w:t xml:space="preserve"> Cllr Kay</w:t>
      </w:r>
      <w:r w:rsidRPr="241A9652" w:rsidR="004869A7">
        <w:rPr>
          <w:rFonts w:ascii="Calibri" w:hAnsi="Calibri" w:eastAsia="" w:cs="Calibri" w:eastAsiaTheme="minorEastAsia"/>
          <w:lang w:eastAsia="ja-JP"/>
        </w:rPr>
        <w:t xml:space="preserve"> proposed </w:t>
      </w:r>
      <w:r w:rsidRPr="241A9652" w:rsidR="001D3CAE">
        <w:rPr>
          <w:rFonts w:ascii="Calibri" w:hAnsi="Calibri" w:eastAsia="" w:cs="Calibri" w:eastAsiaTheme="minorEastAsia"/>
          <w:lang w:eastAsia="ja-JP"/>
        </w:rPr>
        <w:t>‘</w:t>
      </w:r>
      <w:r w:rsidRPr="241A9652" w:rsidR="004869A7">
        <w:rPr>
          <w:rFonts w:ascii="Calibri" w:hAnsi="Calibri" w:eastAsia="" w:cs="Calibri" w:eastAsiaTheme="minorEastAsia"/>
          <w:lang w:eastAsia="ja-JP"/>
        </w:rPr>
        <w:t>No</w:t>
      </w:r>
      <w:r w:rsidRPr="241A9652" w:rsidR="009216C1">
        <w:rPr>
          <w:rFonts w:ascii="Calibri" w:hAnsi="Calibri" w:eastAsia="" w:cs="Calibri" w:eastAsiaTheme="minorEastAsia"/>
          <w:lang w:eastAsia="ja-JP"/>
        </w:rPr>
        <w:t xml:space="preserve"> </w:t>
      </w:r>
      <w:r w:rsidRPr="241A9652" w:rsidR="00B076D7">
        <w:rPr>
          <w:rFonts w:ascii="Calibri" w:hAnsi="Calibri" w:eastAsia="" w:cs="Calibri" w:eastAsiaTheme="minorEastAsia"/>
          <w:lang w:eastAsia="ja-JP"/>
        </w:rPr>
        <w:t>Comment</w:t>
      </w:r>
      <w:r w:rsidRPr="241A9652" w:rsidR="001D3CAE">
        <w:rPr>
          <w:rFonts w:ascii="Calibri" w:hAnsi="Calibri" w:eastAsia="" w:cs="Calibri" w:eastAsiaTheme="minorEastAsia"/>
          <w:lang w:eastAsia="ja-JP"/>
        </w:rPr>
        <w:t>’</w:t>
      </w:r>
      <w:r w:rsidRPr="241A9652" w:rsidR="00771BEB">
        <w:rPr>
          <w:rFonts w:ascii="Calibri" w:hAnsi="Calibri" w:eastAsia="" w:cs="Calibri" w:eastAsiaTheme="minorEastAsia"/>
          <w:lang w:eastAsia="ja-JP"/>
        </w:rPr>
        <w:t xml:space="preserve">, Cllr </w:t>
      </w:r>
      <w:r w:rsidRPr="241A9652" w:rsidR="00771BEB">
        <w:rPr>
          <w:rFonts w:ascii="Calibri" w:hAnsi="Calibri" w:eastAsia="" w:cs="Calibri" w:eastAsiaTheme="minorEastAsia"/>
          <w:lang w:eastAsia="ja-JP"/>
        </w:rPr>
        <w:t>McDonagh</w:t>
      </w:r>
      <w:r w:rsidRPr="241A9652" w:rsidR="00771BEB">
        <w:rPr>
          <w:rFonts w:ascii="Calibri" w:hAnsi="Calibri" w:eastAsia="" w:cs="Calibri" w:eastAsiaTheme="minorEastAsia"/>
          <w:lang w:eastAsia="ja-JP"/>
        </w:rPr>
        <w:t xml:space="preserve"> seconded.</w:t>
      </w:r>
    </w:p>
    <w:p w:rsidR="00E20C04" w:rsidP="00E20C04" w:rsidRDefault="00E20C04" w14:paraId="2BB601CB" w14:textId="1F99DB23">
      <w:pPr>
        <w:pStyle w:val="NormalWeb"/>
        <w:spacing w:before="0" w:beforeAutospacing="0" w:after="0" w:afterAutospacing="0"/>
        <w:rPr>
          <w:rFonts w:ascii="Calibri" w:hAnsi="Calibri" w:cs="Calibri" w:eastAsiaTheme="minorEastAsia"/>
          <w:lang w:eastAsia="ja-JP"/>
        </w:rPr>
      </w:pPr>
      <w:r w:rsidRPr="00B8532A">
        <w:rPr>
          <w:rFonts w:ascii="Calibri" w:hAnsi="Calibri" w:cs="Calibri" w:eastAsiaTheme="minorEastAsia"/>
          <w:lang w:eastAsia="ja-JP"/>
        </w:rPr>
        <w:t xml:space="preserve">To </w:t>
      </w:r>
      <w:r w:rsidR="00E93ABF">
        <w:rPr>
          <w:rFonts w:ascii="Calibri" w:hAnsi="Calibri" w:cs="Calibri" w:eastAsiaTheme="minorEastAsia"/>
          <w:lang w:eastAsia="ja-JP"/>
        </w:rPr>
        <w:t>note</w:t>
      </w:r>
      <w:r>
        <w:rPr>
          <w:rFonts w:ascii="Calibri" w:hAnsi="Calibri" w:cs="Calibri" w:eastAsiaTheme="minorEastAsia"/>
          <w:lang w:eastAsia="ja-JP"/>
        </w:rPr>
        <w:t xml:space="preserve"> </w:t>
      </w:r>
      <w:r w:rsidRPr="00021387">
        <w:rPr>
          <w:rFonts w:ascii="Calibri" w:hAnsi="Calibri" w:cs="Calibri" w:eastAsiaTheme="minorEastAsia"/>
          <w:lang w:eastAsia="ja-JP"/>
        </w:rPr>
        <w:t xml:space="preserve">planning </w:t>
      </w:r>
      <w:r>
        <w:rPr>
          <w:rFonts w:ascii="Calibri" w:hAnsi="Calibri" w:cs="Calibri" w:eastAsiaTheme="minorEastAsia"/>
          <w:lang w:eastAsia="ja-JP"/>
        </w:rPr>
        <w:t>decision</w:t>
      </w:r>
      <w:r w:rsidRPr="00021387">
        <w:rPr>
          <w:rFonts w:ascii="Calibri" w:hAnsi="Calibri" w:cs="Calibri" w:eastAsiaTheme="minorEastAsia"/>
          <w:lang w:eastAsia="ja-JP"/>
        </w:rPr>
        <w:t>s</w:t>
      </w:r>
    </w:p>
    <w:p w:rsidR="00E20C04" w:rsidP="00E20C04" w:rsidRDefault="00E20C04" w14:paraId="006F969A" w14:textId="77777777">
      <w:pPr>
        <w:pStyle w:val="NormalWeb"/>
        <w:numPr>
          <w:ilvl w:val="0"/>
          <w:numId w:val="35"/>
        </w:numPr>
        <w:spacing w:before="0" w:beforeAutospacing="0" w:after="0" w:afterAutospacing="0"/>
        <w:rPr>
          <w:rFonts w:ascii="Calibri" w:hAnsi="Calibri" w:cs="Calibri" w:eastAsiaTheme="minorEastAsia"/>
          <w:lang w:eastAsia="ja-JP"/>
        </w:rPr>
      </w:pPr>
      <w:r w:rsidRPr="00A710C3">
        <w:rPr>
          <w:rFonts w:ascii="Calibri" w:hAnsi="Calibri" w:cs="Calibri" w:eastAsiaTheme="minorEastAsia"/>
          <w:lang w:eastAsia="ja-JP"/>
        </w:rPr>
        <w:t>S.26/0510/HHOLD</w:t>
      </w:r>
      <w:r>
        <w:rPr>
          <w:rFonts w:ascii="Calibri" w:hAnsi="Calibri" w:cs="Calibri" w:eastAsiaTheme="minorEastAsia"/>
          <w:lang w:eastAsia="ja-JP"/>
        </w:rPr>
        <w:t xml:space="preserve"> and S</w:t>
      </w:r>
      <w:r w:rsidRPr="00B32716">
        <w:rPr>
          <w:rFonts w:ascii="Calibri" w:hAnsi="Calibri" w:cs="Calibri" w:eastAsiaTheme="minorEastAsia"/>
          <w:lang w:eastAsia="ja-JP"/>
        </w:rPr>
        <w:t xml:space="preserve">.26/0511/LBC </w:t>
      </w:r>
      <w:r w:rsidRPr="00A710C3">
        <w:rPr>
          <w:rFonts w:ascii="Calibri" w:hAnsi="Calibri" w:cs="Calibri" w:eastAsiaTheme="minorEastAsia"/>
          <w:lang w:eastAsia="ja-JP"/>
        </w:rPr>
        <w:t xml:space="preserve">Alterations to existing parking, extension of an existing low garden </w:t>
      </w:r>
      <w:proofErr w:type="spellStart"/>
      <w:proofErr w:type="gramStart"/>
      <w:r w:rsidRPr="00A710C3">
        <w:rPr>
          <w:rFonts w:ascii="Calibri" w:hAnsi="Calibri" w:cs="Calibri" w:eastAsiaTheme="minorEastAsia"/>
          <w:lang w:eastAsia="ja-JP"/>
        </w:rPr>
        <w:t>wall,erection</w:t>
      </w:r>
      <w:proofErr w:type="spellEnd"/>
      <w:proofErr w:type="gramEnd"/>
      <w:r w:rsidRPr="00A710C3">
        <w:rPr>
          <w:rFonts w:ascii="Calibri" w:hAnsi="Calibri" w:cs="Calibri" w:eastAsiaTheme="minorEastAsia"/>
          <w:lang w:eastAsia="ja-JP"/>
        </w:rPr>
        <w:t xml:space="preserve"> of a new vehicular gate &amp; fence</w:t>
      </w:r>
      <w:r>
        <w:rPr>
          <w:rFonts w:ascii="Calibri" w:hAnsi="Calibri" w:cs="Calibri" w:eastAsiaTheme="minorEastAsia"/>
          <w:lang w:eastAsia="ja-JP"/>
        </w:rPr>
        <w:t xml:space="preserve"> - </w:t>
      </w:r>
      <w:r w:rsidRPr="00A710C3">
        <w:rPr>
          <w:rFonts w:ascii="Calibri" w:hAnsi="Calibri" w:cs="Calibri" w:eastAsiaTheme="minorEastAsia"/>
          <w:lang w:eastAsia="ja-JP"/>
        </w:rPr>
        <w:t>Tickmorend House Tickmorend</w:t>
      </w:r>
      <w:r>
        <w:rPr>
          <w:rFonts w:ascii="Calibri" w:hAnsi="Calibri" w:cs="Calibri" w:eastAsiaTheme="minorEastAsia"/>
          <w:lang w:eastAsia="ja-JP"/>
        </w:rPr>
        <w:t xml:space="preserve">. </w:t>
      </w:r>
      <w:r w:rsidRPr="00653F4D">
        <w:rPr>
          <w:rFonts w:ascii="Calibri" w:hAnsi="Calibri" w:cs="Calibri" w:eastAsiaTheme="minorEastAsia"/>
          <w:u w:val="single"/>
          <w:lang w:eastAsia="ja-JP"/>
        </w:rPr>
        <w:t>Withdrawn</w:t>
      </w:r>
      <w:r>
        <w:rPr>
          <w:rFonts w:ascii="Calibri" w:hAnsi="Calibri" w:cs="Calibri" w:eastAsiaTheme="minorEastAsia"/>
          <w:lang w:eastAsia="ja-JP"/>
        </w:rPr>
        <w:t>.</w:t>
      </w:r>
    </w:p>
    <w:p w:rsidRPr="00653F4D" w:rsidR="00E20C04" w:rsidP="00254AE6" w:rsidRDefault="00E20C04" w14:paraId="53F13ADB" w14:textId="77777777">
      <w:pPr>
        <w:pStyle w:val="NormalWeb"/>
        <w:numPr>
          <w:ilvl w:val="0"/>
          <w:numId w:val="35"/>
        </w:numPr>
        <w:spacing w:before="0" w:beforeAutospacing="0" w:after="240" w:afterAutospacing="0"/>
        <w:rPr>
          <w:rFonts w:ascii="Calibri" w:hAnsi="Calibri" w:cs="Calibri" w:eastAsiaTheme="minorEastAsia"/>
          <w:lang w:eastAsia="ja-JP"/>
        </w:rPr>
      </w:pPr>
      <w:r w:rsidRPr="00653F4D">
        <w:rPr>
          <w:rFonts w:ascii="Calibri" w:hAnsi="Calibri" w:cs="Calibri" w:eastAsiaTheme="minorEastAsia"/>
          <w:lang w:eastAsia="ja-JP"/>
        </w:rPr>
        <w:t>S.26/0222/VAR</w:t>
      </w:r>
      <w:r>
        <w:rPr>
          <w:rFonts w:ascii="Calibri" w:hAnsi="Calibri" w:cs="Calibri" w:eastAsiaTheme="minorEastAsia"/>
          <w:lang w:eastAsia="ja-JP"/>
        </w:rPr>
        <w:t xml:space="preserve"> </w:t>
      </w:r>
      <w:r w:rsidRPr="00653F4D">
        <w:rPr>
          <w:rFonts w:ascii="Calibri" w:hAnsi="Calibri" w:cs="Calibri" w:eastAsiaTheme="minorEastAsia"/>
          <w:lang w:eastAsia="ja-JP"/>
        </w:rPr>
        <w:t xml:space="preserve">'Variation of condition 2 from S.25/1973/HHOLD - alterations to the extension size </w:t>
      </w:r>
      <w:r>
        <w:rPr>
          <w:rFonts w:ascii="Calibri" w:hAnsi="Calibri" w:cs="Calibri" w:eastAsiaTheme="minorEastAsia"/>
          <w:lang w:eastAsia="ja-JP"/>
        </w:rPr>
        <w:t xml:space="preserve">and </w:t>
      </w:r>
      <w:r w:rsidRPr="00653F4D">
        <w:rPr>
          <w:rFonts w:ascii="Calibri" w:hAnsi="Calibri" w:cs="Calibri" w:eastAsiaTheme="minorEastAsia"/>
          <w:lang w:eastAsia="ja-JP"/>
        </w:rPr>
        <w:t>fenestration</w:t>
      </w:r>
      <w:r>
        <w:rPr>
          <w:rFonts w:ascii="Calibri" w:hAnsi="Calibri" w:cs="Calibri" w:eastAsiaTheme="minorEastAsia"/>
          <w:lang w:eastAsia="ja-JP"/>
        </w:rPr>
        <w:t xml:space="preserve">. </w:t>
      </w:r>
      <w:r w:rsidRPr="00653F4D">
        <w:rPr>
          <w:rFonts w:ascii="Calibri" w:hAnsi="Calibri" w:cs="Calibri" w:eastAsiaTheme="minorEastAsia"/>
          <w:u w:val="single"/>
          <w:lang w:eastAsia="ja-JP"/>
        </w:rPr>
        <w:t>Permission</w:t>
      </w:r>
      <w:r>
        <w:rPr>
          <w:rFonts w:ascii="Calibri" w:hAnsi="Calibri" w:cs="Calibri" w:eastAsiaTheme="minorEastAsia"/>
          <w:lang w:eastAsia="ja-JP"/>
        </w:rPr>
        <w:t>.</w:t>
      </w:r>
    </w:p>
    <w:p w:rsidRPr="00405B8F" w:rsidR="002140EB" w:rsidP="003B6959" w:rsidRDefault="00776466" w14:paraId="6005F105" w14:textId="2B171D27">
      <w:pPr>
        <w:pStyle w:val="Default"/>
        <w:spacing w:after="240"/>
        <w:rPr>
          <w:rFonts w:ascii="Calibri" w:hAnsi="Calibri" w:cs="Calibri"/>
          <w:color w:val="auto"/>
        </w:rPr>
      </w:pPr>
      <w:r w:rsidRPr="00473A2C">
        <w:rPr>
          <w:rFonts w:ascii="Calibri" w:hAnsi="Calibri" w:cs="Calibri"/>
          <w:color w:val="auto"/>
        </w:rPr>
        <w:t>T</w:t>
      </w:r>
      <w:r w:rsidRPr="00473A2C" w:rsidR="002140EB">
        <w:rPr>
          <w:rFonts w:ascii="Calibri" w:hAnsi="Calibri" w:cs="Calibri"/>
          <w:color w:val="auto"/>
        </w:rPr>
        <w:t xml:space="preserve">ipputs Inn </w:t>
      </w:r>
      <w:r w:rsidRPr="00473A2C">
        <w:rPr>
          <w:rFonts w:ascii="Calibri" w:hAnsi="Calibri" w:cs="Calibri"/>
          <w:color w:val="auto"/>
        </w:rPr>
        <w:t xml:space="preserve">Asset of Community Value </w:t>
      </w:r>
      <w:r w:rsidRPr="00473A2C" w:rsidR="002140EB">
        <w:rPr>
          <w:rFonts w:ascii="Calibri" w:hAnsi="Calibri" w:cs="Calibri"/>
          <w:color w:val="auto"/>
        </w:rPr>
        <w:t>nomination</w:t>
      </w:r>
      <w:r w:rsidR="00473A2C">
        <w:rPr>
          <w:rFonts w:ascii="Calibri" w:hAnsi="Calibri" w:cs="Calibri"/>
          <w:color w:val="auto"/>
        </w:rPr>
        <w:t xml:space="preserve">. No update. </w:t>
      </w:r>
    </w:p>
    <w:p w:rsidRPr="003B6959" w:rsidR="002140EB" w:rsidP="00776466" w:rsidRDefault="002140EB" w14:paraId="0C0D3991" w14:textId="38415267">
      <w:pPr>
        <w:pStyle w:val="Default"/>
        <w:rPr>
          <w:rFonts w:ascii="Calibri" w:hAnsi="Calibri" w:cs="Calibri"/>
          <w:color w:val="auto"/>
        </w:rPr>
      </w:pPr>
      <w:r w:rsidRPr="003B6959">
        <w:rPr>
          <w:rFonts w:ascii="Calibri" w:hAnsi="Calibri" w:cs="Calibri"/>
          <w:color w:val="auto"/>
        </w:rPr>
        <w:t>Pl</w:t>
      </w:r>
      <w:r w:rsidRPr="003B6959" w:rsidR="00E20C04">
        <w:rPr>
          <w:rFonts w:ascii="Calibri" w:hAnsi="Calibri" w:cs="Calibri"/>
          <w:color w:val="auto"/>
        </w:rPr>
        <w:t>a</w:t>
      </w:r>
      <w:r w:rsidRPr="003B6959">
        <w:rPr>
          <w:rFonts w:ascii="Calibri" w:hAnsi="Calibri" w:cs="Calibri"/>
          <w:color w:val="auto"/>
        </w:rPr>
        <w:t>nning enforcement updates</w:t>
      </w:r>
    </w:p>
    <w:p w:rsidR="00D140CF" w:rsidP="241A9652" w:rsidRDefault="00B4304E" w14:paraId="68B6C6D7" w14:textId="79D82534">
      <w:pPr>
        <w:pStyle w:val="NormalWeb"/>
        <w:spacing w:before="0" w:beforeAutospacing="off" w:after="0" w:afterAutospacing="off"/>
        <w:rPr>
          <w:rFonts w:ascii="Calibri" w:hAnsi="Calibri" w:eastAsia="" w:cs="Calibri" w:eastAsiaTheme="minorEastAsia"/>
          <w:lang w:eastAsia="ja-JP"/>
        </w:rPr>
      </w:pPr>
      <w:r w:rsidRPr="241A9652" w:rsidR="00B4304E">
        <w:rPr>
          <w:rFonts w:ascii="Calibri" w:hAnsi="Calibri" w:eastAsia="" w:cs="Calibri" w:eastAsiaTheme="minorEastAsia"/>
          <w:lang w:eastAsia="ja-JP"/>
        </w:rPr>
        <w:t xml:space="preserve">Cllr Kay reported the </w:t>
      </w:r>
      <w:r w:rsidRPr="241A9652" w:rsidR="00D140CF">
        <w:rPr>
          <w:rFonts w:ascii="Calibri" w:hAnsi="Calibri" w:eastAsia="" w:cs="Calibri" w:eastAsiaTheme="minorEastAsia"/>
          <w:lang w:eastAsia="ja-JP"/>
        </w:rPr>
        <w:t xml:space="preserve">enforcement officer has </w:t>
      </w:r>
      <w:r w:rsidRPr="241A9652" w:rsidR="00BE09B1">
        <w:rPr>
          <w:rFonts w:ascii="Calibri" w:hAnsi="Calibri" w:eastAsia="" w:cs="Calibri" w:eastAsiaTheme="minorEastAsia"/>
          <w:lang w:eastAsia="ja-JP"/>
        </w:rPr>
        <w:t xml:space="preserve">visited the </w:t>
      </w:r>
      <w:r w:rsidRPr="241A9652" w:rsidR="7F658875">
        <w:rPr>
          <w:rFonts w:ascii="Calibri" w:hAnsi="Calibri" w:eastAsia="" w:cs="Calibri" w:eastAsiaTheme="minorEastAsia"/>
          <w:lang w:eastAsia="ja-JP"/>
        </w:rPr>
        <w:t xml:space="preserve">Ruskin Mill </w:t>
      </w:r>
      <w:r w:rsidRPr="241A9652" w:rsidR="00BE09B1">
        <w:rPr>
          <w:rFonts w:ascii="Calibri" w:hAnsi="Calibri" w:eastAsia="" w:cs="Calibri" w:eastAsiaTheme="minorEastAsia"/>
          <w:lang w:eastAsia="ja-JP"/>
        </w:rPr>
        <w:t>building which is being built without planning permission.</w:t>
      </w:r>
      <w:r w:rsidRPr="241A9652" w:rsidR="008E66A5">
        <w:rPr>
          <w:rFonts w:ascii="Calibri" w:hAnsi="Calibri" w:eastAsia="" w:cs="Calibri" w:eastAsiaTheme="minorEastAsia"/>
          <w:lang w:eastAsia="ja-JP"/>
        </w:rPr>
        <w:t xml:space="preserve"> The s</w:t>
      </w:r>
      <w:r w:rsidRPr="241A9652" w:rsidR="00D140CF">
        <w:rPr>
          <w:rFonts w:ascii="Calibri" w:hAnsi="Calibri" w:eastAsia="" w:cs="Calibri" w:eastAsiaTheme="minorEastAsia"/>
          <w:lang w:eastAsia="ja-JP"/>
        </w:rPr>
        <w:t xml:space="preserve">enior enforcement officer has </w:t>
      </w:r>
      <w:r w:rsidRPr="241A9652" w:rsidR="00480E13">
        <w:rPr>
          <w:rFonts w:ascii="Calibri" w:hAnsi="Calibri" w:eastAsia="" w:cs="Calibri" w:eastAsiaTheme="minorEastAsia"/>
          <w:lang w:eastAsia="ja-JP"/>
        </w:rPr>
        <w:t>visited</w:t>
      </w:r>
      <w:r w:rsidRPr="241A9652" w:rsidR="1651BEA4">
        <w:rPr>
          <w:rFonts w:ascii="Calibri" w:hAnsi="Calibri" w:eastAsia="" w:cs="Calibri" w:eastAsiaTheme="minorEastAsia"/>
          <w:lang w:eastAsia="ja-JP"/>
        </w:rPr>
        <w:t xml:space="preserve">. Ruskin Mill </w:t>
      </w:r>
      <w:r w:rsidRPr="241A9652" w:rsidR="1651BEA4">
        <w:rPr>
          <w:rFonts w:ascii="Calibri" w:hAnsi="Calibri" w:eastAsia="" w:cs="Calibri" w:eastAsiaTheme="minorEastAsia"/>
          <w:lang w:eastAsia="ja-JP"/>
        </w:rPr>
        <w:t>to</w:t>
      </w:r>
      <w:r w:rsidRPr="241A9652" w:rsidR="00D140CF">
        <w:rPr>
          <w:rFonts w:ascii="Calibri" w:hAnsi="Calibri" w:eastAsia="" w:cs="Calibri" w:eastAsiaTheme="minorEastAsia"/>
          <w:lang w:eastAsia="ja-JP"/>
        </w:rPr>
        <w:t xml:space="preserve"> </w:t>
      </w:r>
      <w:r w:rsidRPr="241A9652" w:rsidR="008E66A5">
        <w:rPr>
          <w:rFonts w:ascii="Calibri" w:hAnsi="Calibri" w:eastAsia="" w:cs="Calibri" w:eastAsiaTheme="minorEastAsia"/>
          <w:lang w:eastAsia="ja-JP"/>
        </w:rPr>
        <w:t>submit</w:t>
      </w:r>
      <w:r w:rsidRPr="241A9652" w:rsidR="00D140CF">
        <w:rPr>
          <w:rFonts w:ascii="Calibri" w:hAnsi="Calibri" w:eastAsia="" w:cs="Calibri" w:eastAsiaTheme="minorEastAsia"/>
          <w:lang w:eastAsia="ja-JP"/>
        </w:rPr>
        <w:t xml:space="preserve"> </w:t>
      </w:r>
      <w:r w:rsidRPr="241A9652" w:rsidR="008E66A5">
        <w:rPr>
          <w:rFonts w:ascii="Calibri" w:hAnsi="Calibri" w:eastAsia="" w:cs="Calibri" w:eastAsiaTheme="minorEastAsia"/>
          <w:lang w:eastAsia="ja-JP"/>
        </w:rPr>
        <w:t>a retrospective</w:t>
      </w:r>
      <w:r w:rsidRPr="241A9652" w:rsidR="00D140CF">
        <w:rPr>
          <w:rFonts w:ascii="Calibri" w:hAnsi="Calibri" w:eastAsia="" w:cs="Calibri" w:eastAsiaTheme="minorEastAsia"/>
          <w:lang w:eastAsia="ja-JP"/>
        </w:rPr>
        <w:t xml:space="preserve"> planning application</w:t>
      </w:r>
      <w:r w:rsidRPr="241A9652" w:rsidR="008E66A5">
        <w:rPr>
          <w:rFonts w:ascii="Calibri" w:hAnsi="Calibri" w:eastAsia="" w:cs="Calibri" w:eastAsiaTheme="minorEastAsia"/>
          <w:lang w:eastAsia="ja-JP"/>
        </w:rPr>
        <w:t>.</w:t>
      </w:r>
    </w:p>
    <w:p w:rsidR="00D140CF" w:rsidP="00405B8F" w:rsidRDefault="00182A81" w14:paraId="482FB16F" w14:textId="784C2638">
      <w:pPr>
        <w:pStyle w:val="NormalWeb"/>
        <w:spacing w:before="0" w:beforeAutospacing="0" w:after="0" w:afterAutospacing="0"/>
        <w:rPr>
          <w:rFonts w:ascii="Calibri" w:hAnsi="Calibri" w:cs="Calibri" w:eastAsiaTheme="minorEastAsia"/>
          <w:lang w:eastAsia="ja-JP"/>
        </w:rPr>
      </w:pPr>
      <w:r>
        <w:rPr>
          <w:rFonts w:ascii="Calibri" w:hAnsi="Calibri" w:cs="Calibri" w:eastAsiaTheme="minorEastAsia"/>
          <w:lang w:eastAsia="ja-JP"/>
        </w:rPr>
        <w:t xml:space="preserve">Cllr Thomson </w:t>
      </w:r>
      <w:r w:rsidR="00940BE9">
        <w:rPr>
          <w:rFonts w:ascii="Calibri" w:hAnsi="Calibri" w:cs="Calibri" w:eastAsiaTheme="minorEastAsia"/>
          <w:lang w:eastAsia="ja-JP"/>
        </w:rPr>
        <w:t>proposed</w:t>
      </w:r>
      <w:r>
        <w:rPr>
          <w:rFonts w:ascii="Calibri" w:hAnsi="Calibri" w:cs="Calibri" w:eastAsiaTheme="minorEastAsia"/>
          <w:lang w:eastAsia="ja-JP"/>
        </w:rPr>
        <w:t xml:space="preserve"> </w:t>
      </w:r>
      <w:r w:rsidR="00EF1124">
        <w:rPr>
          <w:rFonts w:ascii="Calibri" w:hAnsi="Calibri" w:cs="Calibri" w:eastAsiaTheme="minorEastAsia"/>
          <w:lang w:eastAsia="ja-JP"/>
        </w:rPr>
        <w:t xml:space="preserve">SDC enforcement </w:t>
      </w:r>
      <w:r w:rsidR="00940BE9">
        <w:rPr>
          <w:rFonts w:ascii="Calibri" w:hAnsi="Calibri" w:cs="Calibri" w:eastAsiaTheme="minorEastAsia"/>
          <w:lang w:eastAsia="ja-JP"/>
        </w:rPr>
        <w:t>r</w:t>
      </w:r>
      <w:r w:rsidR="00EF1124">
        <w:rPr>
          <w:rFonts w:ascii="Calibri" w:hAnsi="Calibri" w:cs="Calibri" w:eastAsiaTheme="minorEastAsia"/>
          <w:lang w:eastAsia="ja-JP"/>
        </w:rPr>
        <w:t xml:space="preserve">eview the wool barn for a change of use. </w:t>
      </w:r>
      <w:r w:rsidR="00C42C52">
        <w:rPr>
          <w:rFonts w:ascii="Calibri" w:hAnsi="Calibri" w:cs="Calibri" w:eastAsiaTheme="minorEastAsia"/>
          <w:lang w:eastAsia="ja-JP"/>
        </w:rPr>
        <w:t xml:space="preserve">It is a conference </w:t>
      </w:r>
      <w:r w:rsidR="00811D86">
        <w:rPr>
          <w:rFonts w:ascii="Calibri" w:hAnsi="Calibri" w:cs="Calibri" w:eastAsiaTheme="minorEastAsia"/>
          <w:lang w:eastAsia="ja-JP"/>
        </w:rPr>
        <w:t>centre;</w:t>
      </w:r>
      <w:r>
        <w:rPr>
          <w:rFonts w:ascii="Calibri" w:hAnsi="Calibri" w:cs="Calibri" w:eastAsiaTheme="minorEastAsia"/>
          <w:lang w:eastAsia="ja-JP"/>
        </w:rPr>
        <w:t xml:space="preserve"> i</w:t>
      </w:r>
      <w:r w:rsidR="00026770">
        <w:rPr>
          <w:rFonts w:ascii="Calibri" w:hAnsi="Calibri" w:cs="Calibri" w:eastAsiaTheme="minorEastAsia"/>
          <w:lang w:eastAsia="ja-JP"/>
        </w:rPr>
        <w:t xml:space="preserve">t is not agricultural. </w:t>
      </w:r>
      <w:r w:rsidR="0040628C">
        <w:rPr>
          <w:rFonts w:ascii="Calibri" w:hAnsi="Calibri" w:cs="Calibri" w:eastAsiaTheme="minorEastAsia"/>
          <w:lang w:eastAsia="ja-JP"/>
        </w:rPr>
        <w:t>The parish council could fo</w:t>
      </w:r>
      <w:r w:rsidR="00026770">
        <w:rPr>
          <w:rFonts w:ascii="Calibri" w:hAnsi="Calibri" w:cs="Calibri" w:eastAsiaTheme="minorEastAsia"/>
          <w:lang w:eastAsia="ja-JP"/>
        </w:rPr>
        <w:t xml:space="preserve">rmally ask </w:t>
      </w:r>
      <w:r w:rsidR="0040628C">
        <w:rPr>
          <w:rFonts w:ascii="Calibri" w:hAnsi="Calibri" w:cs="Calibri" w:eastAsiaTheme="minorEastAsia"/>
          <w:lang w:eastAsia="ja-JP"/>
        </w:rPr>
        <w:t>enforcement</w:t>
      </w:r>
      <w:r w:rsidR="00026770">
        <w:rPr>
          <w:rFonts w:ascii="Calibri" w:hAnsi="Calibri" w:cs="Calibri" w:eastAsiaTheme="minorEastAsia"/>
          <w:lang w:eastAsia="ja-JP"/>
        </w:rPr>
        <w:t xml:space="preserve"> to consider it</w:t>
      </w:r>
      <w:r w:rsidR="008449B9">
        <w:rPr>
          <w:rFonts w:ascii="Calibri" w:hAnsi="Calibri" w:cs="Calibri" w:eastAsiaTheme="minorEastAsia"/>
          <w:lang w:eastAsia="ja-JP"/>
        </w:rPr>
        <w:t xml:space="preserve"> and r</w:t>
      </w:r>
      <w:r w:rsidR="00026770">
        <w:rPr>
          <w:rFonts w:ascii="Calibri" w:hAnsi="Calibri" w:cs="Calibri" w:eastAsiaTheme="minorEastAsia"/>
          <w:lang w:eastAsia="ja-JP"/>
        </w:rPr>
        <w:t>e-visit th</w:t>
      </w:r>
      <w:r w:rsidR="005C01CE">
        <w:rPr>
          <w:rFonts w:ascii="Calibri" w:hAnsi="Calibri" w:cs="Calibri" w:eastAsiaTheme="minorEastAsia"/>
          <w:lang w:eastAsia="ja-JP"/>
        </w:rPr>
        <w:t>e</w:t>
      </w:r>
      <w:r w:rsidR="00026770">
        <w:rPr>
          <w:rFonts w:ascii="Calibri" w:hAnsi="Calibri" w:cs="Calibri" w:eastAsiaTheme="minorEastAsia"/>
          <w:lang w:eastAsia="ja-JP"/>
        </w:rPr>
        <w:t xml:space="preserve"> application </w:t>
      </w:r>
      <w:r w:rsidR="008449B9">
        <w:rPr>
          <w:rFonts w:ascii="Calibri" w:hAnsi="Calibri" w:cs="Calibri" w:eastAsiaTheme="minorEastAsia"/>
          <w:lang w:eastAsia="ja-JP"/>
        </w:rPr>
        <w:t>to</w:t>
      </w:r>
      <w:r w:rsidR="00026770">
        <w:rPr>
          <w:rFonts w:ascii="Calibri" w:hAnsi="Calibri" w:cs="Calibri" w:eastAsiaTheme="minorEastAsia"/>
          <w:lang w:eastAsia="ja-JP"/>
        </w:rPr>
        <w:t xml:space="preserve"> clarify what </w:t>
      </w:r>
      <w:r w:rsidR="008449B9">
        <w:rPr>
          <w:rFonts w:ascii="Calibri" w:hAnsi="Calibri" w:cs="Calibri" w:eastAsiaTheme="minorEastAsia"/>
          <w:lang w:eastAsia="ja-JP"/>
        </w:rPr>
        <w:t>deve</w:t>
      </w:r>
      <w:r w:rsidR="004A0A1B">
        <w:rPr>
          <w:rFonts w:ascii="Calibri" w:hAnsi="Calibri" w:cs="Calibri" w:eastAsiaTheme="minorEastAsia"/>
          <w:lang w:eastAsia="ja-JP"/>
        </w:rPr>
        <w:t>lopment they</w:t>
      </w:r>
      <w:r w:rsidR="00026770">
        <w:rPr>
          <w:rFonts w:ascii="Calibri" w:hAnsi="Calibri" w:cs="Calibri" w:eastAsiaTheme="minorEastAsia"/>
          <w:lang w:eastAsia="ja-JP"/>
        </w:rPr>
        <w:t xml:space="preserve"> have permi</w:t>
      </w:r>
      <w:r w:rsidR="004A0A1B">
        <w:rPr>
          <w:rFonts w:ascii="Calibri" w:hAnsi="Calibri" w:cs="Calibri" w:eastAsiaTheme="minorEastAsia"/>
          <w:lang w:eastAsia="ja-JP"/>
        </w:rPr>
        <w:t>ssion</w:t>
      </w:r>
      <w:r w:rsidR="00026770">
        <w:rPr>
          <w:rFonts w:ascii="Calibri" w:hAnsi="Calibri" w:cs="Calibri" w:eastAsiaTheme="minorEastAsia"/>
          <w:lang w:eastAsia="ja-JP"/>
        </w:rPr>
        <w:t xml:space="preserve"> for. </w:t>
      </w:r>
      <w:r w:rsidR="005C01CE">
        <w:rPr>
          <w:rFonts w:ascii="Calibri" w:hAnsi="Calibri" w:cs="Calibri" w:eastAsiaTheme="minorEastAsia"/>
          <w:lang w:eastAsia="ja-JP"/>
        </w:rPr>
        <w:t>An a</w:t>
      </w:r>
      <w:r w:rsidR="009727C5">
        <w:rPr>
          <w:rFonts w:ascii="Calibri" w:hAnsi="Calibri" w:cs="Calibri" w:eastAsiaTheme="minorEastAsia"/>
          <w:lang w:eastAsia="ja-JP"/>
        </w:rPr>
        <w:t>pplication for change of use</w:t>
      </w:r>
      <w:r w:rsidR="005C01CE">
        <w:rPr>
          <w:rFonts w:ascii="Calibri" w:hAnsi="Calibri" w:cs="Calibri" w:eastAsiaTheme="minorEastAsia"/>
          <w:lang w:eastAsia="ja-JP"/>
        </w:rPr>
        <w:t xml:space="preserve"> may be required</w:t>
      </w:r>
      <w:r w:rsidR="009727C5">
        <w:rPr>
          <w:rFonts w:ascii="Calibri" w:hAnsi="Calibri" w:cs="Calibri" w:eastAsiaTheme="minorEastAsia"/>
          <w:lang w:eastAsia="ja-JP"/>
        </w:rPr>
        <w:t>.</w:t>
      </w:r>
    </w:p>
    <w:p w:rsidRPr="002140EB" w:rsidR="002140EB" w:rsidP="00776466" w:rsidRDefault="002140EB" w14:paraId="53E39AE4" w14:textId="77777777">
      <w:pPr>
        <w:pStyle w:val="Default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Pr="00B54289" w:rsidR="00E17452" w:rsidP="00E17452" w:rsidRDefault="00FF59B8" w14:paraId="5E9637C9" w14:textId="07E58E49">
      <w:pPr>
        <w:pStyle w:val="Heading1"/>
        <w:spacing w:before="0" w:after="0"/>
        <w:rPr>
          <w:color w:val="536142" w:themeColor="accent1" w:themeShade="80"/>
        </w:rPr>
      </w:pPr>
      <w:r w:rsidRPr="00AA5C40">
        <w:rPr>
          <w:color w:val="536142" w:themeColor="accent1" w:themeShade="80"/>
        </w:rPr>
        <w:t>2</w:t>
      </w:r>
      <w:r w:rsidR="005B26DF">
        <w:rPr>
          <w:color w:val="536142" w:themeColor="accent1" w:themeShade="80"/>
        </w:rPr>
        <w:t>6</w:t>
      </w:r>
      <w:r w:rsidRPr="00AA5C40">
        <w:rPr>
          <w:color w:val="536142" w:themeColor="accent1" w:themeShade="80"/>
        </w:rPr>
        <w:t>/</w:t>
      </w:r>
      <w:r>
        <w:rPr>
          <w:color w:val="536142" w:themeColor="accent1" w:themeShade="80"/>
        </w:rPr>
        <w:t>0</w:t>
      </w:r>
      <w:r w:rsidR="005B26DF">
        <w:rPr>
          <w:color w:val="536142" w:themeColor="accent1" w:themeShade="80"/>
        </w:rPr>
        <w:t>87</w:t>
      </w:r>
      <w:r w:rsidRPr="00B54289" w:rsidR="00E17452">
        <w:rPr>
          <w:color w:val="536142" w:themeColor="accent1" w:themeShade="80"/>
        </w:rPr>
        <w:t xml:space="preserve"> Authorise payments of the council and receive financial matters</w:t>
      </w:r>
    </w:p>
    <w:p w:rsidR="005B26DF" w:rsidP="241A9652" w:rsidRDefault="005B26DF" w14:paraId="327FC88B" w14:textId="239C2C59">
      <w:pPr>
        <w:pStyle w:val="PlainText"/>
        <w:spacing w:before="240" w:beforeAutospacing="off"/>
        <w:rPr>
          <w:sz w:val="24"/>
          <w:szCs w:val="24"/>
        </w:rPr>
      </w:pPr>
      <w:r w:rsidRPr="241A9652" w:rsidR="005B26DF">
        <w:rPr>
          <w:sz w:val="24"/>
          <w:szCs w:val="24"/>
        </w:rPr>
        <w:t>87</w:t>
      </w:r>
      <w:r w:rsidRPr="241A9652" w:rsidR="00E00B7B">
        <w:rPr>
          <w:sz w:val="24"/>
          <w:szCs w:val="24"/>
        </w:rPr>
        <w:t xml:space="preserve">.1 </w:t>
      </w:r>
      <w:r w:rsidRPr="241A9652" w:rsidR="00E00B7B">
        <w:rPr>
          <w:sz w:val="24"/>
          <w:szCs w:val="24"/>
        </w:rPr>
        <w:t>Payments for authorisation:</w:t>
      </w:r>
    </w:p>
    <w:tbl>
      <w:tblPr>
        <w:tblStyle w:val="TableGrid"/>
        <w:tblW w:w="9205" w:type="dxa"/>
        <w:tblLook w:val="04A0" w:firstRow="1" w:lastRow="0" w:firstColumn="1" w:lastColumn="0" w:noHBand="0" w:noVBand="1"/>
      </w:tblPr>
      <w:tblGrid>
        <w:gridCol w:w="1152"/>
        <w:gridCol w:w="2172"/>
        <w:gridCol w:w="2742"/>
        <w:gridCol w:w="1080"/>
        <w:gridCol w:w="979"/>
        <w:gridCol w:w="1080"/>
      </w:tblGrid>
      <w:tr w:rsidRPr="00725EAA" w:rsidR="00053B0A" w:rsidTr="241A9652" w14:paraId="21DA6A16" w14:textId="77777777">
        <w:trPr>
          <w:trHeight w:val="345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25EAA" w:rsidR="00053B0A" w:rsidP="0066256D" w:rsidRDefault="00053B0A" w14:paraId="6E24713C" w14:textId="77777777">
            <w:pPr>
              <w:pStyle w:val="PlainText"/>
              <w:rPr>
                <w:rFonts w:cs="Calibri"/>
                <w:szCs w:val="22"/>
              </w:rPr>
            </w:pPr>
            <w:bookmarkStart w:name="_Hlk101804642" w:id="4"/>
            <w:r w:rsidRPr="00725EAA">
              <w:rPr>
                <w:rFonts w:cs="Calibri"/>
                <w:szCs w:val="22"/>
              </w:rPr>
              <w:t>date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25EAA" w:rsidR="00053B0A" w:rsidP="0066256D" w:rsidRDefault="00053B0A" w14:paraId="07190A8E" w14:textId="77777777">
            <w:pPr>
              <w:pStyle w:val="PlainText"/>
              <w:rPr>
                <w:rFonts w:cs="Calibri"/>
                <w:szCs w:val="22"/>
              </w:rPr>
            </w:pPr>
            <w:r w:rsidRPr="00725EAA">
              <w:rPr>
                <w:rFonts w:cs="Calibri"/>
                <w:szCs w:val="22"/>
              </w:rPr>
              <w:t>payee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25EAA" w:rsidR="00053B0A" w:rsidP="0066256D" w:rsidRDefault="00053B0A" w14:paraId="66B69185" w14:textId="77777777">
            <w:pPr>
              <w:pStyle w:val="PlainText"/>
              <w:rPr>
                <w:rFonts w:cs="Calibri"/>
                <w:szCs w:val="22"/>
              </w:rPr>
            </w:pPr>
            <w:r w:rsidRPr="00725EAA">
              <w:rPr>
                <w:rFonts w:cs="Calibri"/>
                <w:szCs w:val="22"/>
              </w:rPr>
              <w:t>description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25EAA" w:rsidR="00053B0A" w:rsidP="0066256D" w:rsidRDefault="00053B0A" w14:paraId="04F99468" w14:textId="77777777">
            <w:pPr>
              <w:pStyle w:val="PlainText"/>
              <w:jc w:val="center"/>
              <w:rPr>
                <w:rFonts w:cs="Calibri"/>
                <w:szCs w:val="22"/>
              </w:rPr>
            </w:pPr>
            <w:r w:rsidRPr="00725EAA">
              <w:rPr>
                <w:rFonts w:cs="Calibri"/>
                <w:szCs w:val="22"/>
              </w:rPr>
              <w:t>Net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25EAA" w:rsidR="00053B0A" w:rsidP="0066256D" w:rsidRDefault="00053B0A" w14:paraId="75BEFB45" w14:textId="77777777">
            <w:pPr>
              <w:pStyle w:val="PlainText"/>
              <w:jc w:val="center"/>
              <w:rPr>
                <w:rFonts w:cs="Calibri"/>
                <w:szCs w:val="22"/>
              </w:rPr>
            </w:pPr>
            <w:r w:rsidRPr="00725EAA">
              <w:rPr>
                <w:rFonts w:cs="Calibri"/>
                <w:szCs w:val="22"/>
              </w:rPr>
              <w:t>VAT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25EAA" w:rsidR="00053B0A" w:rsidP="0066256D" w:rsidRDefault="00053B0A" w14:paraId="3ABA8DB0" w14:textId="77777777">
            <w:pPr>
              <w:pStyle w:val="PlainText"/>
              <w:jc w:val="center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</w:t>
            </w:r>
            <w:r w:rsidRPr="00725EAA">
              <w:rPr>
                <w:rFonts w:cs="Calibri"/>
                <w:szCs w:val="22"/>
              </w:rPr>
              <w:t>ay</w:t>
            </w:r>
          </w:p>
        </w:tc>
      </w:tr>
      <w:tr w:rsidRPr="00F90C8F" w:rsidR="00053B0A" w:rsidTr="241A9652" w14:paraId="49ACA5A6" w14:textId="77777777"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53249CF7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26/05/26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3EA69ACE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SLCC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20791" w:rsidR="00053B0A" w:rsidP="00F74684" w:rsidRDefault="00053B0A" w14:paraId="188D99F8" w14:textId="77777777">
            <w:pPr>
              <w:jc w:val="both"/>
              <w:rPr>
                <w:rFonts w:cs="Calibri" w:eastAsiaTheme="minorHAnsi"/>
                <w:szCs w:val="22"/>
                <w:lang w:eastAsia="en-US"/>
              </w:rPr>
            </w:pPr>
            <w:r w:rsidRPr="00820791">
              <w:rPr>
                <w:rFonts w:cs="Calibri" w:eastAsiaTheme="minorHAnsi"/>
                <w:szCs w:val="22"/>
                <w:lang w:eastAsia="en-US"/>
              </w:rPr>
              <w:t>Clerk annual membership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0B587D5D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£107.44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5CCE0A16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6765DBC3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£107.44</w:t>
            </w:r>
          </w:p>
        </w:tc>
      </w:tr>
      <w:tr w:rsidRPr="00F90C8F" w:rsidR="00053B0A" w:rsidTr="241A9652" w14:paraId="7AD0AE48" w14:textId="77777777"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7F5BBB06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02/04/26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7D22E0B1" w14:textId="77777777">
            <w:pPr>
              <w:pStyle w:val="PlainText"/>
              <w:rPr>
                <w:rFonts w:cs="Calibri"/>
                <w:szCs w:val="22"/>
              </w:rPr>
            </w:pPr>
            <w:r w:rsidRPr="008F0E5C">
              <w:rPr>
                <w:rFonts w:cs="Calibri"/>
                <w:szCs w:val="22"/>
              </w:rPr>
              <w:t>Goldenstones Gardening Limited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3E12EEE5" w14:textId="77777777">
            <w:pPr>
              <w:rPr>
                <w:rFonts w:cs="Calibri"/>
              </w:rPr>
            </w:pPr>
            <w:r>
              <w:rPr>
                <w:rFonts w:cs="Calibri"/>
              </w:rPr>
              <w:t>26.03.26 maintenance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7763A61F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£350.00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44E8F8C9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£70.00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389D04DF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£420.00</w:t>
            </w:r>
          </w:p>
        </w:tc>
      </w:tr>
      <w:tr w:rsidRPr="00F90C8F" w:rsidR="00053B0A" w:rsidTr="241A9652" w14:paraId="2BEE7EE7" w14:textId="77777777"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32BB071A" w14:textId="77777777">
            <w:pPr>
              <w:pStyle w:val="PlainText"/>
              <w:rPr>
                <w:rFonts w:cs="Calibri"/>
                <w:szCs w:val="22"/>
              </w:rPr>
            </w:pPr>
            <w:r w:rsidRPr="008F0E5C">
              <w:rPr>
                <w:rFonts w:cs="Calibri"/>
                <w:szCs w:val="22"/>
              </w:rPr>
              <w:t>05/05/26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4C0C4F87" w14:textId="77777777">
            <w:pPr>
              <w:pStyle w:val="PlainText"/>
              <w:rPr>
                <w:rFonts w:cs="Calibri"/>
                <w:szCs w:val="22"/>
              </w:rPr>
            </w:pPr>
            <w:r w:rsidRPr="008F0E5C">
              <w:rPr>
                <w:rFonts w:cs="Calibri"/>
                <w:szCs w:val="22"/>
              </w:rPr>
              <w:t>Goldenstones Gardening Limited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1F0AB98A" w14:textId="1A853B96">
            <w:pPr>
              <w:rPr>
                <w:rFonts w:cs="Calibri"/>
              </w:rPr>
            </w:pPr>
            <w:r w:rsidRPr="008F0E5C">
              <w:rPr>
                <w:rFonts w:cs="Calibri"/>
              </w:rPr>
              <w:t>17.04.26 Orchard maintenance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797CA537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</w:t>
            </w:r>
            <w:r w:rsidRPr="008F0E5C">
              <w:rPr>
                <w:rFonts w:cs="Calibri"/>
                <w:szCs w:val="22"/>
              </w:rPr>
              <w:t>100</w:t>
            </w:r>
            <w:r>
              <w:rPr>
                <w:rFonts w:cs="Calibri"/>
                <w:szCs w:val="22"/>
              </w:rPr>
              <w:t>.00</w:t>
            </w:r>
          </w:p>
          <w:p w:rsidRPr="008F0E5C" w:rsidR="00053B0A" w:rsidP="0066256D" w:rsidRDefault="00053B0A" w14:paraId="3DDB3720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1DDEA21D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</w:t>
            </w:r>
            <w:r w:rsidRPr="008F0E5C">
              <w:rPr>
                <w:rFonts w:cs="Calibri"/>
                <w:szCs w:val="22"/>
              </w:rPr>
              <w:t>20</w:t>
            </w:r>
            <w:r>
              <w:rPr>
                <w:rFonts w:cs="Calibri"/>
                <w:szCs w:val="22"/>
              </w:rPr>
              <w:t>.00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00FE0410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</w:t>
            </w:r>
            <w:r w:rsidRPr="008F0E5C">
              <w:rPr>
                <w:rFonts w:cs="Calibri"/>
                <w:szCs w:val="22"/>
              </w:rPr>
              <w:t>120</w:t>
            </w:r>
            <w:r>
              <w:rPr>
                <w:rFonts w:cs="Calibri"/>
                <w:szCs w:val="22"/>
              </w:rPr>
              <w:t>.00</w:t>
            </w:r>
          </w:p>
        </w:tc>
      </w:tr>
      <w:tr w:rsidRPr="00F90C8F" w:rsidR="00074784" w:rsidTr="241A9652" w14:paraId="04720088" w14:textId="77777777"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74784" w:rsidP="00074784" w:rsidRDefault="00074784" w14:paraId="7105A151" w14:textId="2B74B72B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02/04/26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74784" w:rsidP="00074784" w:rsidRDefault="00074784" w14:paraId="000A8968" w14:textId="37A3BE6F">
            <w:pPr>
              <w:pStyle w:val="PlainText"/>
              <w:rPr>
                <w:rFonts w:cs="Calibri"/>
                <w:szCs w:val="22"/>
              </w:rPr>
            </w:pPr>
            <w:r w:rsidRPr="008F0E5C">
              <w:rPr>
                <w:rFonts w:cs="Calibri"/>
                <w:szCs w:val="22"/>
              </w:rPr>
              <w:t>Goldenstones Gardening Limited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74784" w:rsidP="00074784" w:rsidRDefault="00074784" w14:paraId="2F45FA54" w14:textId="0D040F03">
            <w:pPr>
              <w:rPr>
                <w:rFonts w:cs="Calibri"/>
              </w:rPr>
            </w:pPr>
            <w:r w:rsidRPr="00943F8D">
              <w:rPr>
                <w:rFonts w:cs="Calibri"/>
              </w:rPr>
              <w:t>12.03.26 maintenance works at Orchard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74784" w:rsidP="00074784" w:rsidRDefault="00074784" w14:paraId="2AA12E0D" w14:textId="29C3C9EF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£1150.00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74784" w:rsidP="00074784" w:rsidRDefault="00074784" w14:paraId="04707F6B" w14:textId="5726997C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£230.00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74784" w:rsidP="00074784" w:rsidRDefault="00074784" w14:paraId="6AD4E56A" w14:textId="7EDB04B5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£1380.00</w:t>
            </w:r>
          </w:p>
        </w:tc>
      </w:tr>
      <w:tr w:rsidRPr="00F90C8F" w:rsidR="00053B0A" w:rsidTr="241A9652" w14:paraId="389C4A6F" w14:textId="77777777"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77873A62" w14:textId="77777777">
            <w:pPr>
              <w:pStyle w:val="PlainText"/>
              <w:rPr>
                <w:rFonts w:cs="Calibri"/>
                <w:szCs w:val="22"/>
              </w:rPr>
            </w:pPr>
            <w:r w:rsidRPr="008F0E5C">
              <w:rPr>
                <w:rFonts w:cs="Calibri"/>
                <w:szCs w:val="22"/>
              </w:rPr>
              <w:t>05/05/26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19D7BE79" w14:textId="77777777">
            <w:pPr>
              <w:pStyle w:val="PlainText"/>
              <w:rPr>
                <w:rFonts w:cs="Calibri"/>
                <w:szCs w:val="22"/>
              </w:rPr>
            </w:pPr>
            <w:r w:rsidRPr="008F0E5C">
              <w:rPr>
                <w:rFonts w:cs="Calibri"/>
                <w:szCs w:val="22"/>
              </w:rPr>
              <w:t>Goldenstones Gardening Limited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04B2E361" w14:textId="77777777">
            <w:pPr>
              <w:rPr>
                <w:rFonts w:cs="Calibri"/>
              </w:rPr>
            </w:pPr>
            <w:r w:rsidRPr="008F0E5C">
              <w:rPr>
                <w:rFonts w:cs="Calibri"/>
              </w:rPr>
              <w:t>April grounds maintenance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5DC9B549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</w:t>
            </w:r>
            <w:r w:rsidRPr="008F0E5C">
              <w:rPr>
                <w:rFonts w:cs="Calibri"/>
                <w:szCs w:val="22"/>
              </w:rPr>
              <w:t>525.00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1E3CA270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</w:t>
            </w:r>
            <w:r w:rsidRPr="008F0E5C">
              <w:rPr>
                <w:rFonts w:cs="Calibri"/>
                <w:szCs w:val="22"/>
              </w:rPr>
              <w:t>105.00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F0E5C" w:rsidR="00053B0A" w:rsidP="0066256D" w:rsidRDefault="00053B0A" w14:paraId="17307244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</w:t>
            </w:r>
            <w:r w:rsidRPr="008F0E5C">
              <w:rPr>
                <w:rFonts w:cs="Calibri"/>
                <w:szCs w:val="22"/>
              </w:rPr>
              <w:t>630.00</w:t>
            </w:r>
          </w:p>
        </w:tc>
      </w:tr>
      <w:tr w:rsidRPr="00F90C8F" w:rsidR="00053B0A" w:rsidTr="241A9652" w14:paraId="0761CBC5" w14:textId="77777777">
        <w:trPr>
          <w:trHeight w:val="340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5EE052D9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07/05/26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5ED73675" w14:textId="77777777">
            <w:pPr>
              <w:pStyle w:val="PlainText"/>
              <w:rPr>
                <w:rFonts w:cs="Calibri"/>
                <w:szCs w:val="22"/>
              </w:rPr>
            </w:pPr>
            <w:r w:rsidRPr="009A5240">
              <w:rPr>
                <w:rFonts w:cs="Calibri"/>
                <w:szCs w:val="22"/>
              </w:rPr>
              <w:t>Playsafety Limited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0151085D" w14:textId="77777777">
            <w:pPr>
              <w:rPr>
                <w:rFonts w:cs="Calibri"/>
              </w:rPr>
            </w:pPr>
            <w:r>
              <w:rPr>
                <w:rFonts w:cs="Calibri"/>
              </w:rPr>
              <w:t>RoSPA Annual inspection of play area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1CBA93CE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£119.00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820791" w:rsidRDefault="00053B0A" w14:paraId="6E748E84" w14:textId="7AEC67E8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£23.80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088C3F37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£142.80</w:t>
            </w:r>
          </w:p>
        </w:tc>
      </w:tr>
      <w:tr w:rsidRPr="00F90C8F" w:rsidR="00053B0A" w:rsidTr="241A9652" w14:paraId="1D5ED339" w14:textId="77777777">
        <w:trPr>
          <w:trHeight w:val="340"/>
        </w:trPr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47BD9" w:rsidR="00053B0A" w:rsidP="0066256D" w:rsidRDefault="00053B0A" w14:paraId="4DD2ED2D" w14:textId="77777777">
            <w:pPr>
              <w:pStyle w:val="PlainText"/>
              <w:rPr>
                <w:rFonts w:cs="Calibri"/>
                <w:szCs w:val="22"/>
              </w:rPr>
            </w:pPr>
            <w:r w:rsidRPr="00E47BD9">
              <w:rPr>
                <w:rFonts w:cs="Calibri"/>
                <w:szCs w:val="22"/>
              </w:rPr>
              <w:t>2</w:t>
            </w:r>
            <w:r>
              <w:rPr>
                <w:rFonts w:cs="Calibri"/>
                <w:szCs w:val="22"/>
              </w:rPr>
              <w:t>4</w:t>
            </w:r>
            <w:r w:rsidRPr="00E47BD9">
              <w:rPr>
                <w:rFonts w:cs="Calibri"/>
                <w:szCs w:val="22"/>
              </w:rPr>
              <w:t>/05/26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47BD9" w:rsidR="00053B0A" w:rsidP="0066256D" w:rsidRDefault="00053B0A" w14:paraId="2FE1C26C" w14:textId="77777777">
            <w:pPr>
              <w:pStyle w:val="PlainText"/>
              <w:rPr>
                <w:rFonts w:cs="Calibri"/>
                <w:szCs w:val="22"/>
              </w:rPr>
            </w:pPr>
            <w:r w:rsidRPr="00E47BD9">
              <w:rPr>
                <w:rFonts w:cs="Calibri"/>
                <w:szCs w:val="22"/>
              </w:rPr>
              <w:t>Reuben Case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47BD9" w:rsidR="00053B0A" w:rsidP="0066256D" w:rsidRDefault="00053B0A" w14:paraId="02EC725E" w14:textId="77777777">
            <w:pPr>
              <w:rPr>
                <w:rFonts w:cs="Calibri"/>
              </w:rPr>
            </w:pPr>
            <w:r w:rsidRPr="00E47BD9">
              <w:rPr>
                <w:rFonts w:cs="Calibri"/>
              </w:rPr>
              <w:t xml:space="preserve">Pavilion Cleaning </w:t>
            </w:r>
            <w:r>
              <w:rPr>
                <w:rFonts w:cs="Calibri"/>
              </w:rPr>
              <w:t>3</w:t>
            </w:r>
            <w:r w:rsidRPr="00E47BD9">
              <w:rPr>
                <w:rFonts w:cs="Calibri"/>
              </w:rPr>
              <w:t>/0</w:t>
            </w:r>
            <w:r>
              <w:rPr>
                <w:rFonts w:cs="Calibri"/>
              </w:rPr>
              <w:t>5</w:t>
            </w:r>
            <w:r w:rsidRPr="00E47BD9">
              <w:rPr>
                <w:rFonts w:cs="Calibri"/>
              </w:rPr>
              <w:t>-2</w:t>
            </w:r>
            <w:r>
              <w:rPr>
                <w:rFonts w:cs="Calibri"/>
              </w:rPr>
              <w:t>5</w:t>
            </w:r>
            <w:r w:rsidRPr="00E47BD9">
              <w:rPr>
                <w:rFonts w:cs="Calibri"/>
              </w:rPr>
              <w:t>/0</w:t>
            </w:r>
            <w:r>
              <w:rPr>
                <w:rFonts w:cs="Calibri"/>
              </w:rPr>
              <w:t>5</w:t>
            </w:r>
            <w:r w:rsidRPr="00E47BD9">
              <w:rPr>
                <w:rFonts w:cs="Calibri"/>
              </w:rPr>
              <w:t>/26 16hrs @ £20/hr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43EC3E6A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£320.00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5923402D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20791" w:rsidR="00820791" w:rsidP="00820791" w:rsidRDefault="00053B0A" w14:paraId="3861DCC2" w14:textId="4CED9066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£320.0</w:t>
            </w:r>
            <w:r w:rsidR="00820791">
              <w:rPr>
                <w:rFonts w:cs="Calibri"/>
                <w:szCs w:val="22"/>
              </w:rPr>
              <w:t>0</w:t>
            </w:r>
          </w:p>
        </w:tc>
      </w:tr>
      <w:tr w:rsidRPr="00F90C8F" w:rsidR="00053B0A" w:rsidTr="241A9652" w14:paraId="38CEFC48" w14:textId="77777777"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47BD9" w:rsidR="00053B0A" w:rsidP="0066256D" w:rsidRDefault="00053B0A" w14:paraId="59D9F5E4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01/06/26</w:t>
            </w:r>
          </w:p>
        </w:tc>
        <w:tc>
          <w:tcPr>
            <w:tcW w:w="2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47BD9" w:rsidR="00053B0A" w:rsidP="0066256D" w:rsidRDefault="00053B0A" w14:paraId="19BB10E9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AJG Gallagher Insurance</w:t>
            </w:r>
          </w:p>
        </w:tc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E47BD9" w:rsidR="00053B0A" w:rsidP="0066256D" w:rsidRDefault="00053B0A" w14:paraId="38846F65" w14:textId="77777777">
            <w:pPr>
              <w:rPr>
                <w:rFonts w:cs="Calibri"/>
              </w:rPr>
            </w:pPr>
            <w:r>
              <w:rPr>
                <w:rFonts w:cs="Calibri"/>
              </w:rPr>
              <w:t>Annual insurance policy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4BB24ABC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£2115.82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11E9EE5C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053B0A" w:rsidP="0066256D" w:rsidRDefault="00053B0A" w14:paraId="5669EDA7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£2115.82</w:t>
            </w:r>
          </w:p>
        </w:tc>
      </w:tr>
    </w:tbl>
    <w:bookmarkEnd w:id="4"/>
    <w:p w:rsidR="00333E3D" w:rsidP="004869A7" w:rsidRDefault="00820791" w14:paraId="0E57C1A4" w14:textId="79CC9F7F">
      <w:pPr>
        <w:spacing w:before="0" w:after="0" w:line="360" w:lineRule="auto"/>
        <w:rPr>
          <w:sz w:val="24"/>
          <w:szCs w:val="24"/>
        </w:rPr>
      </w:pPr>
      <w:r w:rsidRPr="241A9652" w:rsidR="00820791">
        <w:rPr>
          <w:sz w:val="24"/>
          <w:szCs w:val="24"/>
        </w:rPr>
        <w:t>8</w:t>
      </w:r>
      <w:r w:rsidRPr="241A9652" w:rsidR="4266AB62">
        <w:rPr>
          <w:sz w:val="24"/>
          <w:szCs w:val="24"/>
        </w:rPr>
        <w:t>7</w:t>
      </w:r>
      <w:r w:rsidRPr="241A9652" w:rsidR="00820791">
        <w:rPr>
          <w:sz w:val="24"/>
          <w:szCs w:val="24"/>
        </w:rPr>
        <w:t>.2</w:t>
      </w:r>
      <w:r w:rsidRPr="241A9652" w:rsidR="001E2100">
        <w:rPr>
          <w:sz w:val="24"/>
          <w:szCs w:val="24"/>
        </w:rPr>
        <w:t xml:space="preserve"> Council ratified p</w:t>
      </w:r>
      <w:r w:rsidRPr="241A9652" w:rsidR="001E2100">
        <w:rPr>
          <w:sz w:val="24"/>
          <w:szCs w:val="24"/>
        </w:rPr>
        <w:t>ayments made between meeting:</w:t>
      </w:r>
    </w:p>
    <w:tbl>
      <w:tblPr>
        <w:tblW w:w="91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"/>
        <w:gridCol w:w="1738"/>
        <w:gridCol w:w="2821"/>
        <w:gridCol w:w="1393"/>
        <w:gridCol w:w="1007"/>
        <w:gridCol w:w="1080"/>
      </w:tblGrid>
      <w:tr w:rsidRPr="00AD524E" w:rsidR="00333E3D" w:rsidTr="241A9652" w14:paraId="18A754B0" w14:textId="77777777">
        <w:trPr>
          <w:trHeight w:val="330"/>
        </w:trPr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D524E" w:rsidR="00333E3D" w:rsidP="00401250" w:rsidRDefault="00333E3D" w14:paraId="57AC76EF" w14:textId="77777777">
            <w:pPr>
              <w:pStyle w:val="PlainText"/>
              <w:rPr>
                <w:rFonts w:cs="Calibri"/>
                <w:szCs w:val="22"/>
              </w:rPr>
            </w:pPr>
            <w:r w:rsidRPr="0055493B">
              <w:rPr>
                <w:rFonts w:cs="Calibri"/>
                <w:szCs w:val="22"/>
              </w:rPr>
              <w:t>date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D524E" w:rsidR="00333E3D" w:rsidP="00401250" w:rsidRDefault="00333E3D" w14:paraId="0E5B9E2C" w14:textId="77777777">
            <w:pPr>
              <w:pStyle w:val="PlainText"/>
              <w:rPr>
                <w:rFonts w:cs="Calibri"/>
                <w:szCs w:val="22"/>
              </w:rPr>
            </w:pPr>
            <w:r w:rsidRPr="0055493B">
              <w:rPr>
                <w:rFonts w:cs="Calibri"/>
                <w:szCs w:val="22"/>
              </w:rPr>
              <w:t>payee</w:t>
            </w:r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D524E" w:rsidR="00333E3D" w:rsidP="00401250" w:rsidRDefault="00333E3D" w14:paraId="6BCFAE50" w14:textId="77777777">
            <w:pPr>
              <w:pStyle w:val="PlainText"/>
              <w:rPr>
                <w:rFonts w:cs="Calibri"/>
                <w:szCs w:val="22"/>
              </w:rPr>
            </w:pPr>
            <w:r w:rsidRPr="0055493B">
              <w:rPr>
                <w:rFonts w:cs="Calibri"/>
                <w:szCs w:val="22"/>
              </w:rPr>
              <w:t>description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D524E" w:rsidR="00333E3D" w:rsidP="00401250" w:rsidRDefault="00333E3D" w14:paraId="195F12F9" w14:textId="77777777">
            <w:pPr>
              <w:pStyle w:val="PlainText"/>
              <w:jc w:val="center"/>
              <w:rPr>
                <w:rFonts w:cs="Calibri"/>
                <w:szCs w:val="22"/>
              </w:rPr>
            </w:pPr>
            <w:r w:rsidRPr="0055493B">
              <w:rPr>
                <w:rFonts w:cs="Calibri"/>
                <w:szCs w:val="22"/>
              </w:rPr>
              <w:t>Net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D524E" w:rsidR="00333E3D" w:rsidP="00401250" w:rsidRDefault="00333E3D" w14:paraId="6F67A11D" w14:textId="77777777">
            <w:pPr>
              <w:pStyle w:val="PlainText"/>
              <w:jc w:val="center"/>
              <w:rPr>
                <w:rFonts w:cs="Calibri"/>
                <w:szCs w:val="22"/>
              </w:rPr>
            </w:pPr>
            <w:r w:rsidRPr="0055493B">
              <w:rPr>
                <w:rFonts w:cs="Calibri"/>
                <w:szCs w:val="22"/>
              </w:rPr>
              <w:t>VAT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D524E" w:rsidR="00333E3D" w:rsidP="00401250" w:rsidRDefault="00333E3D" w14:paraId="759CBA63" w14:textId="77777777">
            <w:pPr>
              <w:pStyle w:val="PlainText"/>
              <w:jc w:val="center"/>
              <w:rPr>
                <w:rFonts w:cs="Calibri"/>
                <w:szCs w:val="22"/>
              </w:rPr>
            </w:pPr>
            <w:r w:rsidRPr="0055493B">
              <w:rPr>
                <w:rFonts w:cs="Calibri"/>
                <w:szCs w:val="22"/>
              </w:rPr>
              <w:t>Pay</w:t>
            </w:r>
          </w:p>
        </w:tc>
      </w:tr>
      <w:tr w:rsidRPr="00117ABA" w:rsidR="00333E3D" w:rsidTr="241A9652" w14:paraId="407A1E15" w14:textId="77777777"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6668ACFE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01/05</w:t>
            </w:r>
            <w:r w:rsidRPr="0089123A">
              <w:rPr>
                <w:rFonts w:cs="Calibri"/>
                <w:szCs w:val="22"/>
              </w:rPr>
              <w:t>/2</w:t>
            </w:r>
            <w:r>
              <w:rPr>
                <w:rFonts w:cs="Calibri"/>
                <w:szCs w:val="22"/>
              </w:rPr>
              <w:t>6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58C169EF" w14:textId="77777777">
            <w:pPr>
              <w:pStyle w:val="PlainText"/>
              <w:rPr>
                <w:rFonts w:cs="Calibri"/>
                <w:szCs w:val="22"/>
              </w:rPr>
            </w:pPr>
            <w:r w:rsidRPr="0089123A">
              <w:rPr>
                <w:rFonts w:cs="Calibri"/>
                <w:szCs w:val="22"/>
              </w:rPr>
              <w:t>Lloyds</w:t>
            </w:r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0F09D19D" w14:textId="77777777">
            <w:pPr>
              <w:pStyle w:val="PlainText"/>
              <w:rPr>
                <w:rFonts w:cs="Calibri"/>
                <w:szCs w:val="22"/>
              </w:rPr>
            </w:pPr>
            <w:r w:rsidRPr="0089123A">
              <w:rPr>
                <w:rFonts w:cs="Calibri"/>
                <w:szCs w:val="22"/>
              </w:rPr>
              <w:t>Service Charge – Community acct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06BB3B12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 w:rsidRPr="0089123A">
              <w:rPr>
                <w:rFonts w:cs="Calibri"/>
                <w:szCs w:val="22"/>
              </w:rPr>
              <w:t>£</w:t>
            </w:r>
            <w:r>
              <w:rPr>
                <w:rFonts w:cs="Calibri"/>
                <w:szCs w:val="22"/>
              </w:rPr>
              <w:t>5.51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57D5DC82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 w:rsidRPr="0089123A"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42793F31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 w:rsidRPr="0089123A">
              <w:rPr>
                <w:rFonts w:cs="Calibri"/>
                <w:szCs w:val="22"/>
              </w:rPr>
              <w:t>£</w:t>
            </w:r>
            <w:r>
              <w:rPr>
                <w:rFonts w:cs="Calibri"/>
                <w:szCs w:val="22"/>
              </w:rPr>
              <w:t>5.51</w:t>
            </w:r>
          </w:p>
        </w:tc>
      </w:tr>
      <w:tr w:rsidRPr="00117ABA" w:rsidR="00333E3D" w:rsidTr="241A9652" w14:paraId="5EA7F751" w14:textId="77777777"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27E0D8F5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13/05/26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77EFF3DC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Clerk/RFO</w:t>
            </w:r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4B6B3C5A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Staff costs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6BF7253B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£827.51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035C2ECA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9123A" w:rsidR="00333E3D" w:rsidP="00401250" w:rsidRDefault="00333E3D" w14:paraId="027BB3A8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£827.51</w:t>
            </w:r>
          </w:p>
        </w:tc>
      </w:tr>
      <w:tr w:rsidRPr="00117ABA" w:rsidR="00333E3D" w:rsidTr="241A9652" w14:paraId="14E2B746" w14:textId="77777777"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6CC7BC9C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14/05/26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459BA9E1" w14:textId="77777777">
            <w:pPr>
              <w:pStyle w:val="PlainText"/>
              <w:rPr>
                <w:rFonts w:cs="Calibri"/>
                <w:szCs w:val="22"/>
              </w:rPr>
            </w:pPr>
            <w:proofErr w:type="spellStart"/>
            <w:r>
              <w:rPr>
                <w:rFonts w:cs="Calibri"/>
                <w:szCs w:val="22"/>
              </w:rPr>
              <w:t>WaterPlus</w:t>
            </w:r>
            <w:proofErr w:type="spellEnd"/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7FD0E44B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Pavilion water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0BD2FCFF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£11.95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38407DE8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E3D" w:rsidP="00401250" w:rsidRDefault="00333E3D" w14:paraId="1D2AFAC2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£11.95</w:t>
            </w:r>
          </w:p>
        </w:tc>
      </w:tr>
      <w:tr w:rsidRPr="00117ABA" w:rsidR="00333E3D" w:rsidTr="241A9652" w14:paraId="1B034A48" w14:textId="77777777"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589DC741" w14:textId="77777777">
            <w:pPr>
              <w:pStyle w:val="PlainText"/>
              <w:rPr>
                <w:rFonts w:cs="Calibri"/>
                <w:szCs w:val="22"/>
              </w:rPr>
            </w:pPr>
            <w:r w:rsidRPr="00EB2745">
              <w:rPr>
                <w:rFonts w:cs="Calibri"/>
                <w:szCs w:val="22"/>
              </w:rPr>
              <w:t>14/05/26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37F1E5C0" w14:textId="77777777">
            <w:pPr>
              <w:pStyle w:val="PlainText"/>
              <w:rPr>
                <w:rFonts w:cs="Calibri"/>
                <w:szCs w:val="22"/>
              </w:rPr>
            </w:pPr>
            <w:r w:rsidRPr="00EB2745">
              <w:rPr>
                <w:rFonts w:cs="Calibri"/>
                <w:szCs w:val="22"/>
              </w:rPr>
              <w:t xml:space="preserve">NEST </w:t>
            </w:r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5607C81F" w14:textId="77777777">
            <w:pPr>
              <w:pStyle w:val="PlainText"/>
              <w:rPr>
                <w:rFonts w:cs="Calibri"/>
                <w:szCs w:val="22"/>
              </w:rPr>
            </w:pPr>
            <w:r w:rsidRPr="00EB2745">
              <w:rPr>
                <w:rFonts w:cs="Calibri"/>
                <w:szCs w:val="22"/>
              </w:rPr>
              <w:t>Clerk pension April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03953125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 w:rsidRPr="00EB2745">
              <w:rPr>
                <w:rFonts w:cs="Calibri"/>
                <w:szCs w:val="22"/>
              </w:rPr>
              <w:t>£28.33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121653" w:rsidR="00333E3D" w:rsidP="00401250" w:rsidRDefault="00333E3D" w14:paraId="0D8B10CA" w14:textId="77777777">
            <w:pPr>
              <w:pStyle w:val="PlainText"/>
              <w:jc w:val="right"/>
              <w:rPr>
                <w:rFonts w:cs="Calibri"/>
                <w:strike/>
                <w:szCs w:val="22"/>
              </w:rPr>
            </w:pPr>
            <w:r w:rsidRPr="00121653">
              <w:rPr>
                <w:rFonts w:cs="Calibri"/>
                <w:strike/>
                <w:szCs w:val="22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2B0FDFA3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 w:rsidRPr="00EB2745">
              <w:rPr>
                <w:rFonts w:cs="Calibri"/>
                <w:szCs w:val="22"/>
              </w:rPr>
              <w:t>£28.33</w:t>
            </w:r>
          </w:p>
        </w:tc>
      </w:tr>
      <w:tr w:rsidRPr="00117ABA" w:rsidR="00333E3D" w:rsidTr="241A9652" w14:paraId="3B3E9953" w14:textId="77777777"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68456C5E" w14:textId="77777777">
            <w:pPr>
              <w:pStyle w:val="PlainText"/>
              <w:rPr>
                <w:rFonts w:cs="Calibri"/>
                <w:szCs w:val="22"/>
              </w:rPr>
            </w:pPr>
            <w:r w:rsidRPr="00EB2745">
              <w:rPr>
                <w:rFonts w:cs="Calibri"/>
                <w:szCs w:val="22"/>
              </w:rPr>
              <w:t>14/05/26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4A5B458A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PWLB</w:t>
            </w:r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2A878E7C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Public Works Loan Board interest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2D71EC3C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£1428.80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121653" w:rsidR="00333E3D" w:rsidP="00401250" w:rsidRDefault="00333E3D" w14:paraId="068094B0" w14:textId="77777777">
            <w:pPr>
              <w:pStyle w:val="PlainText"/>
              <w:jc w:val="right"/>
              <w:rPr>
                <w:rFonts w:cs="Calibri"/>
                <w:strike/>
                <w:szCs w:val="22"/>
              </w:rPr>
            </w:pPr>
            <w:r>
              <w:rPr>
                <w:rFonts w:cs="Calibri"/>
                <w:strike/>
                <w:szCs w:val="22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333E3D" w:rsidP="00401250" w:rsidRDefault="00333E3D" w14:paraId="0DD4E414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£1428.80</w:t>
            </w:r>
          </w:p>
        </w:tc>
      </w:tr>
      <w:tr w:rsidRPr="00117ABA" w:rsidR="008A24A0" w:rsidTr="241A9652" w14:paraId="5EC3BDA2" w14:textId="77777777">
        <w:tc>
          <w:tcPr>
            <w:tcW w:w="11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B2745" w:rsidR="008A24A0" w:rsidP="008A24A0" w:rsidRDefault="008A24A0" w14:paraId="58D288CA" w14:textId="2F0D7CD1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01/06/26</w:t>
            </w:r>
          </w:p>
        </w:tc>
        <w:tc>
          <w:tcPr>
            <w:tcW w:w="17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4A0" w:rsidP="008A24A0" w:rsidRDefault="008A24A0" w14:paraId="1FD68DBE" w14:textId="337A287B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AJG Gallagher Insurance</w:t>
            </w:r>
          </w:p>
        </w:tc>
        <w:tc>
          <w:tcPr>
            <w:tcW w:w="28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4A0" w:rsidP="008A24A0" w:rsidRDefault="008A24A0" w14:paraId="05087C22" w14:textId="706FC641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</w:rPr>
              <w:t>Annual insurance policy</w:t>
            </w:r>
          </w:p>
        </w:tc>
        <w:tc>
          <w:tcPr>
            <w:tcW w:w="13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4A0" w:rsidP="008A24A0" w:rsidRDefault="008A24A0" w14:paraId="318ECA1E" w14:textId="0B15A813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£2115.82</w:t>
            </w:r>
          </w:p>
        </w:tc>
        <w:tc>
          <w:tcPr>
            <w:tcW w:w="10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4A0" w:rsidP="008A24A0" w:rsidRDefault="008A24A0" w14:paraId="4DECA95B" w14:textId="58DD8923">
            <w:pPr>
              <w:pStyle w:val="PlainText"/>
              <w:jc w:val="right"/>
              <w:rPr>
                <w:rFonts w:cs="Calibri"/>
                <w:strike/>
                <w:szCs w:val="22"/>
              </w:rPr>
            </w:pPr>
            <w:r>
              <w:rPr>
                <w:rFonts w:cs="Calibri"/>
                <w:szCs w:val="22"/>
              </w:rPr>
              <w:t>-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24A0" w:rsidP="008A24A0" w:rsidRDefault="008A24A0" w14:paraId="0B29D457" w14:textId="45E2F24F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£2115.82</w:t>
            </w:r>
          </w:p>
        </w:tc>
      </w:tr>
    </w:tbl>
    <w:p w:rsidRPr="000427A5" w:rsidR="007C0BA4" w:rsidP="007C0BA4" w:rsidRDefault="007C0BA4" w14:paraId="5EF0FCD8" w14:textId="4F6F6910">
      <w:pPr>
        <w:pStyle w:val="PlainText"/>
        <w:spacing w:before="240"/>
        <w:rPr>
          <w:b w:val="1"/>
          <w:bCs w:val="1"/>
          <w:sz w:val="24"/>
          <w:szCs w:val="24"/>
        </w:rPr>
      </w:pPr>
      <w:r w:rsidRPr="241A9652" w:rsidR="777066BB">
        <w:rPr>
          <w:sz w:val="24"/>
          <w:szCs w:val="24"/>
        </w:rPr>
        <w:t xml:space="preserve">87.3 </w:t>
      </w:r>
      <w:r w:rsidRPr="241A9652" w:rsidR="007C0BA4">
        <w:rPr>
          <w:sz w:val="24"/>
          <w:szCs w:val="24"/>
        </w:rPr>
        <w:t xml:space="preserve">Payments </w:t>
      </w:r>
      <w:r w:rsidRPr="241A9652" w:rsidR="007C0BA4">
        <w:rPr>
          <w:sz w:val="24"/>
          <w:szCs w:val="24"/>
        </w:rPr>
        <w:t>received</w:t>
      </w:r>
      <w:r w:rsidRPr="241A9652" w:rsidR="007C0BA4">
        <w:rPr>
          <w:sz w:val="24"/>
          <w:szCs w:val="24"/>
        </w:rPr>
        <w:t xml:space="preserve"> between meetings:</w:t>
      </w:r>
      <w:r w:rsidRPr="241A9652" w:rsidR="007C0BA4">
        <w:rPr>
          <w:b w:val="1"/>
          <w:bCs w:val="1"/>
          <w:sz w:val="24"/>
          <w:szCs w:val="24"/>
        </w:rPr>
        <w:t xml:space="preserve">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3685"/>
        <w:gridCol w:w="1560"/>
        <w:gridCol w:w="708"/>
      </w:tblGrid>
      <w:tr w:rsidRPr="00087510" w:rsidR="007C0BA4" w:rsidTr="00401250" w14:paraId="1BA0B558" w14:textId="77777777">
        <w:trPr>
          <w:trHeight w:val="405"/>
        </w:trPr>
        <w:tc>
          <w:tcPr>
            <w:tcW w:w="1413" w:type="dxa"/>
            <w:tcBorders>
              <w:bottom w:val="single" w:color="auto" w:sz="4" w:space="0"/>
            </w:tcBorders>
          </w:tcPr>
          <w:p w:rsidRPr="00EE7840" w:rsidR="007C0BA4" w:rsidP="00401250" w:rsidRDefault="007C0BA4" w14:paraId="5E20D743" w14:textId="77777777">
            <w:pPr>
              <w:pStyle w:val="PlainText"/>
              <w:rPr>
                <w:rFonts w:cs="Calibri"/>
                <w:szCs w:val="22"/>
              </w:rPr>
            </w:pPr>
            <w:r w:rsidRPr="00EE7840">
              <w:rPr>
                <w:rFonts w:cs="Calibri"/>
                <w:szCs w:val="22"/>
              </w:rPr>
              <w:t>date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:rsidRPr="00EE7840" w:rsidR="007C0BA4" w:rsidP="00401250" w:rsidRDefault="007C0BA4" w14:paraId="2CEF1BA7" w14:textId="77777777">
            <w:pPr>
              <w:pStyle w:val="PlainText"/>
              <w:rPr>
                <w:rFonts w:cs="Calibri"/>
                <w:szCs w:val="22"/>
              </w:rPr>
            </w:pPr>
            <w:r w:rsidRPr="00EE7840">
              <w:rPr>
                <w:rFonts w:cs="Calibri"/>
                <w:szCs w:val="22"/>
              </w:rPr>
              <w:t>from</w:t>
            </w:r>
          </w:p>
        </w:tc>
        <w:tc>
          <w:tcPr>
            <w:tcW w:w="3685" w:type="dxa"/>
            <w:tcBorders>
              <w:bottom w:val="single" w:color="auto" w:sz="4" w:space="0"/>
            </w:tcBorders>
          </w:tcPr>
          <w:p w:rsidRPr="00EE7840" w:rsidR="007C0BA4" w:rsidP="00401250" w:rsidRDefault="007C0BA4" w14:paraId="6C04A83D" w14:textId="77777777">
            <w:pPr>
              <w:pStyle w:val="PlainText"/>
              <w:rPr>
                <w:rFonts w:cs="Calibri"/>
                <w:szCs w:val="22"/>
              </w:rPr>
            </w:pPr>
            <w:r w:rsidRPr="00EE7840">
              <w:rPr>
                <w:rFonts w:cs="Calibri"/>
                <w:szCs w:val="22"/>
              </w:rPr>
              <w:t>description</w:t>
            </w:r>
          </w:p>
        </w:tc>
        <w:tc>
          <w:tcPr>
            <w:tcW w:w="1560" w:type="dxa"/>
            <w:tcBorders>
              <w:bottom w:val="single" w:color="auto" w:sz="4" w:space="0"/>
            </w:tcBorders>
          </w:tcPr>
          <w:p w:rsidRPr="00EE7840" w:rsidR="007C0BA4" w:rsidP="00401250" w:rsidRDefault="007C0BA4" w14:paraId="09B70C72" w14:textId="77777777">
            <w:pPr>
              <w:pStyle w:val="PlainText"/>
              <w:rPr>
                <w:rFonts w:cs="Calibri"/>
                <w:szCs w:val="22"/>
              </w:rPr>
            </w:pPr>
            <w:r w:rsidRPr="00EE7840">
              <w:rPr>
                <w:rFonts w:cs="Calibri"/>
                <w:szCs w:val="22"/>
              </w:rPr>
              <w:t>total</w:t>
            </w:r>
          </w:p>
        </w:tc>
        <w:tc>
          <w:tcPr>
            <w:tcW w:w="708" w:type="dxa"/>
            <w:tcBorders>
              <w:bottom w:val="single" w:color="auto" w:sz="4" w:space="0"/>
            </w:tcBorders>
          </w:tcPr>
          <w:p w:rsidRPr="00EE7840" w:rsidR="007C0BA4" w:rsidP="00401250" w:rsidRDefault="007C0BA4" w14:paraId="4E6534A0" w14:textId="77777777">
            <w:pPr>
              <w:pStyle w:val="PlainText"/>
              <w:rPr>
                <w:rFonts w:cs="Calibri"/>
                <w:szCs w:val="22"/>
              </w:rPr>
            </w:pPr>
            <w:r w:rsidRPr="00EE7840">
              <w:rPr>
                <w:rFonts w:cs="Calibri"/>
                <w:szCs w:val="22"/>
              </w:rPr>
              <w:t>pay</w:t>
            </w:r>
          </w:p>
        </w:tc>
      </w:tr>
      <w:tr w:rsidRPr="0043688F" w:rsidR="007C0BA4" w:rsidTr="00401250" w14:paraId="0E130A5F" w14:textId="77777777">
        <w:tc>
          <w:tcPr>
            <w:tcW w:w="1413" w:type="dxa"/>
          </w:tcPr>
          <w:p w:rsidR="007C0BA4" w:rsidP="00401250" w:rsidRDefault="007C0BA4" w14:paraId="7F59B4ED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30/04/26</w:t>
            </w:r>
          </w:p>
        </w:tc>
        <w:tc>
          <w:tcPr>
            <w:tcW w:w="1701" w:type="dxa"/>
          </w:tcPr>
          <w:p w:rsidR="007C0BA4" w:rsidP="00401250" w:rsidRDefault="007C0BA4" w14:paraId="2F7EDEA3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Stroud District Council</w:t>
            </w:r>
          </w:p>
        </w:tc>
        <w:tc>
          <w:tcPr>
            <w:tcW w:w="3685" w:type="dxa"/>
          </w:tcPr>
          <w:p w:rsidR="007C0BA4" w:rsidP="00401250" w:rsidRDefault="007C0BA4" w14:paraId="312FD47B" w14:textId="3A402F05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First 50% payment of the precept</w:t>
            </w:r>
            <w:r w:rsidR="0080336B">
              <w:rPr>
                <w:rFonts w:cs="Calibri"/>
                <w:szCs w:val="22"/>
              </w:rPr>
              <w:t xml:space="preserve">. </w:t>
            </w:r>
            <w:r w:rsidR="00DA39C8">
              <w:rPr>
                <w:rFonts w:cs="Calibri"/>
                <w:szCs w:val="22"/>
              </w:rPr>
              <w:t>(</w:t>
            </w:r>
            <w:r w:rsidR="0080336B">
              <w:rPr>
                <w:rFonts w:cs="Calibri"/>
                <w:szCs w:val="22"/>
              </w:rPr>
              <w:t>Total precept £53</w:t>
            </w:r>
            <w:r w:rsidR="00DA39C8">
              <w:rPr>
                <w:rFonts w:cs="Calibri"/>
                <w:szCs w:val="22"/>
              </w:rPr>
              <w:t>825)</w:t>
            </w:r>
          </w:p>
        </w:tc>
        <w:tc>
          <w:tcPr>
            <w:tcW w:w="1560" w:type="dxa"/>
          </w:tcPr>
          <w:p w:rsidR="007C0BA4" w:rsidP="00401250" w:rsidRDefault="007C0BA4" w14:paraId="12F72E2E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£26912.50</w:t>
            </w:r>
          </w:p>
        </w:tc>
        <w:tc>
          <w:tcPr>
            <w:tcW w:w="708" w:type="dxa"/>
          </w:tcPr>
          <w:p w:rsidR="007C0BA4" w:rsidP="00401250" w:rsidRDefault="007C0BA4" w14:paraId="2FB356BB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BGC</w:t>
            </w:r>
          </w:p>
        </w:tc>
      </w:tr>
      <w:tr w:rsidRPr="0043688F" w:rsidR="007C0BA4" w:rsidTr="00401250" w14:paraId="513384DD" w14:textId="77777777">
        <w:tc>
          <w:tcPr>
            <w:tcW w:w="1413" w:type="dxa"/>
          </w:tcPr>
          <w:p w:rsidR="007C0BA4" w:rsidP="00401250" w:rsidRDefault="007C0BA4" w14:paraId="0B81881A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30/04/26</w:t>
            </w:r>
          </w:p>
        </w:tc>
        <w:tc>
          <w:tcPr>
            <w:tcW w:w="1701" w:type="dxa"/>
          </w:tcPr>
          <w:p w:rsidR="007C0BA4" w:rsidP="00401250" w:rsidRDefault="007C0BA4" w14:paraId="034EF9A8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Cottle Memorials</w:t>
            </w:r>
          </w:p>
        </w:tc>
        <w:tc>
          <w:tcPr>
            <w:tcW w:w="3685" w:type="dxa"/>
          </w:tcPr>
          <w:p w:rsidR="007C0BA4" w:rsidP="00401250" w:rsidRDefault="007C0BA4" w14:paraId="07CC5BF4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Memorial fee</w:t>
            </w:r>
          </w:p>
        </w:tc>
        <w:tc>
          <w:tcPr>
            <w:tcW w:w="1560" w:type="dxa"/>
          </w:tcPr>
          <w:p w:rsidR="007C0BA4" w:rsidP="00401250" w:rsidRDefault="007C0BA4" w14:paraId="45F062C7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£257.00</w:t>
            </w:r>
          </w:p>
        </w:tc>
        <w:tc>
          <w:tcPr>
            <w:tcW w:w="708" w:type="dxa"/>
          </w:tcPr>
          <w:p w:rsidR="007C0BA4" w:rsidP="00401250" w:rsidRDefault="007C0BA4" w14:paraId="320A5389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FPI</w:t>
            </w:r>
          </w:p>
        </w:tc>
      </w:tr>
      <w:tr w:rsidRPr="0043688F" w:rsidR="007C0BA4" w:rsidTr="00401250" w14:paraId="37DB77A1" w14:textId="77777777">
        <w:tc>
          <w:tcPr>
            <w:tcW w:w="1413" w:type="dxa"/>
          </w:tcPr>
          <w:p w:rsidR="007C0BA4" w:rsidP="00401250" w:rsidRDefault="007C0BA4" w14:paraId="407CE0CF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08/05/26</w:t>
            </w:r>
          </w:p>
        </w:tc>
        <w:tc>
          <w:tcPr>
            <w:tcW w:w="1701" w:type="dxa"/>
          </w:tcPr>
          <w:p w:rsidR="007C0BA4" w:rsidP="00401250" w:rsidRDefault="007C0BA4" w14:paraId="11C94CD4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Fred Stevens</w:t>
            </w:r>
          </w:p>
        </w:tc>
        <w:tc>
          <w:tcPr>
            <w:tcW w:w="3685" w:type="dxa"/>
          </w:tcPr>
          <w:p w:rsidR="007C0BA4" w:rsidP="00401250" w:rsidRDefault="007C0BA4" w14:paraId="72951C82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Burial fees HPC 2026-040</w:t>
            </w:r>
          </w:p>
        </w:tc>
        <w:tc>
          <w:tcPr>
            <w:tcW w:w="1560" w:type="dxa"/>
          </w:tcPr>
          <w:p w:rsidR="007C0BA4" w:rsidP="00401250" w:rsidRDefault="007C0BA4" w14:paraId="5D73899B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£1013.00</w:t>
            </w:r>
          </w:p>
        </w:tc>
        <w:tc>
          <w:tcPr>
            <w:tcW w:w="708" w:type="dxa"/>
          </w:tcPr>
          <w:p w:rsidR="007C0BA4" w:rsidP="00401250" w:rsidRDefault="007C0BA4" w14:paraId="3472EC2E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FPI</w:t>
            </w:r>
          </w:p>
        </w:tc>
      </w:tr>
      <w:tr w:rsidRPr="00474D2D" w:rsidR="007C0BA4" w:rsidTr="00401250" w14:paraId="41850166" w14:textId="77777777">
        <w:tc>
          <w:tcPr>
            <w:tcW w:w="1413" w:type="dxa"/>
          </w:tcPr>
          <w:p w:rsidRPr="007601C2" w:rsidR="007C0BA4" w:rsidP="00401250" w:rsidRDefault="007C0BA4" w14:paraId="798929EF" w14:textId="77777777">
            <w:pPr>
              <w:pStyle w:val="PlainTex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11</w:t>
            </w:r>
            <w:r w:rsidRPr="007601C2">
              <w:rPr>
                <w:rFonts w:cs="Calibri"/>
                <w:szCs w:val="22"/>
              </w:rPr>
              <w:t>/0</w:t>
            </w:r>
            <w:r>
              <w:rPr>
                <w:rFonts w:cs="Calibri"/>
                <w:szCs w:val="22"/>
              </w:rPr>
              <w:t>5</w:t>
            </w:r>
            <w:r w:rsidRPr="007601C2">
              <w:rPr>
                <w:rFonts w:cs="Calibri"/>
                <w:szCs w:val="22"/>
              </w:rPr>
              <w:t>/26</w:t>
            </w:r>
          </w:p>
        </w:tc>
        <w:tc>
          <w:tcPr>
            <w:tcW w:w="1701" w:type="dxa"/>
          </w:tcPr>
          <w:p w:rsidRPr="007601C2" w:rsidR="007C0BA4" w:rsidP="00401250" w:rsidRDefault="007C0BA4" w14:paraId="1E1ABCD9" w14:textId="77777777">
            <w:pPr>
              <w:pStyle w:val="PlainText"/>
              <w:rPr>
                <w:rFonts w:cs="Calibri"/>
                <w:szCs w:val="22"/>
              </w:rPr>
            </w:pPr>
            <w:r w:rsidRPr="007601C2">
              <w:rPr>
                <w:rFonts w:cs="Calibri"/>
                <w:szCs w:val="22"/>
              </w:rPr>
              <w:t>Lloyds</w:t>
            </w:r>
          </w:p>
        </w:tc>
        <w:tc>
          <w:tcPr>
            <w:tcW w:w="3685" w:type="dxa"/>
          </w:tcPr>
          <w:p w:rsidRPr="007601C2" w:rsidR="007C0BA4" w:rsidP="00401250" w:rsidRDefault="007C0BA4" w14:paraId="02CB909A" w14:textId="77777777">
            <w:pPr>
              <w:pStyle w:val="PlainText"/>
              <w:rPr>
                <w:rFonts w:cs="Calibri"/>
                <w:szCs w:val="22"/>
              </w:rPr>
            </w:pPr>
            <w:r w:rsidRPr="007601C2">
              <w:rPr>
                <w:rFonts w:cs="Calibri"/>
                <w:szCs w:val="22"/>
              </w:rPr>
              <w:t xml:space="preserve">Commercial </w:t>
            </w:r>
            <w:proofErr w:type="spellStart"/>
            <w:r w:rsidRPr="007601C2">
              <w:rPr>
                <w:rFonts w:cs="Calibri"/>
                <w:szCs w:val="22"/>
              </w:rPr>
              <w:t>inst</w:t>
            </w:r>
            <w:proofErr w:type="spellEnd"/>
            <w:r w:rsidRPr="007601C2">
              <w:rPr>
                <w:rFonts w:cs="Calibri"/>
                <w:szCs w:val="22"/>
              </w:rPr>
              <w:t xml:space="preserve"> access acct interest</w:t>
            </w:r>
          </w:p>
        </w:tc>
        <w:tc>
          <w:tcPr>
            <w:tcW w:w="1560" w:type="dxa"/>
          </w:tcPr>
          <w:p w:rsidRPr="007601C2" w:rsidR="007C0BA4" w:rsidP="00401250" w:rsidRDefault="007C0BA4" w14:paraId="56770729" w14:textId="77777777">
            <w:pPr>
              <w:pStyle w:val="PlainText"/>
              <w:jc w:val="righ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£5.54</w:t>
            </w:r>
          </w:p>
        </w:tc>
        <w:tc>
          <w:tcPr>
            <w:tcW w:w="708" w:type="dxa"/>
          </w:tcPr>
          <w:p w:rsidRPr="007601C2" w:rsidR="007C0BA4" w:rsidP="00401250" w:rsidRDefault="007C0BA4" w14:paraId="2F5A97F9" w14:textId="77777777">
            <w:pPr>
              <w:pStyle w:val="PlainText"/>
              <w:rPr>
                <w:rFonts w:cs="Calibri"/>
                <w:szCs w:val="22"/>
              </w:rPr>
            </w:pPr>
            <w:r w:rsidRPr="007601C2">
              <w:rPr>
                <w:rFonts w:cs="Calibri"/>
                <w:szCs w:val="22"/>
              </w:rPr>
              <w:t>FPI</w:t>
            </w:r>
          </w:p>
        </w:tc>
      </w:tr>
    </w:tbl>
    <w:p w:rsidRPr="002D1283" w:rsidR="00954DC9" w:rsidP="241A9652" w:rsidRDefault="001141BE" w14:paraId="10124272" w14:textId="024CA289">
      <w:pPr>
        <w:pStyle w:val="Normal"/>
        <w:spacing w:before="100" w:beforeAutospacing="off" w:after="0"/>
        <w:rPr>
          <w:rFonts w:cs="Calibri"/>
          <w:sz w:val="24"/>
          <w:szCs w:val="24"/>
        </w:rPr>
      </w:pPr>
      <w:r w:rsidRPr="241A9652" w:rsidR="6214DC4D">
        <w:rPr>
          <w:rFonts w:cs="Calibri"/>
          <w:sz w:val="24"/>
          <w:szCs w:val="24"/>
        </w:rPr>
        <w:t xml:space="preserve">87.4 </w:t>
      </w:r>
      <w:r w:rsidRPr="241A9652" w:rsidR="001141BE">
        <w:rPr>
          <w:rFonts w:cs="Calibri"/>
          <w:sz w:val="24"/>
          <w:szCs w:val="24"/>
        </w:rPr>
        <w:t xml:space="preserve">Council </w:t>
      </w:r>
      <w:r w:rsidRPr="241A9652" w:rsidR="00954DC9">
        <w:rPr>
          <w:rFonts w:cs="Calibri"/>
          <w:sz w:val="24"/>
          <w:szCs w:val="24"/>
        </w:rPr>
        <w:t>receive</w:t>
      </w:r>
      <w:r w:rsidRPr="241A9652" w:rsidR="001141BE">
        <w:rPr>
          <w:rFonts w:cs="Calibri"/>
          <w:sz w:val="24"/>
          <w:szCs w:val="24"/>
        </w:rPr>
        <w:t>d</w:t>
      </w:r>
      <w:r w:rsidRPr="241A9652" w:rsidR="00954DC9">
        <w:rPr>
          <w:rFonts w:cs="Calibri"/>
          <w:sz w:val="24"/>
          <w:szCs w:val="24"/>
        </w:rPr>
        <w:t xml:space="preserve"> the Year End accounts and bank reconciliation to 31 March 2026</w:t>
      </w:r>
      <w:r w:rsidRPr="241A9652" w:rsidR="001141BE">
        <w:rPr>
          <w:rFonts w:cs="Calibri"/>
          <w:sz w:val="24"/>
          <w:szCs w:val="24"/>
        </w:rPr>
        <w:t>.</w:t>
      </w:r>
    </w:p>
    <w:p w:rsidRPr="002D1283" w:rsidR="00954DC9" w:rsidP="001141BE" w:rsidRDefault="001141BE" w14:paraId="278BC3A4" w14:textId="747D6353">
      <w:pPr>
        <w:rPr>
          <w:rFonts w:cs="Calibri"/>
          <w:sz w:val="24"/>
          <w:szCs w:val="24"/>
        </w:rPr>
      </w:pPr>
      <w:r w:rsidRPr="241A9652" w:rsidR="282B7D26">
        <w:rPr>
          <w:rFonts w:cs="Calibri"/>
          <w:sz w:val="24"/>
          <w:szCs w:val="24"/>
        </w:rPr>
        <w:t xml:space="preserve">87.5 </w:t>
      </w:r>
      <w:r w:rsidRPr="241A9652" w:rsidR="001141BE">
        <w:rPr>
          <w:rFonts w:cs="Calibri"/>
          <w:sz w:val="24"/>
          <w:szCs w:val="24"/>
        </w:rPr>
        <w:t xml:space="preserve">Council approved </w:t>
      </w:r>
      <w:r w:rsidRPr="241A9652" w:rsidR="00954DC9">
        <w:rPr>
          <w:rFonts w:cs="Calibri"/>
          <w:sz w:val="24"/>
          <w:szCs w:val="24"/>
        </w:rPr>
        <w:t>the list of direct debits</w:t>
      </w:r>
      <w:r w:rsidRPr="241A9652" w:rsidR="001141BE">
        <w:rPr>
          <w:rFonts w:cs="Calibri"/>
          <w:sz w:val="24"/>
          <w:szCs w:val="24"/>
        </w:rPr>
        <w:t>.</w:t>
      </w:r>
    </w:p>
    <w:p w:rsidRPr="002D1283" w:rsidR="00A724B0" w:rsidP="00A724B0" w:rsidRDefault="001141BE" w14:paraId="0EAD7CD5" w14:textId="6012EB25">
      <w:pPr>
        <w:rPr>
          <w:rFonts w:cs="Calibri"/>
          <w:sz w:val="24"/>
          <w:szCs w:val="24"/>
        </w:rPr>
      </w:pPr>
      <w:r w:rsidRPr="241A9652" w:rsidR="1009A8D5">
        <w:rPr>
          <w:rFonts w:cs="Calibri"/>
          <w:sz w:val="24"/>
          <w:szCs w:val="24"/>
        </w:rPr>
        <w:t xml:space="preserve">87.6 </w:t>
      </w:r>
      <w:r w:rsidRPr="241A9652" w:rsidR="001141BE">
        <w:rPr>
          <w:rFonts w:cs="Calibri"/>
          <w:sz w:val="24"/>
          <w:szCs w:val="24"/>
        </w:rPr>
        <w:t xml:space="preserve">Council </w:t>
      </w:r>
      <w:r w:rsidRPr="241A9652" w:rsidR="00954DC9">
        <w:rPr>
          <w:rFonts w:cs="Calibri"/>
          <w:sz w:val="24"/>
          <w:szCs w:val="24"/>
        </w:rPr>
        <w:t>review</w:t>
      </w:r>
      <w:r w:rsidRPr="241A9652" w:rsidR="001141BE">
        <w:rPr>
          <w:rFonts w:cs="Calibri"/>
          <w:sz w:val="24"/>
          <w:szCs w:val="24"/>
        </w:rPr>
        <w:t>ed</w:t>
      </w:r>
      <w:r w:rsidRPr="241A9652" w:rsidR="00954DC9">
        <w:rPr>
          <w:rFonts w:cs="Calibri"/>
          <w:sz w:val="24"/>
          <w:szCs w:val="24"/>
        </w:rPr>
        <w:t xml:space="preserve"> the bank mandate and online banking approvers</w:t>
      </w:r>
      <w:r w:rsidRPr="241A9652" w:rsidR="001141BE">
        <w:rPr>
          <w:rFonts w:cs="Calibri"/>
          <w:sz w:val="24"/>
          <w:szCs w:val="24"/>
        </w:rPr>
        <w:t xml:space="preserve">. </w:t>
      </w:r>
      <w:r w:rsidRPr="241A9652" w:rsidR="00A724B0">
        <w:rPr>
          <w:rFonts w:cs="Calibri"/>
          <w:sz w:val="24"/>
          <w:szCs w:val="24"/>
        </w:rPr>
        <w:t xml:space="preserve">All approvers to record </w:t>
      </w:r>
      <w:r w:rsidRPr="241A9652" w:rsidR="00A724B0">
        <w:rPr>
          <w:rFonts w:cs="Calibri"/>
          <w:sz w:val="24"/>
          <w:szCs w:val="24"/>
        </w:rPr>
        <w:t>“All invoices have been examined, verified and certified by xx</w:t>
      </w:r>
      <w:r w:rsidRPr="241A9652" w:rsidR="00A724B0">
        <w:rPr>
          <w:rFonts w:cs="Calibri"/>
          <w:sz w:val="24"/>
          <w:szCs w:val="24"/>
        </w:rPr>
        <w:t>”</w:t>
      </w:r>
      <w:r w:rsidRPr="241A9652" w:rsidR="003E65B3">
        <w:rPr>
          <w:rFonts w:cs="Calibri"/>
          <w:sz w:val="24"/>
          <w:szCs w:val="24"/>
        </w:rPr>
        <w:t>.</w:t>
      </w:r>
    </w:p>
    <w:p w:rsidRPr="002D1283" w:rsidR="00954DC9" w:rsidP="003E65B3" w:rsidRDefault="003E65B3" w14:paraId="3C4F08CC" w14:textId="08862987">
      <w:pPr>
        <w:rPr>
          <w:rFonts w:cs="Calibri"/>
          <w:sz w:val="24"/>
          <w:szCs w:val="24"/>
        </w:rPr>
      </w:pPr>
      <w:r w:rsidRPr="241A9652" w:rsidR="769665BD">
        <w:rPr>
          <w:rFonts w:cs="Calibri"/>
          <w:sz w:val="24"/>
          <w:szCs w:val="24"/>
        </w:rPr>
        <w:t xml:space="preserve">87.7 </w:t>
      </w:r>
      <w:r w:rsidRPr="241A9652" w:rsidR="003E65B3">
        <w:rPr>
          <w:rFonts w:cs="Calibri"/>
          <w:sz w:val="24"/>
          <w:szCs w:val="24"/>
        </w:rPr>
        <w:t>Council</w:t>
      </w:r>
      <w:r w:rsidRPr="241A9652" w:rsidR="00954DC9">
        <w:rPr>
          <w:rFonts w:cs="Calibri"/>
          <w:sz w:val="24"/>
          <w:szCs w:val="24"/>
        </w:rPr>
        <w:t xml:space="preserve"> appoint</w:t>
      </w:r>
      <w:r w:rsidRPr="241A9652" w:rsidR="003E65B3">
        <w:rPr>
          <w:rFonts w:cs="Calibri"/>
          <w:sz w:val="24"/>
          <w:szCs w:val="24"/>
        </w:rPr>
        <w:t>ed</w:t>
      </w:r>
      <w:r w:rsidRPr="241A9652" w:rsidR="00954DC9">
        <w:rPr>
          <w:rFonts w:cs="Calibri"/>
          <w:sz w:val="24"/>
          <w:szCs w:val="24"/>
        </w:rPr>
        <w:t xml:space="preserve"> 2 councillors to undertake internal controls</w:t>
      </w:r>
      <w:r w:rsidRPr="241A9652" w:rsidR="003E65B3">
        <w:rPr>
          <w:rFonts w:cs="Calibri"/>
          <w:sz w:val="24"/>
          <w:szCs w:val="24"/>
        </w:rPr>
        <w:t>, Cllrs Kay and Howells.</w:t>
      </w:r>
    </w:p>
    <w:p w:rsidRPr="002D1283" w:rsidR="003E65B3" w:rsidP="002D1283" w:rsidRDefault="003E65B3" w14:paraId="7CFCBEF0" w14:textId="1CEE986E">
      <w:pPr>
        <w:spacing w:after="0"/>
        <w:rPr>
          <w:rFonts w:cs="Calibri"/>
          <w:sz w:val="24"/>
          <w:szCs w:val="24"/>
        </w:rPr>
      </w:pPr>
      <w:r w:rsidRPr="241A9652" w:rsidR="04980043">
        <w:rPr>
          <w:rFonts w:cs="Calibri"/>
          <w:sz w:val="24"/>
          <w:szCs w:val="24"/>
        </w:rPr>
        <w:t xml:space="preserve">87.8 </w:t>
      </w:r>
      <w:r w:rsidRPr="241A9652" w:rsidR="003E65B3">
        <w:rPr>
          <w:rFonts w:cs="Calibri"/>
          <w:sz w:val="24"/>
          <w:szCs w:val="24"/>
        </w:rPr>
        <w:t xml:space="preserve">Council noted and </w:t>
      </w:r>
      <w:r w:rsidRPr="241A9652" w:rsidR="00954DC9">
        <w:rPr>
          <w:rFonts w:cs="Calibri"/>
          <w:sz w:val="24"/>
          <w:szCs w:val="24"/>
        </w:rPr>
        <w:t>approve</w:t>
      </w:r>
      <w:r w:rsidRPr="241A9652" w:rsidR="003E65B3">
        <w:rPr>
          <w:rFonts w:cs="Calibri"/>
          <w:sz w:val="24"/>
          <w:szCs w:val="24"/>
        </w:rPr>
        <w:t>d</w:t>
      </w:r>
      <w:r w:rsidRPr="241A9652" w:rsidR="00954DC9">
        <w:rPr>
          <w:rFonts w:cs="Calibri"/>
          <w:sz w:val="24"/>
          <w:szCs w:val="24"/>
        </w:rPr>
        <w:t xml:space="preserve"> the insurance policy renewal</w:t>
      </w:r>
      <w:r w:rsidRPr="241A9652" w:rsidR="003E65B3">
        <w:rPr>
          <w:rFonts w:cs="Calibri"/>
          <w:sz w:val="24"/>
          <w:szCs w:val="24"/>
        </w:rPr>
        <w:t xml:space="preserve">. Council considered the option to take out </w:t>
      </w:r>
      <w:r w:rsidRPr="241A9652" w:rsidR="0083658C">
        <w:rPr>
          <w:rFonts w:cs="Calibri"/>
          <w:sz w:val="24"/>
          <w:szCs w:val="24"/>
        </w:rPr>
        <w:t>additional cybersecurity insurance. C</w:t>
      </w:r>
      <w:r w:rsidRPr="241A9652" w:rsidR="009372F4">
        <w:rPr>
          <w:rFonts w:cs="Calibri"/>
          <w:sz w:val="24"/>
          <w:szCs w:val="24"/>
        </w:rPr>
        <w:t xml:space="preserve">llr Thomson proposed the council take measures to ensure all data is </w:t>
      </w:r>
      <w:r w:rsidRPr="241A9652" w:rsidR="003E65B3">
        <w:rPr>
          <w:rFonts w:cs="Calibri"/>
          <w:sz w:val="24"/>
          <w:szCs w:val="24"/>
        </w:rPr>
        <w:t xml:space="preserve">backed up on </w:t>
      </w:r>
      <w:r w:rsidRPr="241A9652" w:rsidR="003E65B3">
        <w:rPr>
          <w:rFonts w:cs="Calibri"/>
          <w:sz w:val="24"/>
          <w:szCs w:val="24"/>
        </w:rPr>
        <w:t>Onedrive</w:t>
      </w:r>
      <w:r w:rsidRPr="241A9652" w:rsidR="009372F4">
        <w:rPr>
          <w:rFonts w:cs="Calibri"/>
          <w:sz w:val="24"/>
          <w:szCs w:val="24"/>
        </w:rPr>
        <w:t xml:space="preserve"> and fortnightly backups on a separate hard drive.</w:t>
      </w:r>
      <w:r w:rsidRPr="241A9652" w:rsidR="003E65B3">
        <w:rPr>
          <w:rFonts w:cs="Calibri"/>
          <w:sz w:val="24"/>
          <w:szCs w:val="24"/>
        </w:rPr>
        <w:t xml:space="preserve"> </w:t>
      </w:r>
    </w:p>
    <w:p w:rsidRPr="00290BB6" w:rsidR="00B61D65" w:rsidP="00B61D65" w:rsidRDefault="00B61D65" w14:paraId="108C0CBA" w14:textId="25BD7B55">
      <w:pPr>
        <w:pStyle w:val="Heading1"/>
        <w:spacing w:after="0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A14EFA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>
        <w:rPr>
          <w:color w:val="536142" w:themeColor="accent1" w:themeShade="80"/>
        </w:rPr>
        <w:t>0</w:t>
      </w:r>
      <w:r w:rsidR="00A14EFA">
        <w:rPr>
          <w:color w:val="536142" w:themeColor="accent1" w:themeShade="80"/>
        </w:rPr>
        <w:t>88</w:t>
      </w:r>
      <w:r w:rsidRPr="00B54289">
        <w:rPr>
          <w:color w:val="536142" w:themeColor="accent1" w:themeShade="80"/>
        </w:rPr>
        <w:t xml:space="preserve"> </w:t>
      </w:r>
      <w:r w:rsidR="00CE6D84">
        <w:rPr>
          <w:color w:val="536142" w:themeColor="accent1" w:themeShade="80"/>
        </w:rPr>
        <w:t>Restate the General Power of Competence</w:t>
      </w:r>
    </w:p>
    <w:p w:rsidRPr="00B61D65" w:rsidR="00B61D65" w:rsidP="00B61D65" w:rsidRDefault="009C0044" w14:paraId="6ECDBD28" w14:textId="77D7BB88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The </w:t>
      </w:r>
      <w:r w:rsidR="00CE6D84">
        <w:rPr>
          <w:rFonts w:cs="Calibri"/>
          <w:sz w:val="24"/>
          <w:szCs w:val="24"/>
        </w:rPr>
        <w:t xml:space="preserve">Clerk </w:t>
      </w:r>
      <w:r>
        <w:rPr>
          <w:rFonts w:cs="Calibri"/>
          <w:sz w:val="24"/>
          <w:szCs w:val="24"/>
        </w:rPr>
        <w:t xml:space="preserve">is </w:t>
      </w:r>
      <w:r w:rsidR="00CE6D84">
        <w:rPr>
          <w:rFonts w:cs="Calibri"/>
          <w:sz w:val="24"/>
          <w:szCs w:val="24"/>
        </w:rPr>
        <w:t xml:space="preserve">CILCA qualified and over </w:t>
      </w:r>
      <w:r w:rsidR="00AD1C85">
        <w:rPr>
          <w:rFonts w:cs="Calibri"/>
          <w:sz w:val="24"/>
          <w:szCs w:val="24"/>
        </w:rPr>
        <w:t>two-</w:t>
      </w:r>
      <w:r w:rsidR="00CE6D84">
        <w:rPr>
          <w:rFonts w:cs="Calibri"/>
          <w:sz w:val="24"/>
          <w:szCs w:val="24"/>
        </w:rPr>
        <w:t>third</w:t>
      </w:r>
      <w:r w:rsidR="00AD1C85">
        <w:rPr>
          <w:rFonts w:cs="Calibri"/>
          <w:sz w:val="24"/>
          <w:szCs w:val="24"/>
        </w:rPr>
        <w:t>s of</w:t>
      </w:r>
      <w:r w:rsidR="00CE6D84">
        <w:rPr>
          <w:rFonts w:cs="Calibri"/>
          <w:sz w:val="24"/>
          <w:szCs w:val="24"/>
        </w:rPr>
        <w:t xml:space="preserve"> councillors </w:t>
      </w:r>
      <w:r>
        <w:rPr>
          <w:rFonts w:cs="Calibri"/>
          <w:sz w:val="24"/>
          <w:szCs w:val="24"/>
        </w:rPr>
        <w:t xml:space="preserve">are </w:t>
      </w:r>
      <w:r w:rsidR="00CE6D84">
        <w:rPr>
          <w:rFonts w:cs="Calibri"/>
          <w:sz w:val="24"/>
          <w:szCs w:val="24"/>
        </w:rPr>
        <w:t>elected</w:t>
      </w:r>
      <w:r>
        <w:rPr>
          <w:rFonts w:cs="Calibri"/>
          <w:sz w:val="24"/>
          <w:szCs w:val="24"/>
        </w:rPr>
        <w:t xml:space="preserve">, Cllr Howells proposed </w:t>
      </w:r>
      <w:r w:rsidR="0008627F">
        <w:rPr>
          <w:rFonts w:cs="Calibri"/>
          <w:sz w:val="24"/>
          <w:szCs w:val="24"/>
        </w:rPr>
        <w:t xml:space="preserve">council restate the General Power of Competence, </w:t>
      </w:r>
      <w:r>
        <w:rPr>
          <w:rFonts w:cs="Calibri"/>
          <w:sz w:val="24"/>
          <w:szCs w:val="24"/>
        </w:rPr>
        <w:t>Cllr Thomson</w:t>
      </w:r>
      <w:r w:rsidR="00C66298">
        <w:rPr>
          <w:rFonts w:cs="Calibri"/>
          <w:sz w:val="24"/>
          <w:szCs w:val="24"/>
        </w:rPr>
        <w:t xml:space="preserve"> second</w:t>
      </w:r>
      <w:r>
        <w:rPr>
          <w:rFonts w:cs="Calibri"/>
          <w:sz w:val="24"/>
          <w:szCs w:val="24"/>
        </w:rPr>
        <w:t>ed, all in favour.</w:t>
      </w:r>
    </w:p>
    <w:p w:rsidRPr="00290BB6" w:rsidR="00B61D65" w:rsidP="00AB77D8" w:rsidRDefault="00B61D65" w14:paraId="65DEA316" w14:textId="748B0B61">
      <w:pPr>
        <w:pStyle w:val="Heading1"/>
        <w:rPr>
          <w:color w:val="536142" w:themeColor="accent1" w:themeShade="80"/>
        </w:rPr>
      </w:pPr>
      <w:r w:rsidRPr="00B54289">
        <w:rPr>
          <w:color w:val="536142" w:themeColor="accent1" w:themeShade="80"/>
        </w:rPr>
        <w:t>2</w:t>
      </w:r>
      <w:r w:rsidR="00A14EFA">
        <w:rPr>
          <w:color w:val="536142" w:themeColor="accent1" w:themeShade="80"/>
        </w:rPr>
        <w:t>6</w:t>
      </w:r>
      <w:r w:rsidRPr="00B54289">
        <w:rPr>
          <w:color w:val="536142" w:themeColor="accent1" w:themeShade="80"/>
        </w:rPr>
        <w:t>/</w:t>
      </w:r>
      <w:r>
        <w:rPr>
          <w:color w:val="536142" w:themeColor="accent1" w:themeShade="80"/>
        </w:rPr>
        <w:t>0</w:t>
      </w:r>
      <w:r w:rsidR="00A14EFA">
        <w:rPr>
          <w:color w:val="536142" w:themeColor="accent1" w:themeShade="80"/>
        </w:rPr>
        <w:t>89</w:t>
      </w:r>
      <w:r w:rsidRPr="00B54289">
        <w:rPr>
          <w:color w:val="536142" w:themeColor="accent1" w:themeShade="80"/>
        </w:rPr>
        <w:t xml:space="preserve"> </w:t>
      </w:r>
      <w:r w:rsidR="00F267A2">
        <w:rPr>
          <w:color w:val="536142" w:themeColor="accent1" w:themeShade="80"/>
        </w:rPr>
        <w:t xml:space="preserve">Consider </w:t>
      </w:r>
      <w:r w:rsidR="00AB77D8">
        <w:rPr>
          <w:color w:val="536142" w:themeColor="accent1" w:themeShade="80"/>
        </w:rPr>
        <w:t xml:space="preserve">the </w:t>
      </w:r>
      <w:r w:rsidRPr="00AB77D8" w:rsidR="00AB77D8">
        <w:rPr>
          <w:color w:val="536142" w:themeColor="accent1" w:themeShade="80"/>
        </w:rPr>
        <w:t>Football Club agreement and review of licence</w:t>
      </w:r>
    </w:p>
    <w:p w:rsidRPr="00B61D65" w:rsidR="006C2D96" w:rsidP="00217022" w:rsidRDefault="00794EFD" w14:paraId="2AAAD101" w14:textId="2E242401">
      <w:pPr>
        <w:spacing w:before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Council to meet with the football club to </w:t>
      </w:r>
      <w:r w:rsidR="00296A40">
        <w:rPr>
          <w:rFonts w:cs="Calibri"/>
          <w:sz w:val="24"/>
          <w:szCs w:val="24"/>
        </w:rPr>
        <w:t>negotiate a reasonable rent and pay the a</w:t>
      </w:r>
      <w:r w:rsidR="006C2D96">
        <w:rPr>
          <w:rFonts w:cs="Calibri"/>
          <w:sz w:val="24"/>
          <w:szCs w:val="24"/>
        </w:rPr>
        <w:t>rrears.</w:t>
      </w:r>
    </w:p>
    <w:p w:rsidRPr="00290BB6" w:rsidR="00B61D65" w:rsidP="00B61D65" w:rsidRDefault="00B61D65" w14:paraId="046F6D77" w14:textId="6C95AEE9">
      <w:pPr>
        <w:pStyle w:val="Heading1"/>
        <w:spacing w:after="0"/>
        <w:rPr>
          <w:color w:val="536142" w:themeColor="accent1" w:themeShade="80"/>
        </w:rPr>
      </w:pPr>
      <w:r w:rsidRPr="241A9652" w:rsidR="00B61D65">
        <w:rPr>
          <w:color w:val="536142" w:themeColor="accent1" w:themeTint="FF" w:themeShade="80"/>
        </w:rPr>
        <w:t>2</w:t>
      </w:r>
      <w:r w:rsidRPr="241A9652" w:rsidR="007F33BB">
        <w:rPr>
          <w:color w:val="536142" w:themeColor="accent1" w:themeTint="FF" w:themeShade="80"/>
        </w:rPr>
        <w:t>6</w:t>
      </w:r>
      <w:r w:rsidRPr="241A9652" w:rsidR="00B61D65">
        <w:rPr>
          <w:color w:val="536142" w:themeColor="accent1" w:themeTint="FF" w:themeShade="80"/>
        </w:rPr>
        <w:t>/</w:t>
      </w:r>
      <w:r w:rsidRPr="241A9652" w:rsidR="00B61D65">
        <w:rPr>
          <w:color w:val="536142" w:themeColor="accent1" w:themeTint="FF" w:themeShade="80"/>
        </w:rPr>
        <w:t>0</w:t>
      </w:r>
      <w:r w:rsidRPr="241A9652" w:rsidR="007F33BB">
        <w:rPr>
          <w:color w:val="536142" w:themeColor="accent1" w:themeTint="FF" w:themeShade="80"/>
        </w:rPr>
        <w:t>90</w:t>
      </w:r>
      <w:r w:rsidRPr="241A9652" w:rsidR="00B61D65">
        <w:rPr>
          <w:color w:val="536142" w:themeColor="accent1" w:themeTint="FF" w:themeShade="80"/>
        </w:rPr>
        <w:t xml:space="preserve"> Update on highways and footpaths</w:t>
      </w:r>
    </w:p>
    <w:p w:rsidR="0B81B567" w:rsidP="241A9652" w:rsidRDefault="0B81B567" w14:paraId="5B9C2F24" w14:textId="4616735F">
      <w:pPr>
        <w:pStyle w:val="ListParagraph"/>
        <w:suppressLineNumbers w:val="0"/>
        <w:bidi w:val="0"/>
        <w:spacing w:before="100" w:beforeAutospacing="off" w:after="0" w:afterAutospacing="off" w:line="240" w:lineRule="auto"/>
        <w:ind w:left="792" w:right="0" w:hanging="432"/>
        <w:jc w:val="left"/>
        <w:rPr>
          <w:rFonts w:cs="Calibri"/>
          <w:strike w:val="0"/>
          <w:dstrike w:val="0"/>
          <w:sz w:val="24"/>
          <w:szCs w:val="24"/>
        </w:rPr>
      </w:pPr>
      <w:r w:rsidRPr="241A9652" w:rsidR="0B81B567">
        <w:rPr>
          <w:rFonts w:cs="Calibri"/>
          <w:strike w:val="0"/>
          <w:dstrike w:val="0"/>
          <w:sz w:val="24"/>
          <w:szCs w:val="24"/>
        </w:rPr>
        <w:t xml:space="preserve">Update on footpath project to improve accessibility by installing steps. </w:t>
      </w:r>
      <w:r w:rsidRPr="241A9652" w:rsidR="128D9A90">
        <w:rPr>
          <w:rFonts w:cs="Calibri"/>
          <w:strike w:val="0"/>
          <w:dstrike w:val="0"/>
          <w:sz w:val="24"/>
          <w:szCs w:val="24"/>
        </w:rPr>
        <w:t xml:space="preserve">Agree to apply for a grant for £2000. </w:t>
      </w:r>
    </w:p>
    <w:p w:rsidR="0B81B567" w:rsidP="241A9652" w:rsidRDefault="0B81B567" w14:paraId="20DCFACE" w14:textId="1FD09069">
      <w:pPr>
        <w:pStyle w:val="ListParagraph"/>
        <w:suppressLineNumbers w:val="0"/>
        <w:bidi w:val="0"/>
        <w:spacing w:before="100" w:beforeAutospacing="off" w:after="0" w:afterAutospacing="off" w:line="240" w:lineRule="auto"/>
        <w:ind w:left="792" w:right="0" w:hanging="432"/>
        <w:jc w:val="left"/>
        <w:rPr>
          <w:rFonts w:cs="Calibri"/>
          <w:strike w:val="0"/>
          <w:dstrike w:val="0"/>
          <w:sz w:val="24"/>
          <w:szCs w:val="24"/>
        </w:rPr>
      </w:pPr>
      <w:r w:rsidRPr="241A9652" w:rsidR="0B81B567">
        <w:rPr>
          <w:rFonts w:cs="Calibri"/>
          <w:strike w:val="0"/>
          <w:dstrike w:val="0"/>
          <w:sz w:val="24"/>
          <w:szCs w:val="24"/>
        </w:rPr>
        <w:t>Update on 20mph speed signs and VAS signs. The 20mph speed signs to be installed on existing posts. The VAS is awaiting location approval from Glos Road</w:t>
      </w:r>
      <w:r w:rsidRPr="241A9652" w:rsidR="6570DEB7">
        <w:rPr>
          <w:rFonts w:cs="Calibri"/>
          <w:strike w:val="0"/>
          <w:dstrike w:val="0"/>
          <w:sz w:val="24"/>
          <w:szCs w:val="24"/>
        </w:rPr>
        <w:t xml:space="preserve"> Safety Officer.</w:t>
      </w:r>
    </w:p>
    <w:p w:rsidRPr="00290BB6" w:rsidR="00B05454" w:rsidP="00B05454" w:rsidRDefault="00265BB9" w14:paraId="78CD1744" w14:textId="5567C382">
      <w:pPr>
        <w:pStyle w:val="Heading1"/>
        <w:spacing w:after="0"/>
        <w:rPr>
          <w:color w:val="536142" w:themeColor="accent1" w:themeShade="80"/>
        </w:rPr>
      </w:pPr>
      <w:r>
        <w:rPr>
          <w:color w:val="536142" w:themeColor="accent1" w:themeShade="80"/>
        </w:rPr>
        <w:t>26</w:t>
      </w:r>
      <w:r w:rsidRPr="00B54289" w:rsidR="00B05454">
        <w:rPr>
          <w:color w:val="536142" w:themeColor="accent1" w:themeShade="80"/>
        </w:rPr>
        <w:t>/</w:t>
      </w:r>
      <w:r w:rsidR="00B05454">
        <w:rPr>
          <w:color w:val="536142" w:themeColor="accent1" w:themeShade="80"/>
        </w:rPr>
        <w:t>0</w:t>
      </w:r>
      <w:r w:rsidR="007F33BB">
        <w:rPr>
          <w:color w:val="536142" w:themeColor="accent1" w:themeShade="80"/>
        </w:rPr>
        <w:t>91</w:t>
      </w:r>
      <w:r w:rsidRPr="00B54289" w:rsidR="00B05454">
        <w:rPr>
          <w:color w:val="536142" w:themeColor="accent1" w:themeShade="80"/>
        </w:rPr>
        <w:t xml:space="preserve"> </w:t>
      </w:r>
      <w:r>
        <w:rPr>
          <w:color w:val="536142" w:themeColor="accent1" w:themeShade="80"/>
        </w:rPr>
        <w:t>Receive RoSPA Play Area Inspection Report</w:t>
      </w:r>
    </w:p>
    <w:p w:rsidR="000E6CDA" w:rsidP="004233F4" w:rsidRDefault="004233F4" w14:paraId="4033BE9D" w14:textId="1BDE936B">
      <w:pPr>
        <w:rPr>
          <w:rFonts w:cs="Calibri"/>
          <w:sz w:val="24"/>
          <w:szCs w:val="24"/>
        </w:rPr>
      </w:pPr>
      <w:r w:rsidRPr="241A9652" w:rsidR="004233F4">
        <w:rPr>
          <w:rFonts w:cs="Calibri"/>
          <w:sz w:val="24"/>
          <w:szCs w:val="24"/>
        </w:rPr>
        <w:t xml:space="preserve">Cllr Blackwell </w:t>
      </w:r>
      <w:r w:rsidRPr="241A9652" w:rsidR="006B4364">
        <w:rPr>
          <w:rFonts w:cs="Calibri"/>
          <w:sz w:val="24"/>
          <w:szCs w:val="24"/>
        </w:rPr>
        <w:t xml:space="preserve">had reviewed </w:t>
      </w:r>
      <w:r w:rsidRPr="241A9652" w:rsidR="004233F4">
        <w:rPr>
          <w:rFonts w:cs="Calibri"/>
          <w:sz w:val="24"/>
          <w:szCs w:val="24"/>
        </w:rPr>
        <w:t xml:space="preserve">the inspection </w:t>
      </w:r>
      <w:r w:rsidRPr="241A9652" w:rsidR="004233F4">
        <w:rPr>
          <w:rFonts w:cs="Calibri"/>
          <w:sz w:val="24"/>
          <w:szCs w:val="24"/>
        </w:rPr>
        <w:t>finding</w:t>
      </w:r>
      <w:r w:rsidRPr="241A9652" w:rsidR="006B4364">
        <w:rPr>
          <w:rFonts w:cs="Calibri"/>
          <w:sz w:val="24"/>
          <w:szCs w:val="24"/>
        </w:rPr>
        <w:t>s</w:t>
      </w:r>
      <w:r w:rsidRPr="241A9652" w:rsidR="006B4364">
        <w:rPr>
          <w:rFonts w:cs="Calibri"/>
          <w:sz w:val="24"/>
          <w:szCs w:val="24"/>
        </w:rPr>
        <w:t xml:space="preserve"> and</w:t>
      </w:r>
      <w:r w:rsidRPr="241A9652" w:rsidR="006B4364">
        <w:rPr>
          <w:rFonts w:cs="Calibri"/>
          <w:sz w:val="24"/>
          <w:szCs w:val="24"/>
        </w:rPr>
        <w:t xml:space="preserve"> </w:t>
      </w:r>
      <w:r w:rsidRPr="241A9652" w:rsidR="68425E72">
        <w:rPr>
          <w:rFonts w:cs="Calibri"/>
          <w:sz w:val="24"/>
          <w:szCs w:val="24"/>
        </w:rPr>
        <w:t xml:space="preserve">will consider works </w:t>
      </w:r>
      <w:r w:rsidRPr="241A9652" w:rsidR="68425E72">
        <w:rPr>
          <w:rFonts w:cs="Calibri"/>
          <w:sz w:val="24"/>
          <w:szCs w:val="24"/>
        </w:rPr>
        <w:t>required</w:t>
      </w:r>
      <w:r w:rsidRPr="241A9652" w:rsidR="68425E72">
        <w:rPr>
          <w:rFonts w:cs="Calibri"/>
          <w:sz w:val="24"/>
          <w:szCs w:val="24"/>
        </w:rPr>
        <w:t>.</w:t>
      </w:r>
    </w:p>
    <w:p w:rsidR="00B81F82" w:rsidP="241A9652" w:rsidRDefault="00B81F82" w14:paraId="44983F0C" w14:textId="6A427EE9">
      <w:pPr>
        <w:pStyle w:val="Heading1"/>
        <w:suppressLineNumbers w:val="0"/>
        <w:pBdr>
          <w:top w:val="single" w:color="E7BC29" w:sz="4" w:space="1"/>
          <w:bottom w:val="single" w:color="E7BC29" w:sz="12" w:space="1"/>
        </w:pBdr>
        <w:bidi w:val="0"/>
        <w:spacing w:before="240" w:beforeAutospacing="off" w:after="0" w:afterAutospacing="off" w:line="240" w:lineRule="auto"/>
        <w:ind w:left="0" w:right="0"/>
        <w:jc w:val="left"/>
        <w:rPr>
          <w:color w:val="536142" w:themeColor="accent1" w:themeTint="FF" w:themeShade="80"/>
        </w:rPr>
      </w:pPr>
      <w:proofErr w:type="gramStart"/>
      <w:r w:rsidRPr="241A9652" w:rsidR="5F015A21">
        <w:rPr>
          <w:color w:val="536142" w:themeColor="accent1" w:themeTint="FF" w:themeShade="80"/>
        </w:rPr>
        <w:t>26/092 Review Horsley Orchard maintenance for 2026-27</w:t>
      </w:r>
      <w:proofErr w:type="gramEnd"/>
    </w:p>
    <w:p w:rsidR="00B81F82" w:rsidP="241A9652" w:rsidRDefault="00B81F82" w14:paraId="0B40FBC7" w14:textId="5B2FA55F">
      <w:pPr>
        <w:pStyle w:val="Normal"/>
        <w:rPr>
          <w:rFonts w:cs="Calibri"/>
          <w:sz w:val="24"/>
          <w:szCs w:val="24"/>
        </w:rPr>
      </w:pPr>
      <w:r w:rsidRPr="241A9652" w:rsidR="6D8FD8FF">
        <w:rPr>
          <w:rFonts w:cs="Calibri"/>
          <w:sz w:val="24"/>
          <w:szCs w:val="24"/>
        </w:rPr>
        <w:t xml:space="preserve">Cllr Blackwell had met with David Walls and agreed </w:t>
      </w:r>
      <w:r w:rsidRPr="241A9652" w:rsidR="21F107D6">
        <w:rPr>
          <w:rFonts w:cs="Calibri"/>
          <w:sz w:val="24"/>
          <w:szCs w:val="24"/>
        </w:rPr>
        <w:t xml:space="preserve">the </w:t>
      </w:r>
      <w:r w:rsidRPr="241A9652" w:rsidR="6D8FD8FF">
        <w:rPr>
          <w:rFonts w:cs="Calibri"/>
          <w:sz w:val="24"/>
          <w:szCs w:val="24"/>
        </w:rPr>
        <w:t>orchard maintenance.</w:t>
      </w:r>
      <w:r w:rsidRPr="241A9652" w:rsidR="000E6CDA">
        <w:rPr>
          <w:rFonts w:cs="Calibri"/>
          <w:sz w:val="24"/>
          <w:szCs w:val="24"/>
        </w:rPr>
        <w:t xml:space="preserve"> </w:t>
      </w:r>
      <w:r w:rsidRPr="241A9652" w:rsidR="00DF1D4E">
        <w:rPr>
          <w:rFonts w:cs="Calibri"/>
          <w:sz w:val="24"/>
          <w:szCs w:val="24"/>
        </w:rPr>
        <w:t>David Walls</w:t>
      </w:r>
      <w:r w:rsidRPr="241A9652" w:rsidR="1CB58669">
        <w:rPr>
          <w:rFonts w:cs="Calibri"/>
          <w:sz w:val="24"/>
          <w:szCs w:val="24"/>
        </w:rPr>
        <w:t xml:space="preserve"> has</w:t>
      </w:r>
      <w:r w:rsidRPr="241A9652" w:rsidR="00DF1D4E">
        <w:rPr>
          <w:rFonts w:cs="Calibri"/>
          <w:sz w:val="24"/>
          <w:szCs w:val="24"/>
        </w:rPr>
        <w:t xml:space="preserve"> donated £1500</w:t>
      </w:r>
      <w:r w:rsidRPr="241A9652" w:rsidR="106D6947">
        <w:rPr>
          <w:rFonts w:cs="Calibri"/>
          <w:sz w:val="24"/>
          <w:szCs w:val="24"/>
        </w:rPr>
        <w:t xml:space="preserve"> towards the orchard</w:t>
      </w:r>
      <w:r w:rsidRPr="241A9652" w:rsidR="00DF1D4E">
        <w:rPr>
          <w:rFonts w:cs="Calibri"/>
          <w:sz w:val="24"/>
          <w:szCs w:val="24"/>
        </w:rPr>
        <w:t xml:space="preserve">. The </w:t>
      </w:r>
      <w:r w:rsidRPr="241A9652" w:rsidR="3AB26744">
        <w:rPr>
          <w:rFonts w:cs="Calibri"/>
          <w:sz w:val="24"/>
          <w:szCs w:val="24"/>
        </w:rPr>
        <w:t>parish council</w:t>
      </w:r>
      <w:r w:rsidRPr="241A9652" w:rsidR="00DF1D4E">
        <w:rPr>
          <w:rFonts w:cs="Calibri"/>
          <w:sz w:val="24"/>
          <w:szCs w:val="24"/>
        </w:rPr>
        <w:t xml:space="preserve"> will do a monthly cut</w:t>
      </w:r>
      <w:r w:rsidRPr="241A9652" w:rsidR="0185767F">
        <w:rPr>
          <w:rFonts w:cs="Calibri"/>
          <w:sz w:val="24"/>
          <w:szCs w:val="24"/>
        </w:rPr>
        <w:t>.</w:t>
      </w:r>
    </w:p>
    <w:p w:rsidR="003479B3" w:rsidP="004233F4" w:rsidRDefault="003479B3" w14:paraId="604BC9B1" w14:textId="2DB8A9A7">
      <w:pPr>
        <w:rPr>
          <w:rFonts w:cs="Calibri"/>
          <w:sz w:val="24"/>
          <w:szCs w:val="24"/>
        </w:rPr>
      </w:pPr>
      <w:r w:rsidRPr="241A9652" w:rsidR="003479B3">
        <w:rPr>
          <w:rFonts w:cs="Calibri"/>
          <w:i w:val="1"/>
          <w:iCs w:val="1"/>
          <w:sz w:val="24"/>
          <w:szCs w:val="24"/>
        </w:rPr>
        <w:t>C</w:t>
      </w:r>
      <w:r w:rsidRPr="241A9652" w:rsidR="47088763">
        <w:rPr>
          <w:rFonts w:cs="Calibri"/>
          <w:i w:val="1"/>
          <w:iCs w:val="1"/>
          <w:sz w:val="24"/>
          <w:szCs w:val="24"/>
        </w:rPr>
        <w:t>llr Blackwell</w:t>
      </w:r>
      <w:r w:rsidRPr="241A9652" w:rsidR="003479B3">
        <w:rPr>
          <w:rFonts w:cs="Calibri"/>
          <w:i w:val="1"/>
          <w:iCs w:val="1"/>
          <w:sz w:val="24"/>
          <w:szCs w:val="24"/>
        </w:rPr>
        <w:t xml:space="preserve"> left </w:t>
      </w:r>
      <w:r w:rsidRPr="241A9652" w:rsidR="70933AC6">
        <w:rPr>
          <w:rFonts w:cs="Calibri"/>
          <w:i w:val="1"/>
          <w:iCs w:val="1"/>
          <w:sz w:val="24"/>
          <w:szCs w:val="24"/>
        </w:rPr>
        <w:t xml:space="preserve">the </w:t>
      </w:r>
      <w:r w:rsidRPr="241A9652" w:rsidR="003479B3">
        <w:rPr>
          <w:rFonts w:cs="Calibri"/>
          <w:i w:val="1"/>
          <w:iCs w:val="1"/>
          <w:sz w:val="24"/>
          <w:szCs w:val="24"/>
        </w:rPr>
        <w:t>meeting at 9:10pm</w:t>
      </w:r>
    </w:p>
    <w:p w:rsidR="000C5D18" w:rsidP="241A9652" w:rsidRDefault="000C5D18" w14:paraId="1D3ED632" w14:textId="6BDFFDEB">
      <w:pPr>
        <w:pStyle w:val="Heading1"/>
        <w:suppressLineNumbers w:val="0"/>
        <w:pBdr>
          <w:top w:val="single" w:color="E7BC29" w:sz="4" w:space="1"/>
          <w:bottom w:val="single" w:color="E7BC29" w:sz="12" w:space="1"/>
        </w:pBdr>
        <w:bidi w:val="0"/>
        <w:spacing w:before="240" w:beforeAutospacing="off" w:after="0" w:afterAutospacing="off" w:line="240" w:lineRule="auto"/>
        <w:ind w:left="0" w:right="0"/>
        <w:jc w:val="left"/>
        <w:rPr>
          <w:color w:val="536142" w:themeColor="accent1" w:themeTint="FF" w:themeShade="80"/>
        </w:rPr>
      </w:pPr>
      <w:r w:rsidRPr="241A9652" w:rsidR="18783495">
        <w:rPr>
          <w:color w:val="536142" w:themeColor="accent1" w:themeTint="FF" w:themeShade="80"/>
        </w:rPr>
        <w:t xml:space="preserve">26/093 </w:t>
      </w:r>
      <w:r w:rsidRPr="241A9652" w:rsidR="26992C10">
        <w:rPr>
          <w:color w:val="536142" w:themeColor="accent1" w:themeTint="FF" w:themeShade="80"/>
        </w:rPr>
        <w:t xml:space="preserve">Update on </w:t>
      </w:r>
      <w:r w:rsidRPr="241A9652" w:rsidR="18783495">
        <w:rPr>
          <w:color w:val="536142" w:themeColor="accent1" w:themeTint="FF" w:themeShade="80"/>
        </w:rPr>
        <w:t>the free community Gigaclear connection in Village Hall</w:t>
      </w:r>
    </w:p>
    <w:p w:rsidR="000C5D18" w:rsidP="241A9652" w:rsidRDefault="000C5D18" w14:paraId="2AA0D009" w14:textId="21B218A9">
      <w:pPr>
        <w:pStyle w:val="Normal"/>
        <w:rPr>
          <w:rFonts w:cs="Calibri"/>
          <w:sz w:val="24"/>
          <w:szCs w:val="24"/>
        </w:rPr>
      </w:pPr>
      <w:r w:rsidRPr="241A9652" w:rsidR="4E4BDBDC">
        <w:rPr>
          <w:rFonts w:cs="Calibri"/>
          <w:sz w:val="24"/>
          <w:szCs w:val="24"/>
        </w:rPr>
        <w:t>The free Gigaclear connection is dependent on advertising the connection on social media and on the Hall booki</w:t>
      </w:r>
      <w:r w:rsidRPr="241A9652" w:rsidR="4E5F6312">
        <w:rPr>
          <w:rFonts w:cs="Calibri"/>
          <w:sz w:val="24"/>
          <w:szCs w:val="24"/>
        </w:rPr>
        <w:t>ngs.</w:t>
      </w:r>
    </w:p>
    <w:p w:rsidR="000C5D18" w:rsidP="241A9652" w:rsidRDefault="000C5D18" w14:paraId="1D193AF3" w14:textId="4D8C22FA">
      <w:pPr>
        <w:pStyle w:val="Heading1"/>
        <w:suppressLineNumbers w:val="0"/>
        <w:pBdr>
          <w:top w:val="single" w:color="E7BC29" w:sz="4" w:space="1"/>
          <w:bottom w:val="single" w:color="E7BC29" w:sz="12" w:space="1"/>
        </w:pBdr>
        <w:bidi w:val="0"/>
        <w:spacing w:before="240" w:beforeAutospacing="off" w:after="0" w:afterAutospacing="off" w:line="240" w:lineRule="auto"/>
        <w:ind w:left="0" w:right="0"/>
        <w:jc w:val="left"/>
        <w:rPr>
          <w:color w:val="536142" w:themeColor="accent1" w:themeTint="FF" w:themeShade="80"/>
        </w:rPr>
      </w:pPr>
      <w:r w:rsidRPr="241A9652" w:rsidR="4E5F6312">
        <w:rPr>
          <w:color w:val="536142" w:themeColor="accent1" w:themeTint="FF" w:themeShade="80"/>
        </w:rPr>
        <w:t>26/094 Consider a drop-in session on biodiversity and other issues in June</w:t>
      </w:r>
    </w:p>
    <w:p w:rsidR="000C5D18" w:rsidP="241A9652" w:rsidRDefault="000C5D18" w14:paraId="6538A128" w14:textId="6425073D">
      <w:pPr>
        <w:pStyle w:val="Normal"/>
        <w:rPr>
          <w:rFonts w:cs="Calibri"/>
          <w:sz w:val="24"/>
          <w:szCs w:val="24"/>
        </w:rPr>
      </w:pPr>
      <w:r w:rsidRPr="241A9652" w:rsidR="360B1FB8">
        <w:rPr>
          <w:rFonts w:cs="Calibri"/>
          <w:sz w:val="24"/>
          <w:szCs w:val="24"/>
        </w:rPr>
        <w:t>A nature day is arranged for mid-July.</w:t>
      </w:r>
    </w:p>
    <w:p w:rsidRPr="00C96FBC" w:rsidR="00F3724A" w:rsidP="241A9652" w:rsidRDefault="00F3724A" w14:paraId="6EEF55E3" w14:textId="1631A4AB">
      <w:pPr>
        <w:pBdr>
          <w:top w:val="single" w:color="E7BC29" w:themeColor="accent3" w:sz="4" w:space="0"/>
          <w:bottom w:val="single" w:color="E7BC29" w:themeColor="accent3" w:sz="12" w:space="1"/>
        </w:pBdr>
        <w:spacing w:before="0" w:after="0" w:line="276" w:lineRule="auto"/>
        <w:outlineLvl w:val="0"/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Shade="80"/>
          <w:sz w:val="24"/>
          <w:szCs w:val="24"/>
        </w:rPr>
      </w:pPr>
      <w:r w:rsidRPr="241A9652" w:rsidR="00F3724A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2</w:t>
      </w:r>
      <w:r w:rsidRPr="241A9652" w:rsidR="0004362C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6</w:t>
      </w:r>
      <w:r w:rsidRPr="241A9652" w:rsidR="00F3724A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/</w:t>
      </w:r>
      <w:r w:rsidRPr="241A9652" w:rsidR="00F3724A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0</w:t>
      </w:r>
      <w:r w:rsidRPr="241A9652" w:rsidR="0004362C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9</w:t>
      </w:r>
      <w:r w:rsidRPr="241A9652" w:rsidR="0EFB98D4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5</w:t>
      </w:r>
      <w:r w:rsidRPr="241A9652" w:rsidR="00F3724A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 xml:space="preserve"> </w:t>
      </w:r>
      <w:r w:rsidRPr="241A9652" w:rsidR="0004362C">
        <w:rPr>
          <w:rFonts w:ascii="Century Gothic" w:hAnsi="Century Gothic" w:eastAsia="" w:cs="" w:asciiTheme="majorAscii" w:hAnsiTheme="majorAscii" w:eastAsiaTheme="majorEastAsia" w:cstheme="majorBidi"/>
          <w:color w:val="536142" w:themeColor="accent1" w:themeTint="FF" w:themeShade="80"/>
          <w:sz w:val="24"/>
          <w:szCs w:val="24"/>
        </w:rPr>
        <w:t>Approve the following policies and regulations</w:t>
      </w:r>
    </w:p>
    <w:p w:rsidRPr="0004362C" w:rsidR="0004362C" w:rsidP="241A9652" w:rsidRDefault="00D84CD6" w14:paraId="2157AA23" w14:textId="61AC741F">
      <w:pPr>
        <w:pStyle w:val="Normal"/>
        <w:suppressLineNumbers w:val="0"/>
        <w:bidi w:val="0"/>
        <w:spacing w:before="100" w:beforeAutospacing="off" w:after="0" w:afterAutospacing="off" w:line="240" w:lineRule="auto"/>
        <w:ind w:left="0" w:right="0"/>
        <w:jc w:val="left"/>
        <w:rPr>
          <w:rFonts w:cs="Calibri"/>
          <w:sz w:val="24"/>
          <w:szCs w:val="24"/>
        </w:rPr>
      </w:pPr>
      <w:r w:rsidRPr="241A9652" w:rsidR="3F20E953">
        <w:rPr>
          <w:rFonts w:cs="Calibri"/>
          <w:sz w:val="24"/>
          <w:szCs w:val="24"/>
        </w:rPr>
        <w:t>Cllr Thomson proposed, Cllr MeDonagh seconded, to</w:t>
      </w:r>
      <w:r w:rsidRPr="241A9652" w:rsidR="00D84CD6">
        <w:rPr>
          <w:rFonts w:cs="Calibri"/>
          <w:sz w:val="24"/>
          <w:szCs w:val="24"/>
        </w:rPr>
        <w:t xml:space="preserve"> </w:t>
      </w:r>
      <w:r w:rsidRPr="241A9652" w:rsidR="0004362C">
        <w:rPr>
          <w:rFonts w:cs="Calibri"/>
          <w:sz w:val="24"/>
          <w:szCs w:val="24"/>
        </w:rPr>
        <w:t>approve</w:t>
      </w:r>
      <w:r w:rsidRPr="241A9652" w:rsidR="72369500">
        <w:rPr>
          <w:rFonts w:cs="Calibri"/>
          <w:sz w:val="24"/>
          <w:szCs w:val="24"/>
        </w:rPr>
        <w:t xml:space="preserve"> the following</w:t>
      </w:r>
      <w:r w:rsidRPr="241A9652" w:rsidR="00D84CD6">
        <w:rPr>
          <w:rFonts w:cs="Calibri"/>
          <w:sz w:val="24"/>
          <w:szCs w:val="24"/>
        </w:rPr>
        <w:t xml:space="preserve"> updated policies</w:t>
      </w:r>
      <w:r w:rsidRPr="241A9652" w:rsidR="0004362C">
        <w:rPr>
          <w:rFonts w:cs="Calibri"/>
          <w:sz w:val="24"/>
          <w:szCs w:val="24"/>
        </w:rPr>
        <w:t xml:space="preserve">: </w:t>
      </w:r>
    </w:p>
    <w:p w:rsidRPr="0004362C" w:rsidR="0004362C" w:rsidP="0004362C" w:rsidRDefault="006F7800" w14:paraId="3B26B324" w14:textId="7629AFA3">
      <w:pPr>
        <w:numPr>
          <w:ilvl w:val="0"/>
          <w:numId w:val="37"/>
        </w:numPr>
        <w:spacing w:after="0"/>
        <w:rPr>
          <w:rFonts w:cs="Calibri"/>
          <w:sz w:val="24"/>
          <w:szCs w:val="24"/>
        </w:rPr>
      </w:pPr>
      <w:r w:rsidRPr="241A9652" w:rsidR="006F7800">
        <w:rPr>
          <w:rFonts w:cs="Calibri"/>
          <w:sz w:val="24"/>
          <w:szCs w:val="24"/>
        </w:rPr>
        <w:t xml:space="preserve">Council </w:t>
      </w:r>
      <w:r w:rsidRPr="241A9652" w:rsidR="006F7800">
        <w:rPr>
          <w:rFonts w:cs="Calibri"/>
          <w:sz w:val="24"/>
          <w:szCs w:val="24"/>
        </w:rPr>
        <w:t xml:space="preserve">approved and adopted the new </w:t>
      </w:r>
      <w:r w:rsidRPr="241A9652" w:rsidR="0004362C">
        <w:rPr>
          <w:rFonts w:cs="Calibri"/>
          <w:sz w:val="24"/>
          <w:szCs w:val="24"/>
        </w:rPr>
        <w:t>Biodiversity Policy</w:t>
      </w:r>
      <w:r w:rsidRPr="241A9652" w:rsidR="0004362C">
        <w:rPr>
          <w:rFonts w:cs="Calibri"/>
          <w:sz w:val="24"/>
          <w:szCs w:val="24"/>
        </w:rPr>
        <w:t xml:space="preserve"> and updated Action Plan </w:t>
      </w:r>
      <w:r w:rsidRPr="241A9652" w:rsidR="5CEB16A0">
        <w:rPr>
          <w:rFonts w:cs="Calibri"/>
          <w:sz w:val="24"/>
          <w:szCs w:val="24"/>
        </w:rPr>
        <w:t>(review every 3 years)</w:t>
      </w:r>
    </w:p>
    <w:p w:rsidRPr="0004362C" w:rsidR="0004362C" w:rsidP="0004362C" w:rsidRDefault="006F7800" w14:paraId="56B34F48" w14:textId="7F3A9BCD">
      <w:pPr>
        <w:numPr>
          <w:ilvl w:val="0"/>
          <w:numId w:val="37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Council approved and adopted the </w:t>
      </w:r>
      <w:r w:rsidRPr="0004362C" w:rsidR="0004362C">
        <w:rPr>
          <w:rFonts w:cs="Calibri"/>
          <w:sz w:val="24"/>
          <w:szCs w:val="24"/>
        </w:rPr>
        <w:t xml:space="preserve">Standing Orders </w:t>
      </w:r>
      <w:r w:rsidR="00A94355">
        <w:rPr>
          <w:rFonts w:cs="Calibri"/>
          <w:sz w:val="24"/>
          <w:szCs w:val="24"/>
        </w:rPr>
        <w:t>2025 Update (England)</w:t>
      </w:r>
      <w:r w:rsidR="00540580">
        <w:rPr>
          <w:rFonts w:cs="Calibri"/>
          <w:sz w:val="24"/>
          <w:szCs w:val="24"/>
        </w:rPr>
        <w:t xml:space="preserve"> </w:t>
      </w:r>
    </w:p>
    <w:p w:rsidRPr="0004362C" w:rsidR="0004362C" w:rsidP="0004362C" w:rsidRDefault="006F7800" w14:paraId="37F569E1" w14:textId="2AE3B880">
      <w:pPr>
        <w:numPr>
          <w:ilvl w:val="0"/>
          <w:numId w:val="37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Council approved and adopted the </w:t>
      </w:r>
      <w:r w:rsidR="00D84CD6">
        <w:rPr>
          <w:rFonts w:cs="Calibri"/>
          <w:sz w:val="24"/>
          <w:szCs w:val="24"/>
        </w:rPr>
        <w:t xml:space="preserve">Model </w:t>
      </w:r>
      <w:r w:rsidRPr="0004362C" w:rsidR="0004362C">
        <w:rPr>
          <w:rFonts w:cs="Calibri"/>
          <w:sz w:val="24"/>
          <w:szCs w:val="24"/>
        </w:rPr>
        <w:t xml:space="preserve">Financial Regulations </w:t>
      </w:r>
      <w:r w:rsidR="00D84CD6">
        <w:rPr>
          <w:rFonts w:cs="Calibri"/>
          <w:sz w:val="24"/>
          <w:szCs w:val="24"/>
        </w:rPr>
        <w:t>2025</w:t>
      </w:r>
      <w:r w:rsidR="00540580">
        <w:rPr>
          <w:rFonts w:cs="Calibri"/>
          <w:sz w:val="24"/>
          <w:szCs w:val="24"/>
        </w:rPr>
        <w:t xml:space="preserve"> </w:t>
      </w:r>
    </w:p>
    <w:p w:rsidRPr="006F7800" w:rsidR="0004362C" w:rsidP="006F7800" w:rsidRDefault="0004362C" w14:paraId="5CEBA5B8" w14:textId="023F7F67">
      <w:pPr>
        <w:numPr>
          <w:ilvl w:val="0"/>
          <w:numId w:val="37"/>
        </w:numPr>
        <w:rPr>
          <w:rFonts w:cs="Calibri"/>
          <w:sz w:val="24"/>
          <w:szCs w:val="24"/>
        </w:rPr>
      </w:pPr>
      <w:r w:rsidRPr="0004362C">
        <w:rPr>
          <w:rFonts w:cs="Calibri"/>
          <w:sz w:val="24"/>
          <w:szCs w:val="24"/>
        </w:rPr>
        <w:t xml:space="preserve">Practitioner’s Guide 2026-27 </w:t>
      </w:r>
      <w:r w:rsidR="00540580">
        <w:rPr>
          <w:rFonts w:cs="Calibri"/>
          <w:sz w:val="24"/>
          <w:szCs w:val="24"/>
        </w:rPr>
        <w:t xml:space="preserve">– council noted the new guidance </w:t>
      </w:r>
      <w:r w:rsidR="00F846AE">
        <w:rPr>
          <w:rFonts w:cs="Calibri"/>
          <w:sz w:val="24"/>
          <w:szCs w:val="24"/>
        </w:rPr>
        <w:t xml:space="preserve">on </w:t>
      </w:r>
      <w:r w:rsidR="006F7800">
        <w:rPr>
          <w:rFonts w:cs="Calibri"/>
          <w:sz w:val="24"/>
          <w:szCs w:val="24"/>
        </w:rPr>
        <w:t xml:space="preserve">preparing </w:t>
      </w:r>
      <w:r w:rsidRPr="006F7800" w:rsidR="006F7800">
        <w:rPr>
          <w:rFonts w:cs="Calibri"/>
          <w:sz w:val="24"/>
          <w:szCs w:val="24"/>
        </w:rPr>
        <w:t>Annual Governance and Accountability Returns (AGAR) for the financial year 2026-27</w:t>
      </w:r>
    </w:p>
    <w:p w:rsidRPr="00A342B3" w:rsidR="006F7800" w:rsidP="00A602FF" w:rsidRDefault="006F7800" w14:paraId="6E761181" w14:textId="51D13F17">
      <w:pPr>
        <w:numPr>
          <w:ilvl w:val="0"/>
          <w:numId w:val="37"/>
        </w:numPr>
        <w:rPr>
          <w:rFonts w:cs="Calibri"/>
          <w:sz w:val="24"/>
          <w:szCs w:val="24"/>
        </w:rPr>
      </w:pPr>
      <w:r w:rsidRPr="241A9652" w:rsidR="006F7800">
        <w:rPr>
          <w:rFonts w:cs="Calibri"/>
          <w:sz w:val="24"/>
          <w:szCs w:val="24"/>
        </w:rPr>
        <w:t>Council approved and adopted the</w:t>
      </w:r>
      <w:r w:rsidRPr="241A9652" w:rsidR="006F7800">
        <w:rPr>
          <w:rFonts w:cs="Calibri"/>
          <w:sz w:val="24"/>
          <w:szCs w:val="24"/>
        </w:rPr>
        <w:t xml:space="preserve"> </w:t>
      </w:r>
      <w:r w:rsidRPr="241A9652" w:rsidR="0004362C">
        <w:rPr>
          <w:rFonts w:cs="Calibri"/>
          <w:sz w:val="24"/>
          <w:szCs w:val="24"/>
        </w:rPr>
        <w:t xml:space="preserve">SDC updated Parish and Town Council Charter 25-26 </w:t>
      </w:r>
      <w:r w:rsidRPr="241A9652" w:rsidR="006F7800">
        <w:rPr>
          <w:rFonts w:cs="Calibri"/>
          <w:sz w:val="24"/>
          <w:szCs w:val="24"/>
        </w:rPr>
        <w:t>and Code of Conduct.</w:t>
      </w:r>
    </w:p>
    <w:p w:rsidR="241A9652" w:rsidP="241A9652" w:rsidRDefault="241A9652" w14:paraId="2CBE274E" w14:textId="198AB912">
      <w:pPr>
        <w:pStyle w:val="Normal"/>
        <w:rPr>
          <w:rFonts w:cs="Calibri"/>
          <w:sz w:val="24"/>
          <w:szCs w:val="24"/>
        </w:rPr>
      </w:pPr>
    </w:p>
    <w:p w:rsidRPr="00B54289" w:rsidR="007E5243" w:rsidP="002E3540" w:rsidRDefault="007E5243" w14:paraId="3CF5C01F" w14:textId="4964C553">
      <w:pPr>
        <w:pStyle w:val="Heading1"/>
        <w:spacing w:before="0" w:after="0"/>
        <w:rPr>
          <w:color w:val="536142" w:themeColor="accent1" w:themeShade="80"/>
        </w:rPr>
      </w:pPr>
      <w:r w:rsidRPr="241A9652" w:rsidR="007E5243">
        <w:rPr>
          <w:color w:val="536142" w:themeColor="accent1" w:themeTint="FF" w:themeShade="80"/>
        </w:rPr>
        <w:t>2</w:t>
      </w:r>
      <w:r w:rsidRPr="241A9652" w:rsidR="006F7800">
        <w:rPr>
          <w:color w:val="536142" w:themeColor="accent1" w:themeTint="FF" w:themeShade="80"/>
        </w:rPr>
        <w:t>6</w:t>
      </w:r>
      <w:r w:rsidRPr="241A9652" w:rsidR="007E5243">
        <w:rPr>
          <w:color w:val="536142" w:themeColor="accent1" w:themeTint="FF" w:themeShade="80"/>
        </w:rPr>
        <w:t>/</w:t>
      </w:r>
      <w:r w:rsidRPr="241A9652" w:rsidR="00E035BB">
        <w:rPr>
          <w:color w:val="536142" w:themeColor="accent1" w:themeTint="FF" w:themeShade="80"/>
        </w:rPr>
        <w:t>0</w:t>
      </w:r>
      <w:r w:rsidRPr="241A9652" w:rsidR="006F7800">
        <w:rPr>
          <w:color w:val="536142" w:themeColor="accent1" w:themeTint="FF" w:themeShade="80"/>
        </w:rPr>
        <w:t>9</w:t>
      </w:r>
      <w:r w:rsidRPr="241A9652" w:rsidR="6D603EEE">
        <w:rPr>
          <w:color w:val="536142" w:themeColor="accent1" w:themeTint="FF" w:themeShade="80"/>
        </w:rPr>
        <w:t>6</w:t>
      </w:r>
      <w:r w:rsidRPr="241A9652" w:rsidR="000F7D0A">
        <w:rPr>
          <w:color w:val="536142" w:themeColor="accent1" w:themeTint="FF" w:themeShade="80"/>
        </w:rPr>
        <w:t xml:space="preserve"> C</w:t>
      </w:r>
      <w:r w:rsidRPr="241A9652" w:rsidR="007E5243">
        <w:rPr>
          <w:color w:val="536142" w:themeColor="accent1" w:themeTint="FF" w:themeShade="80"/>
        </w:rPr>
        <w:t>ouncillor items for future discussion</w:t>
      </w:r>
    </w:p>
    <w:p w:rsidR="00A5733A" w:rsidP="241A9652" w:rsidRDefault="00BC7FC5" w14:paraId="24890143" w14:textId="787C571E">
      <w:pPr>
        <w:pStyle w:val="Normal"/>
        <w:suppressLineNumbers w:val="0"/>
        <w:bidi w:val="0"/>
        <w:spacing w:before="100" w:beforeAutospacing="off" w:after="100" w:afterAutospacing="off" w:line="240" w:lineRule="auto"/>
        <w:ind w:left="0" w:right="0"/>
        <w:jc w:val="left"/>
        <w:rPr>
          <w:rFonts w:eastAsia="Palatino Linotype" w:eastAsiaTheme="minorAscii"/>
          <w:sz w:val="24"/>
          <w:szCs w:val="24"/>
          <w:lang w:eastAsia="en-US"/>
        </w:rPr>
      </w:pPr>
      <w:r w:rsidRPr="241A9652" w:rsidR="48287FF1">
        <w:rPr>
          <w:rFonts w:eastAsia="Palatino Linotype" w:eastAsiaTheme="minorAscii"/>
          <w:sz w:val="24"/>
          <w:szCs w:val="24"/>
          <w:lang w:eastAsia="en-US"/>
        </w:rPr>
        <w:t xml:space="preserve">Cllr McDonagh </w:t>
      </w:r>
      <w:r w:rsidRPr="241A9652" w:rsidR="00BC7FC5">
        <w:rPr>
          <w:rFonts w:eastAsia="Palatino Linotype" w:eastAsiaTheme="minorAscii"/>
          <w:sz w:val="24"/>
          <w:szCs w:val="24"/>
          <w:lang w:eastAsia="en-US"/>
        </w:rPr>
        <w:t>asked about the</w:t>
      </w:r>
      <w:r w:rsidRPr="241A9652" w:rsidR="006F7800">
        <w:rPr>
          <w:rFonts w:eastAsia="Palatino Linotype" w:eastAsiaTheme="minorAscii"/>
          <w:sz w:val="24"/>
          <w:szCs w:val="24"/>
          <w:lang w:eastAsia="en-US"/>
        </w:rPr>
        <w:t xml:space="preserve"> digital switchover when</w:t>
      </w:r>
      <w:r w:rsidRPr="241A9652" w:rsidR="0B8F5E99">
        <w:rPr>
          <w:rFonts w:eastAsia="Palatino Linotype" w:eastAsiaTheme="minorAscii"/>
          <w:sz w:val="24"/>
          <w:szCs w:val="24"/>
          <w:lang w:eastAsia="en-US"/>
        </w:rPr>
        <w:t xml:space="preserve"> analogue</w:t>
      </w:r>
      <w:r w:rsidRPr="241A9652" w:rsidR="00BC7FC5">
        <w:rPr>
          <w:rFonts w:eastAsia="Palatino Linotype" w:eastAsiaTheme="minorAscii"/>
          <w:sz w:val="24"/>
          <w:szCs w:val="24"/>
          <w:lang w:eastAsia="en-US"/>
        </w:rPr>
        <w:t xml:space="preserve"> landline</w:t>
      </w:r>
      <w:r w:rsidRPr="241A9652" w:rsidR="006F7800">
        <w:rPr>
          <w:rFonts w:eastAsia="Palatino Linotype" w:eastAsiaTheme="minorAscii"/>
          <w:sz w:val="24"/>
          <w:szCs w:val="24"/>
          <w:lang w:eastAsia="en-US"/>
        </w:rPr>
        <w:t xml:space="preserve">s will </w:t>
      </w:r>
      <w:r w:rsidRPr="241A9652" w:rsidR="3202F504">
        <w:rPr>
          <w:rFonts w:eastAsia="Palatino Linotype" w:eastAsiaTheme="minorAscii"/>
          <w:sz w:val="24"/>
          <w:szCs w:val="24"/>
          <w:lang w:eastAsia="en-US"/>
        </w:rPr>
        <w:t>switch to digital</w:t>
      </w:r>
      <w:r w:rsidRPr="241A9652" w:rsidR="006F7800">
        <w:rPr>
          <w:rFonts w:eastAsia="Palatino Linotype" w:eastAsiaTheme="minorAscii"/>
          <w:sz w:val="24"/>
          <w:szCs w:val="24"/>
          <w:lang w:eastAsia="en-US"/>
        </w:rPr>
        <w:t xml:space="preserve"> in early 202</w:t>
      </w:r>
      <w:r w:rsidRPr="241A9652" w:rsidR="00637AE3">
        <w:rPr>
          <w:rFonts w:eastAsia="Palatino Linotype" w:eastAsiaTheme="minorAscii"/>
          <w:sz w:val="24"/>
          <w:szCs w:val="24"/>
          <w:lang w:eastAsia="en-US"/>
        </w:rPr>
        <w:t>7</w:t>
      </w:r>
      <w:r w:rsidRPr="241A9652" w:rsidR="00BC7FC5">
        <w:rPr>
          <w:rFonts w:eastAsia="Palatino Linotype" w:eastAsiaTheme="minorAscii"/>
          <w:sz w:val="24"/>
          <w:szCs w:val="24"/>
          <w:lang w:eastAsia="en-US"/>
        </w:rPr>
        <w:t xml:space="preserve">. The </w:t>
      </w:r>
      <w:r w:rsidRPr="241A9652" w:rsidR="528C48C9">
        <w:rPr>
          <w:rFonts w:eastAsia="Palatino Linotype" w:eastAsiaTheme="minorAscii"/>
          <w:sz w:val="24"/>
          <w:szCs w:val="24"/>
          <w:lang w:eastAsia="en-US"/>
        </w:rPr>
        <w:t xml:space="preserve">landline </w:t>
      </w:r>
      <w:r w:rsidRPr="241A9652" w:rsidR="00BC7FC5">
        <w:rPr>
          <w:rFonts w:eastAsia="Palatino Linotype" w:eastAsiaTheme="minorAscii"/>
          <w:sz w:val="24"/>
          <w:szCs w:val="24"/>
          <w:lang w:eastAsia="en-US"/>
        </w:rPr>
        <w:t>equipment is from the 1980s</w:t>
      </w:r>
      <w:r w:rsidRPr="241A9652" w:rsidR="00637AE3">
        <w:rPr>
          <w:rFonts w:eastAsia="Palatino Linotype" w:eastAsiaTheme="minorAscii"/>
          <w:sz w:val="24"/>
          <w:szCs w:val="24"/>
          <w:lang w:eastAsia="en-US"/>
        </w:rPr>
        <w:t xml:space="preserve"> and</w:t>
      </w:r>
      <w:r w:rsidRPr="241A9652" w:rsidR="00BC7FC5">
        <w:rPr>
          <w:rFonts w:eastAsia="Palatino Linotype" w:eastAsiaTheme="minorAscii"/>
          <w:sz w:val="24"/>
          <w:szCs w:val="24"/>
          <w:lang w:eastAsia="en-US"/>
        </w:rPr>
        <w:t xml:space="preserve"> they are decommissioning them. </w:t>
      </w:r>
      <w:r w:rsidRPr="241A9652" w:rsidR="00637AE3">
        <w:rPr>
          <w:rFonts w:eastAsia="Palatino Linotype" w:eastAsiaTheme="minorAscii"/>
          <w:sz w:val="24"/>
          <w:szCs w:val="24"/>
          <w:lang w:eastAsia="en-US"/>
        </w:rPr>
        <w:t xml:space="preserve">If parishioners are on </w:t>
      </w:r>
      <w:r w:rsidRPr="241A9652" w:rsidR="00543927">
        <w:rPr>
          <w:rFonts w:eastAsia="Palatino Linotype" w:eastAsiaTheme="minorAscii"/>
          <w:sz w:val="24"/>
          <w:szCs w:val="24"/>
          <w:lang w:eastAsia="en-US"/>
        </w:rPr>
        <w:t>Telecare</w:t>
      </w:r>
      <w:r w:rsidRPr="241A9652" w:rsidR="00637AE3">
        <w:rPr>
          <w:rFonts w:eastAsia="Palatino Linotype" w:eastAsiaTheme="minorAscii"/>
          <w:sz w:val="24"/>
          <w:szCs w:val="24"/>
          <w:lang w:eastAsia="en-US"/>
        </w:rPr>
        <w:t xml:space="preserve"> they need to</w:t>
      </w:r>
      <w:r w:rsidRPr="241A9652" w:rsidR="00543927">
        <w:rPr>
          <w:rFonts w:eastAsia="Palatino Linotype" w:eastAsiaTheme="minorAscii"/>
          <w:sz w:val="24"/>
          <w:szCs w:val="24"/>
          <w:lang w:eastAsia="en-US"/>
        </w:rPr>
        <w:t xml:space="preserve"> tell </w:t>
      </w:r>
      <w:r w:rsidRPr="241A9652" w:rsidR="00637AE3">
        <w:rPr>
          <w:rFonts w:eastAsia="Palatino Linotype" w:eastAsiaTheme="minorAscii"/>
          <w:sz w:val="24"/>
          <w:szCs w:val="24"/>
          <w:lang w:eastAsia="en-US"/>
        </w:rPr>
        <w:t xml:space="preserve">their </w:t>
      </w:r>
      <w:r w:rsidRPr="241A9652" w:rsidR="00543927">
        <w:rPr>
          <w:rFonts w:eastAsia="Palatino Linotype" w:eastAsiaTheme="minorAscii"/>
          <w:sz w:val="24"/>
          <w:szCs w:val="24"/>
          <w:lang w:eastAsia="en-US"/>
        </w:rPr>
        <w:t xml:space="preserve">provider. </w:t>
      </w:r>
    </w:p>
    <w:p w:rsidR="00FA61FF" w:rsidP="00995AD5" w:rsidRDefault="00FA61FF" w14:paraId="6339558C" w14:textId="10A05CBC">
      <w:pPr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Diocese have given </w:t>
      </w:r>
      <w:r w:rsidR="00637AE3">
        <w:rPr>
          <w:rFonts w:eastAsiaTheme="minorHAnsi"/>
          <w:sz w:val="24"/>
          <w:szCs w:val="24"/>
          <w:lang w:eastAsia="en-US"/>
        </w:rPr>
        <w:t>a</w:t>
      </w:r>
      <w:r>
        <w:rPr>
          <w:rFonts w:eastAsiaTheme="minorHAnsi"/>
          <w:sz w:val="24"/>
          <w:szCs w:val="24"/>
          <w:lang w:eastAsia="en-US"/>
        </w:rPr>
        <w:t xml:space="preserve"> grant of £15,000</w:t>
      </w:r>
      <w:r w:rsidR="00637AE3">
        <w:rPr>
          <w:rFonts w:eastAsiaTheme="minorHAnsi"/>
          <w:sz w:val="24"/>
          <w:szCs w:val="24"/>
          <w:lang w:eastAsia="en-US"/>
        </w:rPr>
        <w:t xml:space="preserve"> for the 3in1 Church Hall demonstrator.</w:t>
      </w:r>
    </w:p>
    <w:p w:rsidRPr="00B54289" w:rsidR="00EC3C5F" w:rsidP="002E3540" w:rsidRDefault="004A44E8" w14:paraId="11F2441E" w14:textId="1F47B90F">
      <w:pPr>
        <w:pStyle w:val="Heading1"/>
        <w:widowControl w:val="0"/>
        <w:spacing w:before="0" w:after="0"/>
        <w:rPr>
          <w:color w:val="536142" w:themeColor="accent1" w:themeShade="80"/>
        </w:rPr>
      </w:pPr>
      <w:r w:rsidRPr="241A9652" w:rsidR="004A44E8">
        <w:rPr>
          <w:color w:val="536142" w:themeColor="accent1" w:themeTint="FF" w:themeShade="80"/>
        </w:rPr>
        <w:t>2</w:t>
      </w:r>
      <w:r w:rsidRPr="241A9652" w:rsidR="00637AE3">
        <w:rPr>
          <w:color w:val="536142" w:themeColor="accent1" w:themeTint="FF" w:themeShade="80"/>
        </w:rPr>
        <w:t>6</w:t>
      </w:r>
      <w:r w:rsidRPr="241A9652" w:rsidR="009A79B3">
        <w:rPr>
          <w:color w:val="536142" w:themeColor="accent1" w:themeTint="FF" w:themeShade="80"/>
        </w:rPr>
        <w:t>/</w:t>
      </w:r>
      <w:r w:rsidRPr="241A9652" w:rsidR="00847FEC">
        <w:rPr>
          <w:color w:val="536142" w:themeColor="accent1" w:themeTint="FF" w:themeShade="80"/>
        </w:rPr>
        <w:t>0</w:t>
      </w:r>
      <w:r w:rsidRPr="241A9652" w:rsidR="00637AE3">
        <w:rPr>
          <w:color w:val="536142" w:themeColor="accent1" w:themeTint="FF" w:themeShade="80"/>
        </w:rPr>
        <w:t>9</w:t>
      </w:r>
      <w:r w:rsidRPr="241A9652" w:rsidR="51723A31">
        <w:rPr>
          <w:color w:val="536142" w:themeColor="accent1" w:themeTint="FF" w:themeShade="80"/>
        </w:rPr>
        <w:t>7</w:t>
      </w:r>
      <w:r w:rsidRPr="241A9652" w:rsidR="00E1577D">
        <w:rPr>
          <w:color w:val="536142" w:themeColor="accent1" w:themeTint="FF" w:themeShade="80"/>
        </w:rPr>
        <w:t xml:space="preserve"> </w:t>
      </w:r>
      <w:r w:rsidRPr="241A9652" w:rsidR="00BA6E0C">
        <w:rPr>
          <w:color w:val="536142" w:themeColor="accent1" w:themeTint="FF" w:themeShade="80"/>
        </w:rPr>
        <w:t xml:space="preserve">Date of </w:t>
      </w:r>
      <w:r w:rsidRPr="241A9652" w:rsidR="00A45145">
        <w:rPr>
          <w:color w:val="536142" w:themeColor="accent1" w:themeTint="FF" w:themeShade="80"/>
        </w:rPr>
        <w:t>Next Meeting</w:t>
      </w:r>
    </w:p>
    <w:p w:rsidRPr="00F30309" w:rsidR="00771044" w:rsidP="00CE67A2" w:rsidRDefault="00C43D1C" w14:paraId="0452CAB1" w14:textId="4372F3E9">
      <w:pPr>
        <w:pStyle w:val="PlainText"/>
        <w:rPr>
          <w:rFonts w:eastAsia="Times New Roman"/>
          <w:sz w:val="24"/>
          <w:szCs w:val="24"/>
        </w:rPr>
      </w:pPr>
      <w:r w:rsidRPr="00F30309">
        <w:rPr>
          <w:rFonts w:eastAsia="Times New Roman"/>
          <w:iCs/>
          <w:sz w:val="24"/>
          <w:szCs w:val="24"/>
        </w:rPr>
        <w:t xml:space="preserve">The next meeting will be </w:t>
      </w:r>
      <w:r w:rsidRPr="00F30309" w:rsidR="00B163A6">
        <w:rPr>
          <w:rFonts w:eastAsia="Times New Roman"/>
          <w:iCs/>
          <w:sz w:val="24"/>
          <w:szCs w:val="24"/>
        </w:rPr>
        <w:t xml:space="preserve">on </w:t>
      </w:r>
      <w:r w:rsidRPr="00F30309" w:rsidR="00E33595">
        <w:rPr>
          <w:rFonts w:eastAsia="Times New Roman"/>
          <w:iCs/>
          <w:sz w:val="24"/>
          <w:szCs w:val="24"/>
        </w:rPr>
        <w:t xml:space="preserve">Tuesday </w:t>
      </w:r>
      <w:r w:rsidR="007309C0">
        <w:rPr>
          <w:rFonts w:eastAsia="Times New Roman"/>
          <w:iCs/>
          <w:sz w:val="24"/>
          <w:szCs w:val="24"/>
        </w:rPr>
        <w:t>2</w:t>
      </w:r>
      <w:r w:rsidR="00B165BC">
        <w:rPr>
          <w:rFonts w:eastAsia="Times New Roman"/>
          <w:iCs/>
          <w:sz w:val="24"/>
          <w:szCs w:val="24"/>
        </w:rPr>
        <w:t>3</w:t>
      </w:r>
      <w:r w:rsidRPr="00B165BC" w:rsidR="00B165BC">
        <w:rPr>
          <w:rFonts w:eastAsia="Times New Roman"/>
          <w:iCs/>
          <w:sz w:val="24"/>
          <w:szCs w:val="24"/>
          <w:vertAlign w:val="superscript"/>
        </w:rPr>
        <w:t>rd</w:t>
      </w:r>
      <w:r w:rsidR="00B165BC">
        <w:rPr>
          <w:rFonts w:eastAsia="Times New Roman"/>
          <w:iCs/>
          <w:sz w:val="24"/>
          <w:szCs w:val="24"/>
        </w:rPr>
        <w:t xml:space="preserve"> </w:t>
      </w:r>
      <w:r w:rsidR="00605AB1">
        <w:rPr>
          <w:rFonts w:eastAsia="Times New Roman"/>
          <w:iCs/>
          <w:sz w:val="24"/>
          <w:szCs w:val="24"/>
        </w:rPr>
        <w:t>Ju</w:t>
      </w:r>
      <w:r w:rsidR="007309C0">
        <w:rPr>
          <w:rFonts w:eastAsia="Times New Roman"/>
          <w:iCs/>
          <w:sz w:val="24"/>
          <w:szCs w:val="24"/>
        </w:rPr>
        <w:t>ne</w:t>
      </w:r>
      <w:r w:rsidRPr="00F30309" w:rsidR="00C2440A">
        <w:rPr>
          <w:rFonts w:eastAsia="Times New Roman"/>
          <w:iCs/>
          <w:sz w:val="24"/>
          <w:szCs w:val="24"/>
        </w:rPr>
        <w:t xml:space="preserve"> </w:t>
      </w:r>
      <w:r w:rsidRPr="00F30309" w:rsidR="00A502C7">
        <w:rPr>
          <w:rFonts w:eastAsia="Times New Roman"/>
          <w:iCs/>
          <w:sz w:val="24"/>
          <w:szCs w:val="24"/>
        </w:rPr>
        <w:t>202</w:t>
      </w:r>
      <w:r w:rsidR="00B165BC">
        <w:rPr>
          <w:rFonts w:eastAsia="Times New Roman"/>
          <w:iCs/>
          <w:sz w:val="24"/>
          <w:szCs w:val="24"/>
        </w:rPr>
        <w:t>6</w:t>
      </w:r>
      <w:r w:rsidRPr="00F30309" w:rsidR="00E33595">
        <w:rPr>
          <w:rFonts w:eastAsia="Times New Roman"/>
          <w:iCs/>
          <w:sz w:val="24"/>
          <w:szCs w:val="24"/>
        </w:rPr>
        <w:t xml:space="preserve"> in the Village Hall</w:t>
      </w:r>
      <w:r w:rsidRPr="00F30309" w:rsidR="009E5CA7">
        <w:rPr>
          <w:rFonts w:eastAsia="Times New Roman"/>
          <w:iCs/>
          <w:sz w:val="24"/>
          <w:szCs w:val="24"/>
        </w:rPr>
        <w:t xml:space="preserve">. </w:t>
      </w:r>
    </w:p>
    <w:p w:rsidR="00052283" w:rsidP="00CE67A2" w:rsidRDefault="007B5A0C" w14:paraId="1FA780D6" w14:textId="23827AE4">
      <w:pPr>
        <w:pStyle w:val="PlainText"/>
        <w:rPr>
          <w:rFonts w:eastAsia="Times New Roman"/>
          <w:i/>
          <w:iCs/>
          <w:sz w:val="24"/>
          <w:szCs w:val="24"/>
        </w:rPr>
      </w:pPr>
      <w:r w:rsidRPr="00F30309">
        <w:rPr>
          <w:rFonts w:eastAsia="Times New Roman"/>
          <w:i/>
          <w:iCs/>
          <w:sz w:val="24"/>
          <w:szCs w:val="24"/>
        </w:rPr>
        <w:t xml:space="preserve">Meeting closed at </w:t>
      </w:r>
      <w:r w:rsidR="007309C0">
        <w:rPr>
          <w:rFonts w:eastAsia="Times New Roman"/>
          <w:i/>
          <w:iCs/>
          <w:sz w:val="24"/>
          <w:szCs w:val="24"/>
        </w:rPr>
        <w:t>9:30</w:t>
      </w:r>
      <w:r w:rsidR="00451B7A">
        <w:rPr>
          <w:rFonts w:eastAsia="Times New Roman"/>
          <w:i/>
          <w:iCs/>
          <w:sz w:val="24"/>
          <w:szCs w:val="24"/>
        </w:rPr>
        <w:t xml:space="preserve"> </w:t>
      </w:r>
      <w:r w:rsidRPr="00F30309" w:rsidR="00E122EC">
        <w:rPr>
          <w:rFonts w:eastAsia="Times New Roman"/>
          <w:i/>
          <w:iCs/>
          <w:sz w:val="24"/>
          <w:szCs w:val="24"/>
        </w:rPr>
        <w:t>pm</w:t>
      </w:r>
    </w:p>
    <w:p w:rsidR="009A0794" w:rsidP="241A9652" w:rsidRDefault="009A0794" w14:paraId="31DABE3F" w14:textId="6731982B">
      <w:pPr>
        <w:pStyle w:val="PlainText"/>
        <w:rPr>
          <w:rFonts w:eastAsia="Times New Roman"/>
          <w:i w:val="1"/>
          <w:iCs w:val="1"/>
          <w:sz w:val="24"/>
          <w:szCs w:val="24"/>
        </w:rPr>
      </w:pPr>
    </w:p>
    <w:p w:rsidRPr="00CE67A2" w:rsidR="00052283" w:rsidP="00CE67A2" w:rsidRDefault="00052283" w14:paraId="27013FD5" w14:textId="77777777">
      <w:pPr>
        <w:pStyle w:val="PlainText"/>
        <w:rPr>
          <w:rFonts w:eastAsia="Times New Roman"/>
          <w:i/>
          <w:iCs/>
          <w:sz w:val="24"/>
          <w:szCs w:val="24"/>
        </w:rPr>
      </w:pPr>
    </w:p>
    <w:p w:rsidRPr="00B54289" w:rsidR="004B3629" w:rsidP="00E73045" w:rsidRDefault="00BF556D" w14:paraId="66484D29" w14:textId="35C87F11">
      <w:pPr>
        <w:pStyle w:val="Subtitle"/>
        <w:jc w:val="left"/>
      </w:pPr>
      <w:r w:rsidRPr="00B54289">
        <w:rPr>
          <w:rFonts w:ascii="Calibri" w:hAnsi="Calibri" w:cs="Calibri"/>
        </w:rPr>
        <w:t xml:space="preserve">Chair’s </w:t>
      </w:r>
      <w:r w:rsidRPr="00B54289" w:rsidR="003E6709">
        <w:rPr>
          <w:rFonts w:ascii="Calibri" w:hAnsi="Calibri" w:cs="Calibri"/>
        </w:rPr>
        <w:t>signature.</w:t>
      </w:r>
      <w:r w:rsidRPr="00B54289">
        <w:rPr>
          <w:rFonts w:ascii="Calibri" w:hAnsi="Calibri" w:cs="Calibri"/>
        </w:rPr>
        <w:t>…………………………….   Date ………</w:t>
      </w:r>
      <w:r w:rsidRPr="00B54289" w:rsidR="00CF2B95">
        <w:rPr>
          <w:rFonts w:ascii="Calibri" w:hAnsi="Calibri" w:cs="Calibri"/>
        </w:rPr>
        <w:t>…….</w:t>
      </w:r>
      <w:r w:rsidRPr="00B54289" w:rsidR="00F010AA">
        <w:t xml:space="preserve"> </w:t>
      </w:r>
    </w:p>
    <w:sectPr w:rsidRPr="00B54289" w:rsidR="004B3629" w:rsidSect="003578E1">
      <w:footerReference w:type="default" r:id="rId9"/>
      <w:footerReference w:type="first" r:id="rId10"/>
      <w:pgSz w:w="11906" w:h="16838" w:orient="portrait" w:code="9"/>
      <w:pgMar w:top="1440" w:right="1440" w:bottom="1440" w:left="1440" w:header="720" w:footer="720" w:gutter="0"/>
      <w:pgNumType w:start="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6517" w:rsidRDefault="00AA6517" w14:paraId="5EC95008" w14:textId="77777777">
      <w:r>
        <w:separator/>
      </w:r>
    </w:p>
  </w:endnote>
  <w:endnote w:type="continuationSeparator" w:id="0">
    <w:p w:rsidR="00AA6517" w:rsidRDefault="00AA6517" w14:paraId="4339A564" w14:textId="77777777">
      <w:r>
        <w:continuationSeparator/>
      </w:r>
    </w:p>
  </w:endnote>
  <w:endnote w:type="continuationNotice" w:id="1">
    <w:p w:rsidR="00AA6517" w:rsidRDefault="00AA6517" w14:paraId="09F03850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DFont+F7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75747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27A8" w:rsidRDefault="000B02B6" w14:paraId="1A2734C3" w14:textId="2C3786A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35</w:t>
        </w:r>
        <w:r>
          <w:fldChar w:fldCharType="end"/>
        </w:r>
      </w:p>
    </w:sdtContent>
  </w:sdt>
  <w:p w:rsidRPr="00BA6E0C" w:rsidR="00555C51" w:rsidP="003E5328" w:rsidRDefault="00555C51" w14:paraId="7A09CF07" w14:textId="7013800D">
    <w:pPr>
      <w:pStyle w:val="Footer"/>
      <w:tabs>
        <w:tab w:val="left" w:pos="540"/>
      </w:tabs>
      <w:jc w:val="left"/>
      <w:rPr>
        <w:rFonts w:cs="Calibri"/>
        <w:sz w:val="24"/>
        <w:szCs w:val="24"/>
      </w:rPr>
    </w:pPr>
  </w:p>
  <w:p w:rsidR="00457485" w:rsidRDefault="00457485" w14:paraId="7D82C8E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A6E0C" w:rsidR="001E527C" w:rsidP="00BA6E0C" w:rsidRDefault="001E527C" w14:paraId="64379C39" w14:textId="7086E879">
    <w:pPr>
      <w:pStyle w:val="Footer"/>
      <w:jc w:val="center"/>
      <w:rPr>
        <w:rFonts w:cs="Calibri"/>
        <w:sz w:val="24"/>
        <w:szCs w:val="24"/>
      </w:rPr>
    </w:pPr>
    <w:r w:rsidRPr="00BA6E0C">
      <w:rPr>
        <w:rFonts w:cs="Calibri"/>
        <w:sz w:val="24"/>
        <w:szCs w:val="24"/>
      </w:rPr>
      <w:t>M</w:t>
    </w:r>
    <w:r>
      <w:rPr>
        <w:rFonts w:cs="Calibri"/>
        <w:sz w:val="24"/>
        <w:szCs w:val="24"/>
      </w:rPr>
      <w:t>INUTES</w:t>
    </w:r>
    <w:r w:rsidRPr="00BA6E0C">
      <w:rPr>
        <w:rFonts w:cs="Calibri"/>
        <w:sz w:val="24"/>
        <w:szCs w:val="24"/>
      </w:rPr>
      <w:t xml:space="preserve"> – </w:t>
    </w:r>
    <w:r>
      <w:rPr>
        <w:rFonts w:cs="Calibri"/>
        <w:sz w:val="24"/>
        <w:szCs w:val="24"/>
      </w:rPr>
      <w:t xml:space="preserve">HPC Meeting </w:t>
    </w:r>
    <w:r w:rsidR="00A21D0A">
      <w:rPr>
        <w:rFonts w:cs="Calibri"/>
        <w:sz w:val="24"/>
        <w:szCs w:val="24"/>
      </w:rPr>
      <w:t>27 Novem</w:t>
    </w:r>
    <w:r>
      <w:rPr>
        <w:rFonts w:cs="Calibri"/>
        <w:sz w:val="24"/>
        <w:szCs w:val="24"/>
      </w:rPr>
      <w:t xml:space="preserve">ber </w:t>
    </w:r>
    <w:r w:rsidRPr="00BA6E0C">
      <w:rPr>
        <w:rFonts w:cs="Calibri"/>
        <w:sz w:val="24"/>
        <w:szCs w:val="24"/>
      </w:rPr>
      <w:t>201</w:t>
    </w:r>
    <w:r>
      <w:rPr>
        <w:rFonts w:cs="Calibri"/>
        <w:sz w:val="24"/>
        <w:szCs w:val="2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6517" w:rsidRDefault="00AA6517" w14:paraId="7FB66ADA" w14:textId="77777777">
      <w:r>
        <w:separator/>
      </w:r>
    </w:p>
  </w:footnote>
  <w:footnote w:type="continuationSeparator" w:id="0">
    <w:p w:rsidR="00AA6517" w:rsidRDefault="00AA6517" w14:paraId="4B8A88A0" w14:textId="77777777">
      <w:r>
        <w:continuationSeparator/>
      </w:r>
    </w:p>
  </w:footnote>
  <w:footnote w:type="continuationNotice" w:id="1">
    <w:p w:rsidR="00AA6517" w:rsidRDefault="00AA6517" w14:paraId="7D19E403" w14:textId="77777777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E3E"/>
    <w:multiLevelType w:val="multilevel"/>
    <w:tmpl w:val="DD36F3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C85B98"/>
    <w:multiLevelType w:val="multilevel"/>
    <w:tmpl w:val="5E52D850"/>
    <w:styleLink w:val="List7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2" w15:restartNumberingAfterBreak="0">
    <w:nsid w:val="09F22904"/>
    <w:multiLevelType w:val="hybridMultilevel"/>
    <w:tmpl w:val="B2CA6DF8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854638"/>
    <w:multiLevelType w:val="hybridMultilevel"/>
    <w:tmpl w:val="420AF6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numFmt w:val="bullet"/>
      <w:lvlText w:val=""/>
      <w:lvlJc w:val="left"/>
      <w:pPr>
        <w:ind w:left="2160" w:hanging="360"/>
      </w:pPr>
      <w:rPr>
        <w:rFonts w:hint="eastAsia" w:ascii="CIDFont+F7" w:hAnsi="CIDFont+F1" w:eastAsia="CIDFont+F7" w:cs="CIDFont+F7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7636DE"/>
    <w:multiLevelType w:val="multilevel"/>
    <w:tmpl w:val="3842AFAA"/>
    <w:styleLink w:val="List51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5" w15:restartNumberingAfterBreak="0">
    <w:nsid w:val="144C6B13"/>
    <w:multiLevelType w:val="hybridMultilevel"/>
    <w:tmpl w:val="EA44CCB8"/>
    <w:styleLink w:val="Lettered"/>
    <w:lvl w:ilvl="0" w:tplc="50D8C5B0">
      <w:start w:val="1"/>
      <w:numFmt w:val="lowerLetter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58C2A6">
      <w:start w:val="1"/>
      <w:numFmt w:val="lowerLetter"/>
      <w:lvlText w:val="%2)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541C9C">
      <w:start w:val="1"/>
      <w:numFmt w:val="lowerLetter"/>
      <w:lvlText w:val="%3)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F28F08">
      <w:start w:val="1"/>
      <w:numFmt w:val="lowerLetter"/>
      <w:lvlText w:val="%4)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F07712">
      <w:start w:val="1"/>
      <w:numFmt w:val="lowerLetter"/>
      <w:lvlText w:val="%5)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AEDEB6">
      <w:start w:val="1"/>
      <w:numFmt w:val="lowerLetter"/>
      <w:lvlText w:val="%6)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1C5EC0">
      <w:start w:val="1"/>
      <w:numFmt w:val="lowerLetter"/>
      <w:lvlText w:val="%7)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30BBFE">
      <w:start w:val="1"/>
      <w:numFmt w:val="lowerLetter"/>
      <w:lvlText w:val="%8)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1E16D0">
      <w:start w:val="1"/>
      <w:numFmt w:val="lowerLetter"/>
      <w:lvlText w:val="%9)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7681D2F"/>
    <w:multiLevelType w:val="multilevel"/>
    <w:tmpl w:val="B942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907456C"/>
    <w:multiLevelType w:val="multilevel"/>
    <w:tmpl w:val="18061AF2"/>
    <w:styleLink w:val="List1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8" w15:restartNumberingAfterBreak="0">
    <w:nsid w:val="1B7508CF"/>
    <w:multiLevelType w:val="multilevel"/>
    <w:tmpl w:val="23085F58"/>
    <w:styleLink w:val="List6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9" w15:restartNumberingAfterBreak="0">
    <w:nsid w:val="2192068D"/>
    <w:multiLevelType w:val="multilevel"/>
    <w:tmpl w:val="EEF61872"/>
    <w:lvl w:ilvl="0">
      <w:start w:val="53"/>
      <w:numFmt w:val="decimal"/>
      <w:lvlText w:val="%1"/>
      <w:lvlJc w:val="left"/>
      <w:pPr>
        <w:ind w:left="420" w:hanging="420"/>
      </w:pPr>
      <w:rPr>
        <w:rFonts w:hint="default" w:cstheme="minorBidi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 w:cstheme="min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cstheme="minorBid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cstheme="minorBid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cstheme="minorBid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cstheme="minorBid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cstheme="minorBid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cstheme="minorBidi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cstheme="minorBidi"/>
      </w:rPr>
    </w:lvl>
  </w:abstractNum>
  <w:abstractNum w:abstractNumId="10" w15:restartNumberingAfterBreak="0">
    <w:nsid w:val="22BF22AD"/>
    <w:multiLevelType w:val="hybridMultilevel"/>
    <w:tmpl w:val="807215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8413DD"/>
    <w:multiLevelType w:val="multilevel"/>
    <w:tmpl w:val="57826DF0"/>
    <w:styleLink w:val="List41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12" w15:restartNumberingAfterBreak="0">
    <w:nsid w:val="298C07CB"/>
    <w:multiLevelType w:val="multilevel"/>
    <w:tmpl w:val="484051D8"/>
    <w:styleLink w:val="List21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13" w15:restartNumberingAfterBreak="0">
    <w:nsid w:val="2EC44B3B"/>
    <w:multiLevelType w:val="hybridMultilevel"/>
    <w:tmpl w:val="58EE11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F11F7B"/>
    <w:multiLevelType w:val="multilevel"/>
    <w:tmpl w:val="44909488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8226CC"/>
    <w:multiLevelType w:val="hybridMultilevel"/>
    <w:tmpl w:val="58EE114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3C84FDE"/>
    <w:multiLevelType w:val="hybridMultilevel"/>
    <w:tmpl w:val="F4CCF0C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3D0A5F"/>
    <w:multiLevelType w:val="multilevel"/>
    <w:tmpl w:val="4F3ACBB0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hint="default" w:ascii="Symbol" w:hAnsi="Symbo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F40A28"/>
    <w:multiLevelType w:val="multilevel"/>
    <w:tmpl w:val="AF9A5B44"/>
    <w:lvl w:ilvl="0">
      <w:start w:val="54"/>
      <w:numFmt w:val="decimal"/>
      <w:lvlText w:val="%1"/>
      <w:lvlJc w:val="left"/>
      <w:pPr>
        <w:ind w:left="420" w:hanging="420"/>
      </w:pPr>
      <w:rPr>
        <w:rFonts w:hint="default" w:cstheme="minorBidi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 w:cstheme="min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cstheme="minorBid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cstheme="minorBid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cstheme="minorBid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cstheme="minorBid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cstheme="minorBid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cstheme="minorBidi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cstheme="minorBidi"/>
      </w:rPr>
    </w:lvl>
  </w:abstractNum>
  <w:abstractNum w:abstractNumId="19" w15:restartNumberingAfterBreak="0">
    <w:nsid w:val="3FD221EA"/>
    <w:multiLevelType w:val="hybridMultilevel"/>
    <w:tmpl w:val="A6BE65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02F1BBB"/>
    <w:multiLevelType w:val="multilevel"/>
    <w:tmpl w:val="2E12D9E0"/>
    <w:styleLink w:val="List31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21" w15:restartNumberingAfterBreak="0">
    <w:nsid w:val="49580AA2"/>
    <w:multiLevelType w:val="multilevel"/>
    <w:tmpl w:val="27569840"/>
    <w:lvl w:ilvl="0">
      <w:start w:val="55"/>
      <w:numFmt w:val="decimal"/>
      <w:lvlText w:val="%1"/>
      <w:lvlJc w:val="left"/>
      <w:pPr>
        <w:ind w:left="420" w:hanging="420"/>
      </w:pPr>
      <w:rPr>
        <w:rFonts w:hint="default" w:cstheme="minorBidi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 w:cstheme="min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cstheme="minorBid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cstheme="minorBid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cstheme="minorBid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cstheme="minorBid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cstheme="minorBid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cstheme="minorBidi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cstheme="minorBidi"/>
      </w:rPr>
    </w:lvl>
  </w:abstractNum>
  <w:abstractNum w:abstractNumId="22" w15:restartNumberingAfterBreak="0">
    <w:nsid w:val="49E933C6"/>
    <w:multiLevelType w:val="hybridMultilevel"/>
    <w:tmpl w:val="FC5288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2676D57"/>
    <w:multiLevelType w:val="multilevel"/>
    <w:tmpl w:val="093EEC94"/>
    <w:styleLink w:val="List9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0"/>
        <w:sz w:val="24"/>
        <w:szCs w:val="24"/>
        <w:lang w:val="en-US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0"/>
        <w:sz w:val="24"/>
        <w:szCs w:val="24"/>
        <w:lang w:val="en-US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0"/>
        <w:sz w:val="24"/>
        <w:szCs w:val="24"/>
        <w:lang w:val="en-US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0"/>
        <w:sz w:val="24"/>
        <w:szCs w:val="24"/>
        <w:lang w:val="en-US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0"/>
        <w:sz w:val="24"/>
        <w:szCs w:val="24"/>
        <w:lang w:val="en-US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0"/>
        <w:sz w:val="24"/>
        <w:szCs w:val="24"/>
        <w:lang w:val="en-US"/>
      </w:rPr>
    </w:lvl>
  </w:abstractNum>
  <w:abstractNum w:abstractNumId="24" w15:restartNumberingAfterBreak="0">
    <w:nsid w:val="59E33372"/>
    <w:multiLevelType w:val="hybridMultilevel"/>
    <w:tmpl w:val="A69E7A6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1C4117"/>
    <w:multiLevelType w:val="hybridMultilevel"/>
    <w:tmpl w:val="420AF694"/>
    <w:lvl w:ilvl="0" w:tplc="A7EEF6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numFmt w:val="bullet"/>
      <w:lvlText w:val=""/>
      <w:lvlJc w:val="left"/>
      <w:pPr>
        <w:ind w:left="2160" w:hanging="360"/>
      </w:pPr>
      <w:rPr>
        <w:rFonts w:hint="eastAsia" w:ascii="CIDFont+F7" w:hAnsi="CIDFont+F1" w:eastAsia="CIDFont+F7" w:cs="CIDFont+F7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1E60B20"/>
    <w:multiLevelType w:val="multilevel"/>
    <w:tmpl w:val="0E9CDB80"/>
    <w:styleLink w:val="List8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0"/>
        <w:sz w:val="24"/>
        <w:szCs w:val="24"/>
        <w:lang w:val="en-US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0"/>
        <w:sz w:val="24"/>
        <w:szCs w:val="24"/>
        <w:lang w:val="en-US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0"/>
        <w:sz w:val="24"/>
        <w:szCs w:val="24"/>
        <w:lang w:val="en-US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0"/>
        <w:sz w:val="24"/>
        <w:szCs w:val="24"/>
        <w:lang w:val="en-US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0"/>
        <w:sz w:val="24"/>
        <w:szCs w:val="24"/>
        <w:lang w:val="en-US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0"/>
        <w:sz w:val="24"/>
        <w:szCs w:val="24"/>
        <w:lang w:val="en-US"/>
      </w:rPr>
    </w:lvl>
  </w:abstractNum>
  <w:abstractNum w:abstractNumId="27" w15:restartNumberingAfterBreak="0">
    <w:nsid w:val="64293C8B"/>
    <w:multiLevelType w:val="hybridMultilevel"/>
    <w:tmpl w:val="7794D9A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7188502E"/>
    <w:multiLevelType w:val="hybridMultilevel"/>
    <w:tmpl w:val="810C15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11FFA"/>
    <w:multiLevelType w:val="multilevel"/>
    <w:tmpl w:val="FA0C559E"/>
    <w:styleLink w:val="List10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376"/>
        </w:tabs>
        <w:ind w:left="376" w:hanging="196"/>
      </w:pPr>
      <w:rPr>
        <w:position w:val="0"/>
        <w:sz w:val="24"/>
        <w:szCs w:val="24"/>
        <w:lang w:val="en-US"/>
      </w:rPr>
    </w:lvl>
    <w:lvl w:ilvl="2">
      <w:start w:val="1"/>
      <w:numFmt w:val="bullet"/>
      <w:lvlText w:val="•"/>
      <w:lvlJc w:val="left"/>
      <w:pPr>
        <w:tabs>
          <w:tab w:val="num" w:pos="556"/>
        </w:tabs>
        <w:ind w:left="556" w:hanging="196"/>
      </w:pPr>
      <w:rPr>
        <w:position w:val="0"/>
        <w:sz w:val="24"/>
        <w:szCs w:val="24"/>
        <w:lang w:val="en-US"/>
      </w:rPr>
    </w:lvl>
    <w:lvl w:ilvl="3">
      <w:start w:val="1"/>
      <w:numFmt w:val="bullet"/>
      <w:lvlText w:val="•"/>
      <w:lvlJc w:val="left"/>
      <w:pPr>
        <w:tabs>
          <w:tab w:val="num" w:pos="736"/>
        </w:tabs>
        <w:ind w:left="736" w:hanging="196"/>
      </w:pPr>
      <w:rPr>
        <w:position w:val="0"/>
        <w:sz w:val="24"/>
        <w:szCs w:val="24"/>
        <w:lang w:val="en-US"/>
      </w:rPr>
    </w:lvl>
    <w:lvl w:ilvl="4">
      <w:start w:val="1"/>
      <w:numFmt w:val="bullet"/>
      <w:lvlText w:val="•"/>
      <w:lvlJc w:val="left"/>
      <w:pPr>
        <w:tabs>
          <w:tab w:val="num" w:pos="916"/>
        </w:tabs>
        <w:ind w:left="916" w:hanging="196"/>
      </w:pPr>
      <w:rPr>
        <w:position w:val="0"/>
        <w:sz w:val="24"/>
        <w:szCs w:val="24"/>
        <w:lang w:val="en-US"/>
      </w:rPr>
    </w:lvl>
    <w:lvl w:ilvl="5">
      <w:start w:val="1"/>
      <w:numFmt w:val="bullet"/>
      <w:lvlText w:val="•"/>
      <w:lvlJc w:val="left"/>
      <w:pPr>
        <w:tabs>
          <w:tab w:val="num" w:pos="1096"/>
        </w:tabs>
        <w:ind w:left="1096" w:hanging="196"/>
      </w:pPr>
      <w:rPr>
        <w:position w:val="0"/>
        <w:sz w:val="24"/>
        <w:szCs w:val="24"/>
        <w:lang w:val="en-US"/>
      </w:rPr>
    </w:lvl>
    <w:lvl w:ilvl="6">
      <w:start w:val="1"/>
      <w:numFmt w:val="bullet"/>
      <w:lvlText w:val="•"/>
      <w:lvlJc w:val="left"/>
      <w:pPr>
        <w:tabs>
          <w:tab w:val="num" w:pos="1276"/>
        </w:tabs>
        <w:ind w:left="1276" w:hanging="196"/>
      </w:pPr>
      <w:rPr>
        <w:position w:val="0"/>
        <w:sz w:val="24"/>
        <w:szCs w:val="24"/>
        <w:lang w:val="en-US"/>
      </w:rPr>
    </w:lvl>
    <w:lvl w:ilvl="7">
      <w:start w:val="1"/>
      <w:numFmt w:val="bullet"/>
      <w:lvlText w:val="•"/>
      <w:lvlJc w:val="left"/>
      <w:pPr>
        <w:tabs>
          <w:tab w:val="num" w:pos="1456"/>
        </w:tabs>
        <w:ind w:left="1456" w:hanging="196"/>
      </w:pPr>
      <w:rPr>
        <w:position w:val="0"/>
        <w:sz w:val="24"/>
        <w:szCs w:val="24"/>
        <w:lang w:val="en-US"/>
      </w:rPr>
    </w:lvl>
    <w:lvl w:ilvl="8">
      <w:start w:val="1"/>
      <w:numFmt w:val="bullet"/>
      <w:lvlText w:val="•"/>
      <w:lvlJc w:val="left"/>
      <w:pPr>
        <w:tabs>
          <w:tab w:val="num" w:pos="1636"/>
        </w:tabs>
        <w:ind w:left="1636" w:hanging="196"/>
      </w:pPr>
      <w:rPr>
        <w:position w:val="0"/>
        <w:sz w:val="24"/>
        <w:szCs w:val="24"/>
        <w:lang w:val="en-US"/>
      </w:rPr>
    </w:lvl>
  </w:abstractNum>
  <w:abstractNum w:abstractNumId="30" w15:restartNumberingAfterBreak="0">
    <w:nsid w:val="749D733D"/>
    <w:multiLevelType w:val="multilevel"/>
    <w:tmpl w:val="8AA697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4B22356"/>
    <w:multiLevelType w:val="multilevel"/>
    <w:tmpl w:val="9C2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55877AC"/>
    <w:multiLevelType w:val="multilevel"/>
    <w:tmpl w:val="B4B4F9D8"/>
    <w:lvl w:ilvl="0">
      <w:start w:val="55"/>
      <w:numFmt w:val="decimal"/>
      <w:lvlText w:val="%1"/>
      <w:lvlJc w:val="left"/>
      <w:pPr>
        <w:ind w:left="420" w:hanging="420"/>
      </w:pPr>
      <w:rPr>
        <w:rFonts w:hint="default" w:cstheme="minorBidi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 w:cstheme="min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cstheme="minorBid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cstheme="minorBid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cstheme="minorBid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cstheme="minorBid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cstheme="minorBid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cstheme="minorBidi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cstheme="minorBidi"/>
      </w:rPr>
    </w:lvl>
  </w:abstractNum>
  <w:abstractNum w:abstractNumId="33" w15:restartNumberingAfterBreak="0">
    <w:nsid w:val="7632684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BD6048B"/>
    <w:multiLevelType w:val="multilevel"/>
    <w:tmpl w:val="E5B6141C"/>
    <w:styleLink w:val="List0"/>
    <w:lvl w:ilvl="0">
      <w:numFmt w:val="bullet"/>
      <w:lvlText w:val="•"/>
      <w:lvlJc w:val="left"/>
      <w:pPr>
        <w:tabs>
          <w:tab w:val="num" w:pos="213"/>
        </w:tabs>
        <w:ind w:left="213" w:hanging="213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•"/>
      <w:lvlJc w:val="left"/>
      <w:pPr>
        <w:tabs>
          <w:tab w:val="num" w:pos="411"/>
        </w:tabs>
        <w:ind w:left="411" w:hanging="231"/>
      </w:pPr>
      <w:rPr>
        <w:position w:val="0"/>
        <w:sz w:val="26"/>
        <w:szCs w:val="26"/>
        <w:lang w:val="en-US"/>
      </w:rPr>
    </w:lvl>
    <w:lvl w:ilvl="2">
      <w:start w:val="1"/>
      <w:numFmt w:val="bullet"/>
      <w:lvlText w:val="•"/>
      <w:lvlJc w:val="left"/>
      <w:pPr>
        <w:tabs>
          <w:tab w:val="num" w:pos="591"/>
        </w:tabs>
        <w:ind w:left="591" w:hanging="231"/>
      </w:pPr>
      <w:rPr>
        <w:position w:val="0"/>
        <w:sz w:val="26"/>
        <w:szCs w:val="26"/>
        <w:lang w:val="en-US"/>
      </w:rPr>
    </w:lvl>
    <w:lvl w:ilvl="3">
      <w:start w:val="1"/>
      <w:numFmt w:val="bullet"/>
      <w:lvlText w:val="•"/>
      <w:lvlJc w:val="left"/>
      <w:pPr>
        <w:tabs>
          <w:tab w:val="num" w:pos="771"/>
        </w:tabs>
        <w:ind w:left="771" w:hanging="231"/>
      </w:pPr>
      <w:rPr>
        <w:position w:val="0"/>
        <w:sz w:val="26"/>
        <w:szCs w:val="26"/>
        <w:lang w:val="en-US"/>
      </w:rPr>
    </w:lvl>
    <w:lvl w:ilvl="4">
      <w:start w:val="1"/>
      <w:numFmt w:val="bullet"/>
      <w:lvlText w:val="•"/>
      <w:lvlJc w:val="left"/>
      <w:pPr>
        <w:tabs>
          <w:tab w:val="num" w:pos="951"/>
        </w:tabs>
        <w:ind w:left="951" w:hanging="231"/>
      </w:pPr>
      <w:rPr>
        <w:position w:val="0"/>
        <w:sz w:val="26"/>
        <w:szCs w:val="26"/>
        <w:lang w:val="en-US"/>
      </w:rPr>
    </w:lvl>
    <w:lvl w:ilvl="5">
      <w:start w:val="1"/>
      <w:numFmt w:val="bullet"/>
      <w:lvlText w:val="•"/>
      <w:lvlJc w:val="left"/>
      <w:pPr>
        <w:tabs>
          <w:tab w:val="num" w:pos="1131"/>
        </w:tabs>
        <w:ind w:left="1131" w:hanging="231"/>
      </w:pPr>
      <w:rPr>
        <w:position w:val="0"/>
        <w:sz w:val="26"/>
        <w:szCs w:val="26"/>
        <w:lang w:val="en-US"/>
      </w:rPr>
    </w:lvl>
    <w:lvl w:ilvl="6">
      <w:start w:val="1"/>
      <w:numFmt w:val="bullet"/>
      <w:lvlText w:val="•"/>
      <w:lvlJc w:val="left"/>
      <w:pPr>
        <w:tabs>
          <w:tab w:val="num" w:pos="1311"/>
        </w:tabs>
        <w:ind w:left="1311" w:hanging="231"/>
      </w:pPr>
      <w:rPr>
        <w:position w:val="0"/>
        <w:sz w:val="26"/>
        <w:szCs w:val="26"/>
        <w:lang w:val="en-US"/>
      </w:rPr>
    </w:lvl>
    <w:lvl w:ilvl="7">
      <w:start w:val="1"/>
      <w:numFmt w:val="bullet"/>
      <w:lvlText w:val="•"/>
      <w:lvlJc w:val="left"/>
      <w:pPr>
        <w:tabs>
          <w:tab w:val="num" w:pos="1491"/>
        </w:tabs>
        <w:ind w:left="1491" w:hanging="231"/>
      </w:pPr>
      <w:rPr>
        <w:position w:val="0"/>
        <w:sz w:val="26"/>
        <w:szCs w:val="26"/>
        <w:lang w:val="en-US"/>
      </w:rPr>
    </w:lvl>
    <w:lvl w:ilvl="8">
      <w:start w:val="1"/>
      <w:numFmt w:val="bullet"/>
      <w:lvlText w:val="•"/>
      <w:lvlJc w:val="left"/>
      <w:pPr>
        <w:tabs>
          <w:tab w:val="num" w:pos="1671"/>
        </w:tabs>
        <w:ind w:left="1671" w:hanging="231"/>
      </w:pPr>
      <w:rPr>
        <w:position w:val="0"/>
        <w:sz w:val="26"/>
        <w:szCs w:val="26"/>
        <w:lang w:val="en-US"/>
      </w:rPr>
    </w:lvl>
  </w:abstractNum>
  <w:abstractNum w:abstractNumId="35" w15:restartNumberingAfterBreak="0">
    <w:nsid w:val="7E512FB0"/>
    <w:multiLevelType w:val="hybridMultilevel"/>
    <w:tmpl w:val="755CE1C0"/>
    <w:lvl w:ilvl="0" w:tplc="C260760A">
      <w:start w:val="2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B404C4"/>
    <w:multiLevelType w:val="hybridMultilevel"/>
    <w:tmpl w:val="F498F0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08439120">
    <w:abstractNumId w:val="34"/>
  </w:num>
  <w:num w:numId="2" w16cid:durableId="1587685939">
    <w:abstractNumId w:val="7"/>
  </w:num>
  <w:num w:numId="3" w16cid:durableId="936912990">
    <w:abstractNumId w:val="12"/>
  </w:num>
  <w:num w:numId="4" w16cid:durableId="7097911">
    <w:abstractNumId w:val="20"/>
  </w:num>
  <w:num w:numId="5" w16cid:durableId="1967541905">
    <w:abstractNumId w:val="11"/>
  </w:num>
  <w:num w:numId="6" w16cid:durableId="1061976823">
    <w:abstractNumId w:val="4"/>
  </w:num>
  <w:num w:numId="7" w16cid:durableId="1009866872">
    <w:abstractNumId w:val="8"/>
  </w:num>
  <w:num w:numId="8" w16cid:durableId="909385154">
    <w:abstractNumId w:val="1"/>
  </w:num>
  <w:num w:numId="9" w16cid:durableId="490408791">
    <w:abstractNumId w:val="26"/>
  </w:num>
  <w:num w:numId="10" w16cid:durableId="730077501">
    <w:abstractNumId w:val="23"/>
  </w:num>
  <w:num w:numId="11" w16cid:durableId="109933898">
    <w:abstractNumId w:val="29"/>
  </w:num>
  <w:num w:numId="12" w16cid:durableId="180819413">
    <w:abstractNumId w:val="5"/>
  </w:num>
  <w:num w:numId="13" w16cid:durableId="1631128948">
    <w:abstractNumId w:val="13"/>
  </w:num>
  <w:num w:numId="14" w16cid:durableId="1252350975">
    <w:abstractNumId w:val="25"/>
  </w:num>
  <w:num w:numId="15" w16cid:durableId="1990867461">
    <w:abstractNumId w:val="36"/>
  </w:num>
  <w:num w:numId="16" w16cid:durableId="14766926">
    <w:abstractNumId w:val="0"/>
  </w:num>
  <w:num w:numId="17" w16cid:durableId="161818325">
    <w:abstractNumId w:val="27"/>
  </w:num>
  <w:num w:numId="18" w16cid:durableId="2126465934">
    <w:abstractNumId w:val="28"/>
  </w:num>
  <w:num w:numId="19" w16cid:durableId="1352293279">
    <w:abstractNumId w:val="30"/>
  </w:num>
  <w:num w:numId="20" w16cid:durableId="1155804117">
    <w:abstractNumId w:val="17"/>
  </w:num>
  <w:num w:numId="21" w16cid:durableId="356347688">
    <w:abstractNumId w:val="6"/>
  </w:num>
  <w:num w:numId="22" w16cid:durableId="310719575">
    <w:abstractNumId w:val="16"/>
  </w:num>
  <w:num w:numId="23" w16cid:durableId="1253202960">
    <w:abstractNumId w:val="2"/>
  </w:num>
  <w:num w:numId="24" w16cid:durableId="501358874">
    <w:abstractNumId w:val="3"/>
  </w:num>
  <w:num w:numId="25" w16cid:durableId="1603343766">
    <w:abstractNumId w:val="24"/>
  </w:num>
  <w:num w:numId="26" w16cid:durableId="28651706">
    <w:abstractNumId w:val="35"/>
  </w:num>
  <w:num w:numId="27" w16cid:durableId="765148785">
    <w:abstractNumId w:val="31"/>
  </w:num>
  <w:num w:numId="28" w16cid:durableId="470561683">
    <w:abstractNumId w:val="19"/>
  </w:num>
  <w:num w:numId="29" w16cid:durableId="1508397706">
    <w:abstractNumId w:val="18"/>
  </w:num>
  <w:num w:numId="30" w16cid:durableId="387533738">
    <w:abstractNumId w:val="9"/>
  </w:num>
  <w:num w:numId="31" w16cid:durableId="1003557021">
    <w:abstractNumId w:val="32"/>
  </w:num>
  <w:num w:numId="32" w16cid:durableId="677586959">
    <w:abstractNumId w:val="21"/>
  </w:num>
  <w:num w:numId="33" w16cid:durableId="1540047640">
    <w:abstractNumId w:val="14"/>
  </w:num>
  <w:num w:numId="34" w16cid:durableId="1078748318">
    <w:abstractNumId w:val="22"/>
  </w:num>
  <w:num w:numId="35" w16cid:durableId="940336135">
    <w:abstractNumId w:val="10"/>
  </w:num>
  <w:num w:numId="36" w16cid:durableId="349183903">
    <w:abstractNumId w:val="15"/>
  </w:num>
  <w:num w:numId="37" w16cid:durableId="102921440">
    <w:abstractNumId w:val="33"/>
  </w:num>
  <w:numIdMacAtCleanup w:val="1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D1E"/>
    <w:rsid w:val="00000000"/>
    <w:rsid w:val="00000172"/>
    <w:rsid w:val="00000474"/>
    <w:rsid w:val="000005EA"/>
    <w:rsid w:val="00000689"/>
    <w:rsid w:val="00000762"/>
    <w:rsid w:val="000007F5"/>
    <w:rsid w:val="00000984"/>
    <w:rsid w:val="00000D6A"/>
    <w:rsid w:val="00000E1D"/>
    <w:rsid w:val="00000E49"/>
    <w:rsid w:val="000010F0"/>
    <w:rsid w:val="000011B3"/>
    <w:rsid w:val="0000129B"/>
    <w:rsid w:val="000012F1"/>
    <w:rsid w:val="0000132C"/>
    <w:rsid w:val="000014C7"/>
    <w:rsid w:val="0000168E"/>
    <w:rsid w:val="00001913"/>
    <w:rsid w:val="0000194D"/>
    <w:rsid w:val="00002652"/>
    <w:rsid w:val="00002668"/>
    <w:rsid w:val="00002A61"/>
    <w:rsid w:val="00002A94"/>
    <w:rsid w:val="00002DB9"/>
    <w:rsid w:val="00002FA3"/>
    <w:rsid w:val="00003025"/>
    <w:rsid w:val="0000351E"/>
    <w:rsid w:val="000035A3"/>
    <w:rsid w:val="00003793"/>
    <w:rsid w:val="0000390D"/>
    <w:rsid w:val="00003E10"/>
    <w:rsid w:val="00003E32"/>
    <w:rsid w:val="0000400A"/>
    <w:rsid w:val="00004213"/>
    <w:rsid w:val="0000435E"/>
    <w:rsid w:val="00004482"/>
    <w:rsid w:val="00004573"/>
    <w:rsid w:val="00004762"/>
    <w:rsid w:val="0000486E"/>
    <w:rsid w:val="00004BF6"/>
    <w:rsid w:val="00004C02"/>
    <w:rsid w:val="00004C03"/>
    <w:rsid w:val="00004F67"/>
    <w:rsid w:val="000050A9"/>
    <w:rsid w:val="000050D1"/>
    <w:rsid w:val="00005432"/>
    <w:rsid w:val="0000548A"/>
    <w:rsid w:val="000055A1"/>
    <w:rsid w:val="000055FC"/>
    <w:rsid w:val="000058A6"/>
    <w:rsid w:val="00005C52"/>
    <w:rsid w:val="00005C5F"/>
    <w:rsid w:val="00005C71"/>
    <w:rsid w:val="00005F4E"/>
    <w:rsid w:val="00006265"/>
    <w:rsid w:val="00006271"/>
    <w:rsid w:val="000062D5"/>
    <w:rsid w:val="000063E5"/>
    <w:rsid w:val="0000649A"/>
    <w:rsid w:val="000065AA"/>
    <w:rsid w:val="000066C4"/>
    <w:rsid w:val="00006935"/>
    <w:rsid w:val="00006A76"/>
    <w:rsid w:val="00006C3A"/>
    <w:rsid w:val="00006C86"/>
    <w:rsid w:val="00006DD6"/>
    <w:rsid w:val="00006ED2"/>
    <w:rsid w:val="000070B6"/>
    <w:rsid w:val="0000712B"/>
    <w:rsid w:val="0000718A"/>
    <w:rsid w:val="0000719B"/>
    <w:rsid w:val="0000726F"/>
    <w:rsid w:val="0000731E"/>
    <w:rsid w:val="00007339"/>
    <w:rsid w:val="0000762F"/>
    <w:rsid w:val="00007A8B"/>
    <w:rsid w:val="00007BC3"/>
    <w:rsid w:val="00007E1E"/>
    <w:rsid w:val="000104D8"/>
    <w:rsid w:val="00010517"/>
    <w:rsid w:val="00010591"/>
    <w:rsid w:val="0001076C"/>
    <w:rsid w:val="0001093D"/>
    <w:rsid w:val="00010A2D"/>
    <w:rsid w:val="00010E3C"/>
    <w:rsid w:val="00011182"/>
    <w:rsid w:val="00011389"/>
    <w:rsid w:val="000113FC"/>
    <w:rsid w:val="00011435"/>
    <w:rsid w:val="000117FA"/>
    <w:rsid w:val="0001184D"/>
    <w:rsid w:val="000118FD"/>
    <w:rsid w:val="00011983"/>
    <w:rsid w:val="00011D9C"/>
    <w:rsid w:val="00012220"/>
    <w:rsid w:val="00012380"/>
    <w:rsid w:val="00012405"/>
    <w:rsid w:val="00012497"/>
    <w:rsid w:val="000124D3"/>
    <w:rsid w:val="00012846"/>
    <w:rsid w:val="00012871"/>
    <w:rsid w:val="00012B93"/>
    <w:rsid w:val="00012D35"/>
    <w:rsid w:val="00012EBF"/>
    <w:rsid w:val="00012FB2"/>
    <w:rsid w:val="00012FEA"/>
    <w:rsid w:val="00013310"/>
    <w:rsid w:val="000133F5"/>
    <w:rsid w:val="0001340C"/>
    <w:rsid w:val="0001343D"/>
    <w:rsid w:val="00013489"/>
    <w:rsid w:val="000135D0"/>
    <w:rsid w:val="000137D1"/>
    <w:rsid w:val="0001399B"/>
    <w:rsid w:val="000139CE"/>
    <w:rsid w:val="00013CBB"/>
    <w:rsid w:val="00014110"/>
    <w:rsid w:val="00014252"/>
    <w:rsid w:val="000142B2"/>
    <w:rsid w:val="0001444C"/>
    <w:rsid w:val="000145F1"/>
    <w:rsid w:val="0001464F"/>
    <w:rsid w:val="00014691"/>
    <w:rsid w:val="000146D2"/>
    <w:rsid w:val="00014B9A"/>
    <w:rsid w:val="00014C0E"/>
    <w:rsid w:val="00014D65"/>
    <w:rsid w:val="00014D85"/>
    <w:rsid w:val="00015031"/>
    <w:rsid w:val="000151AF"/>
    <w:rsid w:val="000151C3"/>
    <w:rsid w:val="00015251"/>
    <w:rsid w:val="0001532A"/>
    <w:rsid w:val="00015438"/>
    <w:rsid w:val="00015B38"/>
    <w:rsid w:val="00015BBE"/>
    <w:rsid w:val="00015C24"/>
    <w:rsid w:val="00015FB6"/>
    <w:rsid w:val="00016035"/>
    <w:rsid w:val="00016197"/>
    <w:rsid w:val="00016256"/>
    <w:rsid w:val="000166F4"/>
    <w:rsid w:val="000167FD"/>
    <w:rsid w:val="000168A6"/>
    <w:rsid w:val="00016A94"/>
    <w:rsid w:val="00016B9C"/>
    <w:rsid w:val="00016C34"/>
    <w:rsid w:val="00016C97"/>
    <w:rsid w:val="00016E09"/>
    <w:rsid w:val="00016EBC"/>
    <w:rsid w:val="00016F4D"/>
    <w:rsid w:val="00016F52"/>
    <w:rsid w:val="00017127"/>
    <w:rsid w:val="00017162"/>
    <w:rsid w:val="00017249"/>
    <w:rsid w:val="0001739E"/>
    <w:rsid w:val="00017726"/>
    <w:rsid w:val="0001796C"/>
    <w:rsid w:val="000179B1"/>
    <w:rsid w:val="00017B07"/>
    <w:rsid w:val="00017C01"/>
    <w:rsid w:val="00017C4D"/>
    <w:rsid w:val="00017CCA"/>
    <w:rsid w:val="00017CDB"/>
    <w:rsid w:val="000200D0"/>
    <w:rsid w:val="00020306"/>
    <w:rsid w:val="00020626"/>
    <w:rsid w:val="000206B5"/>
    <w:rsid w:val="000206EC"/>
    <w:rsid w:val="00020913"/>
    <w:rsid w:val="00020DFD"/>
    <w:rsid w:val="00020E51"/>
    <w:rsid w:val="00020FD8"/>
    <w:rsid w:val="0002117B"/>
    <w:rsid w:val="000211B7"/>
    <w:rsid w:val="00021258"/>
    <w:rsid w:val="000212DC"/>
    <w:rsid w:val="0002130F"/>
    <w:rsid w:val="00021368"/>
    <w:rsid w:val="000214C5"/>
    <w:rsid w:val="00021665"/>
    <w:rsid w:val="000216C4"/>
    <w:rsid w:val="000217D6"/>
    <w:rsid w:val="00021929"/>
    <w:rsid w:val="0002198A"/>
    <w:rsid w:val="00021C3E"/>
    <w:rsid w:val="00021F7D"/>
    <w:rsid w:val="000220AA"/>
    <w:rsid w:val="000222DD"/>
    <w:rsid w:val="000223A0"/>
    <w:rsid w:val="000223CE"/>
    <w:rsid w:val="0002258F"/>
    <w:rsid w:val="00022614"/>
    <w:rsid w:val="00022640"/>
    <w:rsid w:val="00022C67"/>
    <w:rsid w:val="000231F7"/>
    <w:rsid w:val="000234A5"/>
    <w:rsid w:val="0002366A"/>
    <w:rsid w:val="00023882"/>
    <w:rsid w:val="00023A7E"/>
    <w:rsid w:val="00023D8E"/>
    <w:rsid w:val="000242A4"/>
    <w:rsid w:val="000243A7"/>
    <w:rsid w:val="000243C5"/>
    <w:rsid w:val="0002449A"/>
    <w:rsid w:val="000244B9"/>
    <w:rsid w:val="00024587"/>
    <w:rsid w:val="000246EB"/>
    <w:rsid w:val="00024701"/>
    <w:rsid w:val="00024AA9"/>
    <w:rsid w:val="00024B73"/>
    <w:rsid w:val="00024C15"/>
    <w:rsid w:val="00024C7A"/>
    <w:rsid w:val="00024CF6"/>
    <w:rsid w:val="00024CFB"/>
    <w:rsid w:val="00024F2E"/>
    <w:rsid w:val="0002509D"/>
    <w:rsid w:val="0002528F"/>
    <w:rsid w:val="00025348"/>
    <w:rsid w:val="000254A9"/>
    <w:rsid w:val="000256EB"/>
    <w:rsid w:val="00025786"/>
    <w:rsid w:val="000257CD"/>
    <w:rsid w:val="000258E8"/>
    <w:rsid w:val="00025B50"/>
    <w:rsid w:val="00025BBD"/>
    <w:rsid w:val="00025D53"/>
    <w:rsid w:val="00025E6D"/>
    <w:rsid w:val="00025EF4"/>
    <w:rsid w:val="00025F68"/>
    <w:rsid w:val="00026234"/>
    <w:rsid w:val="00026248"/>
    <w:rsid w:val="00026275"/>
    <w:rsid w:val="000262A6"/>
    <w:rsid w:val="000262E6"/>
    <w:rsid w:val="000263CD"/>
    <w:rsid w:val="00026770"/>
    <w:rsid w:val="00026881"/>
    <w:rsid w:val="0002695D"/>
    <w:rsid w:val="00026AF3"/>
    <w:rsid w:val="00026FAF"/>
    <w:rsid w:val="00027131"/>
    <w:rsid w:val="0002716B"/>
    <w:rsid w:val="000271B4"/>
    <w:rsid w:val="000272BF"/>
    <w:rsid w:val="0002731B"/>
    <w:rsid w:val="00027323"/>
    <w:rsid w:val="00027370"/>
    <w:rsid w:val="000274AF"/>
    <w:rsid w:val="00027581"/>
    <w:rsid w:val="000278AB"/>
    <w:rsid w:val="000278FC"/>
    <w:rsid w:val="00027939"/>
    <w:rsid w:val="0002794A"/>
    <w:rsid w:val="00027C06"/>
    <w:rsid w:val="00027DD3"/>
    <w:rsid w:val="00027E08"/>
    <w:rsid w:val="00027F1E"/>
    <w:rsid w:val="00027F43"/>
    <w:rsid w:val="000300D1"/>
    <w:rsid w:val="000301F0"/>
    <w:rsid w:val="00030245"/>
    <w:rsid w:val="000303C1"/>
    <w:rsid w:val="00030511"/>
    <w:rsid w:val="00030559"/>
    <w:rsid w:val="0003092C"/>
    <w:rsid w:val="00030B68"/>
    <w:rsid w:val="00030BF0"/>
    <w:rsid w:val="00030CF5"/>
    <w:rsid w:val="00030E22"/>
    <w:rsid w:val="00030F59"/>
    <w:rsid w:val="00031189"/>
    <w:rsid w:val="0003171F"/>
    <w:rsid w:val="00031785"/>
    <w:rsid w:val="00031969"/>
    <w:rsid w:val="000319F3"/>
    <w:rsid w:val="00031BBC"/>
    <w:rsid w:val="00031C95"/>
    <w:rsid w:val="00031D9C"/>
    <w:rsid w:val="00031E6E"/>
    <w:rsid w:val="00031E98"/>
    <w:rsid w:val="00032064"/>
    <w:rsid w:val="00032158"/>
    <w:rsid w:val="000321E4"/>
    <w:rsid w:val="0003225A"/>
    <w:rsid w:val="00032271"/>
    <w:rsid w:val="00032376"/>
    <w:rsid w:val="00032389"/>
    <w:rsid w:val="000324CB"/>
    <w:rsid w:val="0003254D"/>
    <w:rsid w:val="000328B4"/>
    <w:rsid w:val="000328E8"/>
    <w:rsid w:val="00032941"/>
    <w:rsid w:val="00032C23"/>
    <w:rsid w:val="00032C33"/>
    <w:rsid w:val="00032C52"/>
    <w:rsid w:val="00032F28"/>
    <w:rsid w:val="00033170"/>
    <w:rsid w:val="00033508"/>
    <w:rsid w:val="0003370A"/>
    <w:rsid w:val="000338B1"/>
    <w:rsid w:val="000338CB"/>
    <w:rsid w:val="00033A94"/>
    <w:rsid w:val="00033B2D"/>
    <w:rsid w:val="00033C31"/>
    <w:rsid w:val="00033D4B"/>
    <w:rsid w:val="000343DC"/>
    <w:rsid w:val="00034450"/>
    <w:rsid w:val="00034644"/>
    <w:rsid w:val="0003480C"/>
    <w:rsid w:val="00034896"/>
    <w:rsid w:val="000348F1"/>
    <w:rsid w:val="00034904"/>
    <w:rsid w:val="00034A3D"/>
    <w:rsid w:val="00034A66"/>
    <w:rsid w:val="00034BF4"/>
    <w:rsid w:val="00034D10"/>
    <w:rsid w:val="00034DC5"/>
    <w:rsid w:val="00034FEC"/>
    <w:rsid w:val="000351C1"/>
    <w:rsid w:val="00035609"/>
    <w:rsid w:val="00035889"/>
    <w:rsid w:val="000358B2"/>
    <w:rsid w:val="00035A27"/>
    <w:rsid w:val="00035D3E"/>
    <w:rsid w:val="00035F1F"/>
    <w:rsid w:val="000360B0"/>
    <w:rsid w:val="00036268"/>
    <w:rsid w:val="000363AC"/>
    <w:rsid w:val="00036676"/>
    <w:rsid w:val="000366C8"/>
    <w:rsid w:val="0003677B"/>
    <w:rsid w:val="00036952"/>
    <w:rsid w:val="00036B4E"/>
    <w:rsid w:val="00036C6A"/>
    <w:rsid w:val="00036D1B"/>
    <w:rsid w:val="00036E56"/>
    <w:rsid w:val="00037003"/>
    <w:rsid w:val="0003715E"/>
    <w:rsid w:val="0003733C"/>
    <w:rsid w:val="0003736D"/>
    <w:rsid w:val="00037900"/>
    <w:rsid w:val="0003792A"/>
    <w:rsid w:val="00037B12"/>
    <w:rsid w:val="00037C6B"/>
    <w:rsid w:val="00037C76"/>
    <w:rsid w:val="00037CBA"/>
    <w:rsid w:val="00037E85"/>
    <w:rsid w:val="00037EA3"/>
    <w:rsid w:val="0004050F"/>
    <w:rsid w:val="00040726"/>
    <w:rsid w:val="00040A27"/>
    <w:rsid w:val="00040A9A"/>
    <w:rsid w:val="00040B32"/>
    <w:rsid w:val="00040C5C"/>
    <w:rsid w:val="00040FFC"/>
    <w:rsid w:val="00041002"/>
    <w:rsid w:val="000412CB"/>
    <w:rsid w:val="000414ED"/>
    <w:rsid w:val="00041528"/>
    <w:rsid w:val="0004163B"/>
    <w:rsid w:val="00041984"/>
    <w:rsid w:val="000419FD"/>
    <w:rsid w:val="00041B5E"/>
    <w:rsid w:val="00041D89"/>
    <w:rsid w:val="0004200C"/>
    <w:rsid w:val="00042159"/>
    <w:rsid w:val="0004215C"/>
    <w:rsid w:val="00042745"/>
    <w:rsid w:val="00042796"/>
    <w:rsid w:val="000428A4"/>
    <w:rsid w:val="00042BE6"/>
    <w:rsid w:val="00042CA8"/>
    <w:rsid w:val="000430A5"/>
    <w:rsid w:val="0004362C"/>
    <w:rsid w:val="0004383C"/>
    <w:rsid w:val="00043B62"/>
    <w:rsid w:val="00043E0A"/>
    <w:rsid w:val="00043E54"/>
    <w:rsid w:val="00043F07"/>
    <w:rsid w:val="00043F6D"/>
    <w:rsid w:val="000440D4"/>
    <w:rsid w:val="000441EF"/>
    <w:rsid w:val="000442C3"/>
    <w:rsid w:val="0004453A"/>
    <w:rsid w:val="0004466E"/>
    <w:rsid w:val="000447B0"/>
    <w:rsid w:val="000448C5"/>
    <w:rsid w:val="00044A45"/>
    <w:rsid w:val="00044C07"/>
    <w:rsid w:val="00044C82"/>
    <w:rsid w:val="00044DA5"/>
    <w:rsid w:val="00044F31"/>
    <w:rsid w:val="00044F38"/>
    <w:rsid w:val="00045033"/>
    <w:rsid w:val="0004508D"/>
    <w:rsid w:val="0004512E"/>
    <w:rsid w:val="00045135"/>
    <w:rsid w:val="0004513C"/>
    <w:rsid w:val="00045427"/>
    <w:rsid w:val="0004562C"/>
    <w:rsid w:val="000456DD"/>
    <w:rsid w:val="0004570A"/>
    <w:rsid w:val="0004573C"/>
    <w:rsid w:val="00045799"/>
    <w:rsid w:val="0004580B"/>
    <w:rsid w:val="0004599E"/>
    <w:rsid w:val="000459A5"/>
    <w:rsid w:val="00045FE6"/>
    <w:rsid w:val="00046047"/>
    <w:rsid w:val="0004654A"/>
    <w:rsid w:val="0004662C"/>
    <w:rsid w:val="000466CA"/>
    <w:rsid w:val="00046703"/>
    <w:rsid w:val="00046A57"/>
    <w:rsid w:val="00046B3D"/>
    <w:rsid w:val="00046C0A"/>
    <w:rsid w:val="00046C28"/>
    <w:rsid w:val="00047201"/>
    <w:rsid w:val="0004737A"/>
    <w:rsid w:val="00047479"/>
    <w:rsid w:val="000474A5"/>
    <w:rsid w:val="000475CC"/>
    <w:rsid w:val="000476CC"/>
    <w:rsid w:val="00047C81"/>
    <w:rsid w:val="000500DA"/>
    <w:rsid w:val="000500DD"/>
    <w:rsid w:val="000501A8"/>
    <w:rsid w:val="000501FE"/>
    <w:rsid w:val="0005035E"/>
    <w:rsid w:val="000503DB"/>
    <w:rsid w:val="00050462"/>
    <w:rsid w:val="0005075B"/>
    <w:rsid w:val="000508F0"/>
    <w:rsid w:val="00050959"/>
    <w:rsid w:val="00050A32"/>
    <w:rsid w:val="00051225"/>
    <w:rsid w:val="0005146D"/>
    <w:rsid w:val="0005162C"/>
    <w:rsid w:val="0005184F"/>
    <w:rsid w:val="0005186C"/>
    <w:rsid w:val="00051A55"/>
    <w:rsid w:val="00051BAC"/>
    <w:rsid w:val="00051D3A"/>
    <w:rsid w:val="00051E6A"/>
    <w:rsid w:val="00051EC6"/>
    <w:rsid w:val="00051EFF"/>
    <w:rsid w:val="0005217B"/>
    <w:rsid w:val="00052283"/>
    <w:rsid w:val="00052423"/>
    <w:rsid w:val="000524BB"/>
    <w:rsid w:val="000526BC"/>
    <w:rsid w:val="0005282E"/>
    <w:rsid w:val="00052944"/>
    <w:rsid w:val="00052A0B"/>
    <w:rsid w:val="00052A26"/>
    <w:rsid w:val="00052C1D"/>
    <w:rsid w:val="00052D00"/>
    <w:rsid w:val="000532E9"/>
    <w:rsid w:val="00053668"/>
    <w:rsid w:val="00053B0A"/>
    <w:rsid w:val="00053BA3"/>
    <w:rsid w:val="00053BE3"/>
    <w:rsid w:val="00053C63"/>
    <w:rsid w:val="00053C8F"/>
    <w:rsid w:val="00053CEE"/>
    <w:rsid w:val="00053CFA"/>
    <w:rsid w:val="00053E0D"/>
    <w:rsid w:val="00053E6B"/>
    <w:rsid w:val="00053F7A"/>
    <w:rsid w:val="00053FD2"/>
    <w:rsid w:val="00054256"/>
    <w:rsid w:val="00054343"/>
    <w:rsid w:val="00054361"/>
    <w:rsid w:val="00054413"/>
    <w:rsid w:val="00054943"/>
    <w:rsid w:val="00054AB3"/>
    <w:rsid w:val="00054AC5"/>
    <w:rsid w:val="00054BC9"/>
    <w:rsid w:val="00054C33"/>
    <w:rsid w:val="00054D18"/>
    <w:rsid w:val="00054D3C"/>
    <w:rsid w:val="00054D6E"/>
    <w:rsid w:val="00054D72"/>
    <w:rsid w:val="00054D80"/>
    <w:rsid w:val="00054FA9"/>
    <w:rsid w:val="0005512C"/>
    <w:rsid w:val="000551C9"/>
    <w:rsid w:val="0005537C"/>
    <w:rsid w:val="000555B0"/>
    <w:rsid w:val="000555E7"/>
    <w:rsid w:val="000557EB"/>
    <w:rsid w:val="00055806"/>
    <w:rsid w:val="00055A69"/>
    <w:rsid w:val="00055C82"/>
    <w:rsid w:val="00055CC3"/>
    <w:rsid w:val="00055E42"/>
    <w:rsid w:val="00056094"/>
    <w:rsid w:val="0005639E"/>
    <w:rsid w:val="00056481"/>
    <w:rsid w:val="00056576"/>
    <w:rsid w:val="00056772"/>
    <w:rsid w:val="0005697F"/>
    <w:rsid w:val="00056B42"/>
    <w:rsid w:val="00056B46"/>
    <w:rsid w:val="0005713A"/>
    <w:rsid w:val="000571CE"/>
    <w:rsid w:val="0005729C"/>
    <w:rsid w:val="0005738E"/>
    <w:rsid w:val="000575E5"/>
    <w:rsid w:val="000576A0"/>
    <w:rsid w:val="000579CA"/>
    <w:rsid w:val="00057E7F"/>
    <w:rsid w:val="0006026E"/>
    <w:rsid w:val="00060309"/>
    <w:rsid w:val="00060369"/>
    <w:rsid w:val="00060462"/>
    <w:rsid w:val="00060547"/>
    <w:rsid w:val="0006077B"/>
    <w:rsid w:val="000607CF"/>
    <w:rsid w:val="00060B90"/>
    <w:rsid w:val="00060FD2"/>
    <w:rsid w:val="000610FF"/>
    <w:rsid w:val="00061195"/>
    <w:rsid w:val="00061407"/>
    <w:rsid w:val="00061567"/>
    <w:rsid w:val="00061A7F"/>
    <w:rsid w:val="00061AAB"/>
    <w:rsid w:val="00061C3D"/>
    <w:rsid w:val="00061D27"/>
    <w:rsid w:val="00061D77"/>
    <w:rsid w:val="00061DEB"/>
    <w:rsid w:val="00061E12"/>
    <w:rsid w:val="00061E15"/>
    <w:rsid w:val="00061E25"/>
    <w:rsid w:val="00061EE0"/>
    <w:rsid w:val="00061F07"/>
    <w:rsid w:val="00061FC5"/>
    <w:rsid w:val="00062024"/>
    <w:rsid w:val="0006210D"/>
    <w:rsid w:val="0006213A"/>
    <w:rsid w:val="00062241"/>
    <w:rsid w:val="000623A7"/>
    <w:rsid w:val="00062530"/>
    <w:rsid w:val="0006272B"/>
    <w:rsid w:val="0006289B"/>
    <w:rsid w:val="000629CB"/>
    <w:rsid w:val="000629F6"/>
    <w:rsid w:val="00062E63"/>
    <w:rsid w:val="00063009"/>
    <w:rsid w:val="000630A1"/>
    <w:rsid w:val="000630DE"/>
    <w:rsid w:val="00063123"/>
    <w:rsid w:val="0006329B"/>
    <w:rsid w:val="00063376"/>
    <w:rsid w:val="000633B3"/>
    <w:rsid w:val="00063453"/>
    <w:rsid w:val="000637A1"/>
    <w:rsid w:val="000639F9"/>
    <w:rsid w:val="00063A73"/>
    <w:rsid w:val="00063AE0"/>
    <w:rsid w:val="00063D73"/>
    <w:rsid w:val="00063FAD"/>
    <w:rsid w:val="00064254"/>
    <w:rsid w:val="00064355"/>
    <w:rsid w:val="000645DA"/>
    <w:rsid w:val="000647C2"/>
    <w:rsid w:val="00064838"/>
    <w:rsid w:val="00064A5B"/>
    <w:rsid w:val="00064BD9"/>
    <w:rsid w:val="00064C14"/>
    <w:rsid w:val="00064D0C"/>
    <w:rsid w:val="00064DA3"/>
    <w:rsid w:val="00064DC3"/>
    <w:rsid w:val="00064F8A"/>
    <w:rsid w:val="000651D2"/>
    <w:rsid w:val="00065303"/>
    <w:rsid w:val="0006531B"/>
    <w:rsid w:val="0006548A"/>
    <w:rsid w:val="0006567F"/>
    <w:rsid w:val="00065714"/>
    <w:rsid w:val="000657A6"/>
    <w:rsid w:val="000657AA"/>
    <w:rsid w:val="00065862"/>
    <w:rsid w:val="00066387"/>
    <w:rsid w:val="000663A8"/>
    <w:rsid w:val="00066475"/>
    <w:rsid w:val="000664D4"/>
    <w:rsid w:val="000664F1"/>
    <w:rsid w:val="00066570"/>
    <w:rsid w:val="000666AB"/>
    <w:rsid w:val="0006675D"/>
    <w:rsid w:val="000668F1"/>
    <w:rsid w:val="00066927"/>
    <w:rsid w:val="00066941"/>
    <w:rsid w:val="00066C7E"/>
    <w:rsid w:val="00067114"/>
    <w:rsid w:val="00067310"/>
    <w:rsid w:val="00067462"/>
    <w:rsid w:val="00067463"/>
    <w:rsid w:val="000678B0"/>
    <w:rsid w:val="000678EA"/>
    <w:rsid w:val="00067963"/>
    <w:rsid w:val="0006798C"/>
    <w:rsid w:val="00067A00"/>
    <w:rsid w:val="00067A3D"/>
    <w:rsid w:val="00067AD3"/>
    <w:rsid w:val="00067B81"/>
    <w:rsid w:val="00067BAE"/>
    <w:rsid w:val="00067D0F"/>
    <w:rsid w:val="00067EDE"/>
    <w:rsid w:val="00067EE3"/>
    <w:rsid w:val="0007002B"/>
    <w:rsid w:val="00070046"/>
    <w:rsid w:val="000702AE"/>
    <w:rsid w:val="00070376"/>
    <w:rsid w:val="00070870"/>
    <w:rsid w:val="0007090F"/>
    <w:rsid w:val="00070ACB"/>
    <w:rsid w:val="00070B19"/>
    <w:rsid w:val="00070BF6"/>
    <w:rsid w:val="00070DA2"/>
    <w:rsid w:val="0007124E"/>
    <w:rsid w:val="00071672"/>
    <w:rsid w:val="000716D6"/>
    <w:rsid w:val="00071798"/>
    <w:rsid w:val="00071A9C"/>
    <w:rsid w:val="00071BE6"/>
    <w:rsid w:val="00071C6C"/>
    <w:rsid w:val="00071F81"/>
    <w:rsid w:val="00072154"/>
    <w:rsid w:val="0007217A"/>
    <w:rsid w:val="000722C7"/>
    <w:rsid w:val="000722DB"/>
    <w:rsid w:val="0007267F"/>
    <w:rsid w:val="000728B7"/>
    <w:rsid w:val="000729C4"/>
    <w:rsid w:val="00072ECE"/>
    <w:rsid w:val="000730D6"/>
    <w:rsid w:val="000731C0"/>
    <w:rsid w:val="000732E1"/>
    <w:rsid w:val="0007347D"/>
    <w:rsid w:val="00073483"/>
    <w:rsid w:val="00073758"/>
    <w:rsid w:val="000737F2"/>
    <w:rsid w:val="0007384D"/>
    <w:rsid w:val="000739F9"/>
    <w:rsid w:val="00073E80"/>
    <w:rsid w:val="00073F08"/>
    <w:rsid w:val="00073F64"/>
    <w:rsid w:val="0007408F"/>
    <w:rsid w:val="0007431F"/>
    <w:rsid w:val="00074593"/>
    <w:rsid w:val="00074784"/>
    <w:rsid w:val="000747D6"/>
    <w:rsid w:val="000747FE"/>
    <w:rsid w:val="00074814"/>
    <w:rsid w:val="00074BD5"/>
    <w:rsid w:val="00075025"/>
    <w:rsid w:val="00075517"/>
    <w:rsid w:val="000755B7"/>
    <w:rsid w:val="00075669"/>
    <w:rsid w:val="00075850"/>
    <w:rsid w:val="0007590E"/>
    <w:rsid w:val="00075B60"/>
    <w:rsid w:val="00075BAC"/>
    <w:rsid w:val="00075BD7"/>
    <w:rsid w:val="00075CD4"/>
    <w:rsid w:val="00075DAC"/>
    <w:rsid w:val="00075F62"/>
    <w:rsid w:val="00075F8A"/>
    <w:rsid w:val="0007612D"/>
    <w:rsid w:val="000761CB"/>
    <w:rsid w:val="00076210"/>
    <w:rsid w:val="000765B2"/>
    <w:rsid w:val="00076611"/>
    <w:rsid w:val="0007684E"/>
    <w:rsid w:val="00076850"/>
    <w:rsid w:val="00076ADD"/>
    <w:rsid w:val="00076B5A"/>
    <w:rsid w:val="00077095"/>
    <w:rsid w:val="000772AF"/>
    <w:rsid w:val="00077383"/>
    <w:rsid w:val="000773CC"/>
    <w:rsid w:val="00077452"/>
    <w:rsid w:val="00077493"/>
    <w:rsid w:val="0007750D"/>
    <w:rsid w:val="000775B5"/>
    <w:rsid w:val="0007770C"/>
    <w:rsid w:val="00077A25"/>
    <w:rsid w:val="00077A73"/>
    <w:rsid w:val="00077DD6"/>
    <w:rsid w:val="00077E5A"/>
    <w:rsid w:val="00080171"/>
    <w:rsid w:val="00080438"/>
    <w:rsid w:val="000804B3"/>
    <w:rsid w:val="00080A02"/>
    <w:rsid w:val="00080A25"/>
    <w:rsid w:val="00080BF9"/>
    <w:rsid w:val="00080C24"/>
    <w:rsid w:val="00080EA1"/>
    <w:rsid w:val="0008101B"/>
    <w:rsid w:val="00081160"/>
    <w:rsid w:val="00081380"/>
    <w:rsid w:val="0008140F"/>
    <w:rsid w:val="0008188C"/>
    <w:rsid w:val="00081A80"/>
    <w:rsid w:val="00081B11"/>
    <w:rsid w:val="00081BE2"/>
    <w:rsid w:val="00082181"/>
    <w:rsid w:val="000825ED"/>
    <w:rsid w:val="00082604"/>
    <w:rsid w:val="000826E2"/>
    <w:rsid w:val="00082705"/>
    <w:rsid w:val="00082870"/>
    <w:rsid w:val="00082874"/>
    <w:rsid w:val="00082938"/>
    <w:rsid w:val="00082960"/>
    <w:rsid w:val="000829F1"/>
    <w:rsid w:val="00082AA4"/>
    <w:rsid w:val="00082E69"/>
    <w:rsid w:val="00082EFE"/>
    <w:rsid w:val="00082FD5"/>
    <w:rsid w:val="00083449"/>
    <w:rsid w:val="00083795"/>
    <w:rsid w:val="0008394B"/>
    <w:rsid w:val="0008397C"/>
    <w:rsid w:val="00083BC7"/>
    <w:rsid w:val="00083C73"/>
    <w:rsid w:val="00083CB4"/>
    <w:rsid w:val="00083D46"/>
    <w:rsid w:val="00083D68"/>
    <w:rsid w:val="00083DB4"/>
    <w:rsid w:val="000841C8"/>
    <w:rsid w:val="0008434F"/>
    <w:rsid w:val="0008435C"/>
    <w:rsid w:val="00084360"/>
    <w:rsid w:val="000844CC"/>
    <w:rsid w:val="000847B4"/>
    <w:rsid w:val="00084A61"/>
    <w:rsid w:val="00084BC2"/>
    <w:rsid w:val="00084CC1"/>
    <w:rsid w:val="00084EB7"/>
    <w:rsid w:val="00084EBF"/>
    <w:rsid w:val="000850AF"/>
    <w:rsid w:val="0008548D"/>
    <w:rsid w:val="00085548"/>
    <w:rsid w:val="00085553"/>
    <w:rsid w:val="000855C1"/>
    <w:rsid w:val="000856D0"/>
    <w:rsid w:val="00085B9A"/>
    <w:rsid w:val="00085EA0"/>
    <w:rsid w:val="00086158"/>
    <w:rsid w:val="0008627F"/>
    <w:rsid w:val="0008633C"/>
    <w:rsid w:val="000864FE"/>
    <w:rsid w:val="0008675B"/>
    <w:rsid w:val="00086996"/>
    <w:rsid w:val="00086B57"/>
    <w:rsid w:val="00086BC9"/>
    <w:rsid w:val="00086CAA"/>
    <w:rsid w:val="00086DB4"/>
    <w:rsid w:val="00086E67"/>
    <w:rsid w:val="00086EC6"/>
    <w:rsid w:val="00086EEA"/>
    <w:rsid w:val="00086FA9"/>
    <w:rsid w:val="00086FDA"/>
    <w:rsid w:val="00087110"/>
    <w:rsid w:val="000871D1"/>
    <w:rsid w:val="000872A8"/>
    <w:rsid w:val="00087533"/>
    <w:rsid w:val="00087651"/>
    <w:rsid w:val="00087832"/>
    <w:rsid w:val="00087A8C"/>
    <w:rsid w:val="00087B21"/>
    <w:rsid w:val="00087B73"/>
    <w:rsid w:val="00087C95"/>
    <w:rsid w:val="00087CE7"/>
    <w:rsid w:val="00087DDE"/>
    <w:rsid w:val="00087E23"/>
    <w:rsid w:val="0009025A"/>
    <w:rsid w:val="00090723"/>
    <w:rsid w:val="00090876"/>
    <w:rsid w:val="00090905"/>
    <w:rsid w:val="00090A09"/>
    <w:rsid w:val="00090A2B"/>
    <w:rsid w:val="00090BCD"/>
    <w:rsid w:val="00090EF4"/>
    <w:rsid w:val="00090F8D"/>
    <w:rsid w:val="00091060"/>
    <w:rsid w:val="00091105"/>
    <w:rsid w:val="000911B4"/>
    <w:rsid w:val="000911CD"/>
    <w:rsid w:val="000911E1"/>
    <w:rsid w:val="00091255"/>
    <w:rsid w:val="00091297"/>
    <w:rsid w:val="00091752"/>
    <w:rsid w:val="0009188F"/>
    <w:rsid w:val="00091C9E"/>
    <w:rsid w:val="00091E8B"/>
    <w:rsid w:val="000920E6"/>
    <w:rsid w:val="0009220B"/>
    <w:rsid w:val="00092248"/>
    <w:rsid w:val="00092357"/>
    <w:rsid w:val="00092730"/>
    <w:rsid w:val="00092979"/>
    <w:rsid w:val="00092B26"/>
    <w:rsid w:val="00092C04"/>
    <w:rsid w:val="00092DCF"/>
    <w:rsid w:val="0009311E"/>
    <w:rsid w:val="00093621"/>
    <w:rsid w:val="000938F4"/>
    <w:rsid w:val="00093972"/>
    <w:rsid w:val="000939B8"/>
    <w:rsid w:val="00093B83"/>
    <w:rsid w:val="00093DA3"/>
    <w:rsid w:val="00093E0D"/>
    <w:rsid w:val="00093E8B"/>
    <w:rsid w:val="000941A1"/>
    <w:rsid w:val="000942F2"/>
    <w:rsid w:val="000949DC"/>
    <w:rsid w:val="00094BE5"/>
    <w:rsid w:val="00094F95"/>
    <w:rsid w:val="000952D2"/>
    <w:rsid w:val="0009539D"/>
    <w:rsid w:val="000954AA"/>
    <w:rsid w:val="0009591D"/>
    <w:rsid w:val="000959CA"/>
    <w:rsid w:val="00095B17"/>
    <w:rsid w:val="0009641F"/>
    <w:rsid w:val="0009651F"/>
    <w:rsid w:val="0009670B"/>
    <w:rsid w:val="00096741"/>
    <w:rsid w:val="0009685A"/>
    <w:rsid w:val="000968B2"/>
    <w:rsid w:val="00096A42"/>
    <w:rsid w:val="00096B48"/>
    <w:rsid w:val="00096BE5"/>
    <w:rsid w:val="00096C9E"/>
    <w:rsid w:val="00096DD1"/>
    <w:rsid w:val="00096FED"/>
    <w:rsid w:val="000970B6"/>
    <w:rsid w:val="0009718F"/>
    <w:rsid w:val="0009748D"/>
    <w:rsid w:val="000975C7"/>
    <w:rsid w:val="0009766F"/>
    <w:rsid w:val="00097718"/>
    <w:rsid w:val="000977FE"/>
    <w:rsid w:val="00097809"/>
    <w:rsid w:val="00097BC6"/>
    <w:rsid w:val="00097E7C"/>
    <w:rsid w:val="00097EA3"/>
    <w:rsid w:val="00097F11"/>
    <w:rsid w:val="00097F14"/>
    <w:rsid w:val="000A02B5"/>
    <w:rsid w:val="000A034E"/>
    <w:rsid w:val="000A04B2"/>
    <w:rsid w:val="000A0686"/>
    <w:rsid w:val="000A07B8"/>
    <w:rsid w:val="000A082D"/>
    <w:rsid w:val="000A08D7"/>
    <w:rsid w:val="000A09C9"/>
    <w:rsid w:val="000A0A8F"/>
    <w:rsid w:val="000A0E8C"/>
    <w:rsid w:val="000A1038"/>
    <w:rsid w:val="000A10C9"/>
    <w:rsid w:val="000A1115"/>
    <w:rsid w:val="000A1650"/>
    <w:rsid w:val="000A17A5"/>
    <w:rsid w:val="000A186E"/>
    <w:rsid w:val="000A18BF"/>
    <w:rsid w:val="000A1AD3"/>
    <w:rsid w:val="000A1BA5"/>
    <w:rsid w:val="000A1BB7"/>
    <w:rsid w:val="000A1D1B"/>
    <w:rsid w:val="000A1E59"/>
    <w:rsid w:val="000A1EC4"/>
    <w:rsid w:val="000A1F0F"/>
    <w:rsid w:val="000A2099"/>
    <w:rsid w:val="000A21A9"/>
    <w:rsid w:val="000A2319"/>
    <w:rsid w:val="000A2710"/>
    <w:rsid w:val="000A2804"/>
    <w:rsid w:val="000A2D03"/>
    <w:rsid w:val="000A2DBC"/>
    <w:rsid w:val="000A30FF"/>
    <w:rsid w:val="000A354F"/>
    <w:rsid w:val="000A35C0"/>
    <w:rsid w:val="000A3A67"/>
    <w:rsid w:val="000A3B01"/>
    <w:rsid w:val="000A3B56"/>
    <w:rsid w:val="000A3EBC"/>
    <w:rsid w:val="000A3EBE"/>
    <w:rsid w:val="000A3F3E"/>
    <w:rsid w:val="000A4110"/>
    <w:rsid w:val="000A4176"/>
    <w:rsid w:val="000A4222"/>
    <w:rsid w:val="000A42A2"/>
    <w:rsid w:val="000A42EB"/>
    <w:rsid w:val="000A4831"/>
    <w:rsid w:val="000A49CF"/>
    <w:rsid w:val="000A4A0A"/>
    <w:rsid w:val="000A4BE9"/>
    <w:rsid w:val="000A4C4E"/>
    <w:rsid w:val="000A4C50"/>
    <w:rsid w:val="000A5017"/>
    <w:rsid w:val="000A503C"/>
    <w:rsid w:val="000A5067"/>
    <w:rsid w:val="000A524B"/>
    <w:rsid w:val="000A5278"/>
    <w:rsid w:val="000A52C4"/>
    <w:rsid w:val="000A547A"/>
    <w:rsid w:val="000A5710"/>
    <w:rsid w:val="000A5B81"/>
    <w:rsid w:val="000A5D7D"/>
    <w:rsid w:val="000A620D"/>
    <w:rsid w:val="000A640F"/>
    <w:rsid w:val="000A6425"/>
    <w:rsid w:val="000A6705"/>
    <w:rsid w:val="000A6A52"/>
    <w:rsid w:val="000A6C7F"/>
    <w:rsid w:val="000A6D3A"/>
    <w:rsid w:val="000A6DE6"/>
    <w:rsid w:val="000A6DF8"/>
    <w:rsid w:val="000A73CE"/>
    <w:rsid w:val="000A795B"/>
    <w:rsid w:val="000A7D57"/>
    <w:rsid w:val="000A7EEE"/>
    <w:rsid w:val="000B02B6"/>
    <w:rsid w:val="000B03F4"/>
    <w:rsid w:val="000B05CD"/>
    <w:rsid w:val="000B066C"/>
    <w:rsid w:val="000B07D6"/>
    <w:rsid w:val="000B07E4"/>
    <w:rsid w:val="000B0888"/>
    <w:rsid w:val="000B0A3D"/>
    <w:rsid w:val="000B0BAC"/>
    <w:rsid w:val="000B0D9A"/>
    <w:rsid w:val="000B0E03"/>
    <w:rsid w:val="000B0E48"/>
    <w:rsid w:val="000B12AF"/>
    <w:rsid w:val="000B1393"/>
    <w:rsid w:val="000B1775"/>
    <w:rsid w:val="000B1782"/>
    <w:rsid w:val="000B18AC"/>
    <w:rsid w:val="000B1907"/>
    <w:rsid w:val="000B1D63"/>
    <w:rsid w:val="000B1EEA"/>
    <w:rsid w:val="000B1F38"/>
    <w:rsid w:val="000B2025"/>
    <w:rsid w:val="000B2059"/>
    <w:rsid w:val="000B206A"/>
    <w:rsid w:val="000B22F2"/>
    <w:rsid w:val="000B22F8"/>
    <w:rsid w:val="000B266D"/>
    <w:rsid w:val="000B2773"/>
    <w:rsid w:val="000B2811"/>
    <w:rsid w:val="000B29B4"/>
    <w:rsid w:val="000B2B9D"/>
    <w:rsid w:val="000B2C3C"/>
    <w:rsid w:val="000B2C7D"/>
    <w:rsid w:val="000B2D77"/>
    <w:rsid w:val="000B2DFF"/>
    <w:rsid w:val="000B313C"/>
    <w:rsid w:val="000B34F9"/>
    <w:rsid w:val="000B382E"/>
    <w:rsid w:val="000B39AB"/>
    <w:rsid w:val="000B3BA2"/>
    <w:rsid w:val="000B3CB1"/>
    <w:rsid w:val="000B3EF9"/>
    <w:rsid w:val="000B3F54"/>
    <w:rsid w:val="000B4042"/>
    <w:rsid w:val="000B42ED"/>
    <w:rsid w:val="000B43AA"/>
    <w:rsid w:val="000B4478"/>
    <w:rsid w:val="000B454D"/>
    <w:rsid w:val="000B462D"/>
    <w:rsid w:val="000B49C2"/>
    <w:rsid w:val="000B4E02"/>
    <w:rsid w:val="000B4F8B"/>
    <w:rsid w:val="000B50AE"/>
    <w:rsid w:val="000B5147"/>
    <w:rsid w:val="000B581D"/>
    <w:rsid w:val="000B5909"/>
    <w:rsid w:val="000B5924"/>
    <w:rsid w:val="000B5ADE"/>
    <w:rsid w:val="000B5D2D"/>
    <w:rsid w:val="000B5E20"/>
    <w:rsid w:val="000B6299"/>
    <w:rsid w:val="000B62DE"/>
    <w:rsid w:val="000B6316"/>
    <w:rsid w:val="000B631A"/>
    <w:rsid w:val="000B6527"/>
    <w:rsid w:val="000B6902"/>
    <w:rsid w:val="000B6ADB"/>
    <w:rsid w:val="000B6BB0"/>
    <w:rsid w:val="000B6C1B"/>
    <w:rsid w:val="000B6C5C"/>
    <w:rsid w:val="000B6E3D"/>
    <w:rsid w:val="000B6F02"/>
    <w:rsid w:val="000B7026"/>
    <w:rsid w:val="000B7132"/>
    <w:rsid w:val="000B717A"/>
    <w:rsid w:val="000B73E8"/>
    <w:rsid w:val="000B7958"/>
    <w:rsid w:val="000B7C3A"/>
    <w:rsid w:val="000B7DB6"/>
    <w:rsid w:val="000B7ECA"/>
    <w:rsid w:val="000C0048"/>
    <w:rsid w:val="000C00AC"/>
    <w:rsid w:val="000C00D9"/>
    <w:rsid w:val="000C019A"/>
    <w:rsid w:val="000C039E"/>
    <w:rsid w:val="000C06AA"/>
    <w:rsid w:val="000C07CF"/>
    <w:rsid w:val="000C0BD8"/>
    <w:rsid w:val="000C0D95"/>
    <w:rsid w:val="000C10E3"/>
    <w:rsid w:val="000C119F"/>
    <w:rsid w:val="000C11B5"/>
    <w:rsid w:val="000C1298"/>
    <w:rsid w:val="000C1426"/>
    <w:rsid w:val="000C1502"/>
    <w:rsid w:val="000C1865"/>
    <w:rsid w:val="000C18DD"/>
    <w:rsid w:val="000C19A8"/>
    <w:rsid w:val="000C19BF"/>
    <w:rsid w:val="000C1A07"/>
    <w:rsid w:val="000C1ABF"/>
    <w:rsid w:val="000C1CBF"/>
    <w:rsid w:val="000C1DF3"/>
    <w:rsid w:val="000C1E13"/>
    <w:rsid w:val="000C1EE9"/>
    <w:rsid w:val="000C24A1"/>
    <w:rsid w:val="000C2689"/>
    <w:rsid w:val="000C275E"/>
    <w:rsid w:val="000C2831"/>
    <w:rsid w:val="000C2861"/>
    <w:rsid w:val="000C2911"/>
    <w:rsid w:val="000C2B0F"/>
    <w:rsid w:val="000C2EB1"/>
    <w:rsid w:val="000C2F4F"/>
    <w:rsid w:val="000C324D"/>
    <w:rsid w:val="000C32B7"/>
    <w:rsid w:val="000C355E"/>
    <w:rsid w:val="000C35EF"/>
    <w:rsid w:val="000C37F2"/>
    <w:rsid w:val="000C3876"/>
    <w:rsid w:val="000C3EB2"/>
    <w:rsid w:val="000C3F7A"/>
    <w:rsid w:val="000C4071"/>
    <w:rsid w:val="000C4111"/>
    <w:rsid w:val="000C4128"/>
    <w:rsid w:val="000C41FE"/>
    <w:rsid w:val="000C449D"/>
    <w:rsid w:val="000C4B5E"/>
    <w:rsid w:val="000C4C08"/>
    <w:rsid w:val="000C4C83"/>
    <w:rsid w:val="000C4F11"/>
    <w:rsid w:val="000C4FC3"/>
    <w:rsid w:val="000C50A5"/>
    <w:rsid w:val="000C51D7"/>
    <w:rsid w:val="000C56CA"/>
    <w:rsid w:val="000C56F2"/>
    <w:rsid w:val="000C59BF"/>
    <w:rsid w:val="000C5D18"/>
    <w:rsid w:val="000C5E35"/>
    <w:rsid w:val="000C6097"/>
    <w:rsid w:val="000C60ED"/>
    <w:rsid w:val="000C6157"/>
    <w:rsid w:val="000C61F8"/>
    <w:rsid w:val="000C6332"/>
    <w:rsid w:val="000C63AF"/>
    <w:rsid w:val="000C656A"/>
    <w:rsid w:val="000C67D8"/>
    <w:rsid w:val="000C6919"/>
    <w:rsid w:val="000C6C71"/>
    <w:rsid w:val="000C6D40"/>
    <w:rsid w:val="000C6D75"/>
    <w:rsid w:val="000C7138"/>
    <w:rsid w:val="000C7174"/>
    <w:rsid w:val="000C71CB"/>
    <w:rsid w:val="000C724B"/>
    <w:rsid w:val="000C751D"/>
    <w:rsid w:val="000C752C"/>
    <w:rsid w:val="000C753D"/>
    <w:rsid w:val="000C7638"/>
    <w:rsid w:val="000C76A8"/>
    <w:rsid w:val="000C78E7"/>
    <w:rsid w:val="000C7A1F"/>
    <w:rsid w:val="000C7EC0"/>
    <w:rsid w:val="000D000C"/>
    <w:rsid w:val="000D00F6"/>
    <w:rsid w:val="000D0170"/>
    <w:rsid w:val="000D03B7"/>
    <w:rsid w:val="000D046D"/>
    <w:rsid w:val="000D08E0"/>
    <w:rsid w:val="000D0913"/>
    <w:rsid w:val="000D0927"/>
    <w:rsid w:val="000D0995"/>
    <w:rsid w:val="000D0DC0"/>
    <w:rsid w:val="000D100F"/>
    <w:rsid w:val="000D12B3"/>
    <w:rsid w:val="000D12BB"/>
    <w:rsid w:val="000D155F"/>
    <w:rsid w:val="000D1A36"/>
    <w:rsid w:val="000D1BC2"/>
    <w:rsid w:val="000D1C0A"/>
    <w:rsid w:val="000D1D1A"/>
    <w:rsid w:val="000D1D4F"/>
    <w:rsid w:val="000D1E15"/>
    <w:rsid w:val="000D20CD"/>
    <w:rsid w:val="000D2246"/>
    <w:rsid w:val="000D2340"/>
    <w:rsid w:val="000D26DF"/>
    <w:rsid w:val="000D279C"/>
    <w:rsid w:val="000D2844"/>
    <w:rsid w:val="000D2D66"/>
    <w:rsid w:val="000D3006"/>
    <w:rsid w:val="000D3106"/>
    <w:rsid w:val="000D3134"/>
    <w:rsid w:val="000D315A"/>
    <w:rsid w:val="000D3511"/>
    <w:rsid w:val="000D3866"/>
    <w:rsid w:val="000D3976"/>
    <w:rsid w:val="000D39A2"/>
    <w:rsid w:val="000D39E4"/>
    <w:rsid w:val="000D3BDE"/>
    <w:rsid w:val="000D3ECB"/>
    <w:rsid w:val="000D4441"/>
    <w:rsid w:val="000D44E6"/>
    <w:rsid w:val="000D4576"/>
    <w:rsid w:val="000D460A"/>
    <w:rsid w:val="000D47F7"/>
    <w:rsid w:val="000D4AD9"/>
    <w:rsid w:val="000D4AE8"/>
    <w:rsid w:val="000D4B6F"/>
    <w:rsid w:val="000D4DF2"/>
    <w:rsid w:val="000D4E16"/>
    <w:rsid w:val="000D4F04"/>
    <w:rsid w:val="000D4FB4"/>
    <w:rsid w:val="000D50C8"/>
    <w:rsid w:val="000D50FF"/>
    <w:rsid w:val="000D5104"/>
    <w:rsid w:val="000D5271"/>
    <w:rsid w:val="000D53FB"/>
    <w:rsid w:val="000D5464"/>
    <w:rsid w:val="000D56BE"/>
    <w:rsid w:val="000D5836"/>
    <w:rsid w:val="000D5A54"/>
    <w:rsid w:val="000D5B17"/>
    <w:rsid w:val="000D5BED"/>
    <w:rsid w:val="000D5C63"/>
    <w:rsid w:val="000D5D1C"/>
    <w:rsid w:val="000D5D35"/>
    <w:rsid w:val="000D60C3"/>
    <w:rsid w:val="000D6668"/>
    <w:rsid w:val="000D6683"/>
    <w:rsid w:val="000D668C"/>
    <w:rsid w:val="000D67E2"/>
    <w:rsid w:val="000D68CB"/>
    <w:rsid w:val="000D6A89"/>
    <w:rsid w:val="000D6ACA"/>
    <w:rsid w:val="000D6C0A"/>
    <w:rsid w:val="000D6D09"/>
    <w:rsid w:val="000D6EC0"/>
    <w:rsid w:val="000D72C9"/>
    <w:rsid w:val="000D73BF"/>
    <w:rsid w:val="000D7463"/>
    <w:rsid w:val="000D78D9"/>
    <w:rsid w:val="000D7B49"/>
    <w:rsid w:val="000D7BBB"/>
    <w:rsid w:val="000D7CCA"/>
    <w:rsid w:val="000D7E15"/>
    <w:rsid w:val="000E01B6"/>
    <w:rsid w:val="000E02E4"/>
    <w:rsid w:val="000E0350"/>
    <w:rsid w:val="000E0872"/>
    <w:rsid w:val="000E08A5"/>
    <w:rsid w:val="000E08F2"/>
    <w:rsid w:val="000E0C88"/>
    <w:rsid w:val="000E0EA8"/>
    <w:rsid w:val="000E0F3E"/>
    <w:rsid w:val="000E1262"/>
    <w:rsid w:val="000E15E1"/>
    <w:rsid w:val="000E16A4"/>
    <w:rsid w:val="000E1B7C"/>
    <w:rsid w:val="000E1C95"/>
    <w:rsid w:val="000E1DAE"/>
    <w:rsid w:val="000E2170"/>
    <w:rsid w:val="000E22D2"/>
    <w:rsid w:val="000E23C1"/>
    <w:rsid w:val="000E2481"/>
    <w:rsid w:val="000E256B"/>
    <w:rsid w:val="000E25B4"/>
    <w:rsid w:val="000E26A3"/>
    <w:rsid w:val="000E2800"/>
    <w:rsid w:val="000E28F4"/>
    <w:rsid w:val="000E28F6"/>
    <w:rsid w:val="000E2919"/>
    <w:rsid w:val="000E2C9C"/>
    <w:rsid w:val="000E2CE6"/>
    <w:rsid w:val="000E2D64"/>
    <w:rsid w:val="000E2EAD"/>
    <w:rsid w:val="000E2F48"/>
    <w:rsid w:val="000E3016"/>
    <w:rsid w:val="000E337B"/>
    <w:rsid w:val="000E33E0"/>
    <w:rsid w:val="000E352F"/>
    <w:rsid w:val="000E382A"/>
    <w:rsid w:val="000E3BD2"/>
    <w:rsid w:val="000E4937"/>
    <w:rsid w:val="000E4B22"/>
    <w:rsid w:val="000E4C3A"/>
    <w:rsid w:val="000E4C4A"/>
    <w:rsid w:val="000E4D56"/>
    <w:rsid w:val="000E4D73"/>
    <w:rsid w:val="000E4D85"/>
    <w:rsid w:val="000E5289"/>
    <w:rsid w:val="000E5839"/>
    <w:rsid w:val="000E5956"/>
    <w:rsid w:val="000E5B5A"/>
    <w:rsid w:val="000E5FC2"/>
    <w:rsid w:val="000E60DD"/>
    <w:rsid w:val="000E6180"/>
    <w:rsid w:val="000E620A"/>
    <w:rsid w:val="000E642E"/>
    <w:rsid w:val="000E65F7"/>
    <w:rsid w:val="000E666E"/>
    <w:rsid w:val="000E68A2"/>
    <w:rsid w:val="000E6910"/>
    <w:rsid w:val="000E6CDA"/>
    <w:rsid w:val="000E6CF0"/>
    <w:rsid w:val="000E6DF4"/>
    <w:rsid w:val="000E6F79"/>
    <w:rsid w:val="000E6FF7"/>
    <w:rsid w:val="000E7192"/>
    <w:rsid w:val="000E71FD"/>
    <w:rsid w:val="000E7309"/>
    <w:rsid w:val="000E731F"/>
    <w:rsid w:val="000E7320"/>
    <w:rsid w:val="000E737A"/>
    <w:rsid w:val="000E74A5"/>
    <w:rsid w:val="000E7869"/>
    <w:rsid w:val="000E7B20"/>
    <w:rsid w:val="000E7C5C"/>
    <w:rsid w:val="000E7CFA"/>
    <w:rsid w:val="000E7EDE"/>
    <w:rsid w:val="000F0032"/>
    <w:rsid w:val="000F00F2"/>
    <w:rsid w:val="000F030C"/>
    <w:rsid w:val="000F031D"/>
    <w:rsid w:val="000F05C3"/>
    <w:rsid w:val="000F07A4"/>
    <w:rsid w:val="000F0A09"/>
    <w:rsid w:val="000F0A10"/>
    <w:rsid w:val="000F0AAE"/>
    <w:rsid w:val="000F0F1A"/>
    <w:rsid w:val="000F0F83"/>
    <w:rsid w:val="000F0F84"/>
    <w:rsid w:val="000F10E8"/>
    <w:rsid w:val="000F11F2"/>
    <w:rsid w:val="000F12E5"/>
    <w:rsid w:val="000F136D"/>
    <w:rsid w:val="000F1475"/>
    <w:rsid w:val="000F15B4"/>
    <w:rsid w:val="000F1608"/>
    <w:rsid w:val="000F1722"/>
    <w:rsid w:val="000F19B3"/>
    <w:rsid w:val="000F1A76"/>
    <w:rsid w:val="000F1C8E"/>
    <w:rsid w:val="000F1EFD"/>
    <w:rsid w:val="000F2333"/>
    <w:rsid w:val="000F296C"/>
    <w:rsid w:val="000F2AAF"/>
    <w:rsid w:val="000F2E2A"/>
    <w:rsid w:val="000F2E77"/>
    <w:rsid w:val="000F311F"/>
    <w:rsid w:val="000F3138"/>
    <w:rsid w:val="000F316A"/>
    <w:rsid w:val="000F327E"/>
    <w:rsid w:val="000F32A0"/>
    <w:rsid w:val="000F334A"/>
    <w:rsid w:val="000F3439"/>
    <w:rsid w:val="000F34ED"/>
    <w:rsid w:val="000F3589"/>
    <w:rsid w:val="000F35DD"/>
    <w:rsid w:val="000F3830"/>
    <w:rsid w:val="000F3927"/>
    <w:rsid w:val="000F3963"/>
    <w:rsid w:val="000F40F8"/>
    <w:rsid w:val="000F45F1"/>
    <w:rsid w:val="000F4618"/>
    <w:rsid w:val="000F492D"/>
    <w:rsid w:val="000F4A14"/>
    <w:rsid w:val="000F4C91"/>
    <w:rsid w:val="000F4D59"/>
    <w:rsid w:val="000F4E51"/>
    <w:rsid w:val="000F4ED0"/>
    <w:rsid w:val="000F5113"/>
    <w:rsid w:val="000F519D"/>
    <w:rsid w:val="000F539D"/>
    <w:rsid w:val="000F55A0"/>
    <w:rsid w:val="000F5643"/>
    <w:rsid w:val="000F593E"/>
    <w:rsid w:val="000F5A3C"/>
    <w:rsid w:val="000F5B2D"/>
    <w:rsid w:val="000F5CA9"/>
    <w:rsid w:val="000F5EDA"/>
    <w:rsid w:val="000F5FD3"/>
    <w:rsid w:val="000F6114"/>
    <w:rsid w:val="000F62DD"/>
    <w:rsid w:val="000F6497"/>
    <w:rsid w:val="000F65C3"/>
    <w:rsid w:val="000F65C9"/>
    <w:rsid w:val="000F6669"/>
    <w:rsid w:val="000F66FA"/>
    <w:rsid w:val="000F6727"/>
    <w:rsid w:val="000F6860"/>
    <w:rsid w:val="000F6C29"/>
    <w:rsid w:val="000F6F50"/>
    <w:rsid w:val="000F6FB2"/>
    <w:rsid w:val="000F73A2"/>
    <w:rsid w:val="000F748F"/>
    <w:rsid w:val="000F75CB"/>
    <w:rsid w:val="000F7721"/>
    <w:rsid w:val="000F7761"/>
    <w:rsid w:val="000F7D0A"/>
    <w:rsid w:val="000F7D3F"/>
    <w:rsid w:val="00100040"/>
    <w:rsid w:val="00100210"/>
    <w:rsid w:val="001002E0"/>
    <w:rsid w:val="00100362"/>
    <w:rsid w:val="001003AE"/>
    <w:rsid w:val="001005F5"/>
    <w:rsid w:val="0010065A"/>
    <w:rsid w:val="001007BE"/>
    <w:rsid w:val="0010084D"/>
    <w:rsid w:val="00100CB2"/>
    <w:rsid w:val="00100D4C"/>
    <w:rsid w:val="00101009"/>
    <w:rsid w:val="00101171"/>
    <w:rsid w:val="00101179"/>
    <w:rsid w:val="0010141F"/>
    <w:rsid w:val="00101908"/>
    <w:rsid w:val="00101BC4"/>
    <w:rsid w:val="00101C3D"/>
    <w:rsid w:val="00101CD1"/>
    <w:rsid w:val="00101DBF"/>
    <w:rsid w:val="001020E3"/>
    <w:rsid w:val="0010225A"/>
    <w:rsid w:val="00102529"/>
    <w:rsid w:val="00102970"/>
    <w:rsid w:val="001029EE"/>
    <w:rsid w:val="00102AED"/>
    <w:rsid w:val="00102C82"/>
    <w:rsid w:val="00102D76"/>
    <w:rsid w:val="00102FDA"/>
    <w:rsid w:val="00103051"/>
    <w:rsid w:val="00103411"/>
    <w:rsid w:val="00103426"/>
    <w:rsid w:val="0010347B"/>
    <w:rsid w:val="00103624"/>
    <w:rsid w:val="00103730"/>
    <w:rsid w:val="00103733"/>
    <w:rsid w:val="00103834"/>
    <w:rsid w:val="00103A70"/>
    <w:rsid w:val="00103B6B"/>
    <w:rsid w:val="00103E74"/>
    <w:rsid w:val="00103F18"/>
    <w:rsid w:val="0010424F"/>
    <w:rsid w:val="001043FF"/>
    <w:rsid w:val="00104585"/>
    <w:rsid w:val="0010480E"/>
    <w:rsid w:val="00104CD1"/>
    <w:rsid w:val="00104CF6"/>
    <w:rsid w:val="00104D84"/>
    <w:rsid w:val="00104E1E"/>
    <w:rsid w:val="00104F20"/>
    <w:rsid w:val="00104F3F"/>
    <w:rsid w:val="00105298"/>
    <w:rsid w:val="00105353"/>
    <w:rsid w:val="00105896"/>
    <w:rsid w:val="00105912"/>
    <w:rsid w:val="00105C45"/>
    <w:rsid w:val="00105C59"/>
    <w:rsid w:val="00105D84"/>
    <w:rsid w:val="00105DC5"/>
    <w:rsid w:val="00105F08"/>
    <w:rsid w:val="00105F13"/>
    <w:rsid w:val="00105F8E"/>
    <w:rsid w:val="0010615D"/>
    <w:rsid w:val="001065FF"/>
    <w:rsid w:val="00106AF3"/>
    <w:rsid w:val="00106BBE"/>
    <w:rsid w:val="00106D08"/>
    <w:rsid w:val="00106EAB"/>
    <w:rsid w:val="00106F9B"/>
    <w:rsid w:val="001072A4"/>
    <w:rsid w:val="00107891"/>
    <w:rsid w:val="00107917"/>
    <w:rsid w:val="001079BB"/>
    <w:rsid w:val="001079C5"/>
    <w:rsid w:val="001079E8"/>
    <w:rsid w:val="00107B8B"/>
    <w:rsid w:val="00107C56"/>
    <w:rsid w:val="00107D24"/>
    <w:rsid w:val="00107D89"/>
    <w:rsid w:val="00107F60"/>
    <w:rsid w:val="00110119"/>
    <w:rsid w:val="00110316"/>
    <w:rsid w:val="00110630"/>
    <w:rsid w:val="001109CB"/>
    <w:rsid w:val="00110C05"/>
    <w:rsid w:val="00110D60"/>
    <w:rsid w:val="00110DC3"/>
    <w:rsid w:val="0011100B"/>
    <w:rsid w:val="00111429"/>
    <w:rsid w:val="00111568"/>
    <w:rsid w:val="001119AD"/>
    <w:rsid w:val="00111B77"/>
    <w:rsid w:val="00111B9E"/>
    <w:rsid w:val="00112028"/>
    <w:rsid w:val="00112109"/>
    <w:rsid w:val="0011229B"/>
    <w:rsid w:val="0011294D"/>
    <w:rsid w:val="0011294E"/>
    <w:rsid w:val="00112BCE"/>
    <w:rsid w:val="00112C3A"/>
    <w:rsid w:val="00112E87"/>
    <w:rsid w:val="0011308D"/>
    <w:rsid w:val="00113182"/>
    <w:rsid w:val="0011348A"/>
    <w:rsid w:val="001135A7"/>
    <w:rsid w:val="0011393B"/>
    <w:rsid w:val="00113E76"/>
    <w:rsid w:val="00113E81"/>
    <w:rsid w:val="00113FFE"/>
    <w:rsid w:val="001140E6"/>
    <w:rsid w:val="001141BE"/>
    <w:rsid w:val="0011450E"/>
    <w:rsid w:val="0011456F"/>
    <w:rsid w:val="001146A1"/>
    <w:rsid w:val="001148F6"/>
    <w:rsid w:val="00114BC9"/>
    <w:rsid w:val="00114BF3"/>
    <w:rsid w:val="00114C64"/>
    <w:rsid w:val="00114CDC"/>
    <w:rsid w:val="00114CF1"/>
    <w:rsid w:val="00114D7E"/>
    <w:rsid w:val="00114D84"/>
    <w:rsid w:val="00114E83"/>
    <w:rsid w:val="00115100"/>
    <w:rsid w:val="001151FF"/>
    <w:rsid w:val="001152BC"/>
    <w:rsid w:val="001152C3"/>
    <w:rsid w:val="00115391"/>
    <w:rsid w:val="001158A9"/>
    <w:rsid w:val="001159A9"/>
    <w:rsid w:val="001159ED"/>
    <w:rsid w:val="00115A3B"/>
    <w:rsid w:val="00115A90"/>
    <w:rsid w:val="00115CF6"/>
    <w:rsid w:val="00116095"/>
    <w:rsid w:val="00116232"/>
    <w:rsid w:val="00116294"/>
    <w:rsid w:val="001162B2"/>
    <w:rsid w:val="001162B6"/>
    <w:rsid w:val="001163A5"/>
    <w:rsid w:val="001165C0"/>
    <w:rsid w:val="00116744"/>
    <w:rsid w:val="0011736E"/>
    <w:rsid w:val="001176AB"/>
    <w:rsid w:val="001178C9"/>
    <w:rsid w:val="00117B9A"/>
    <w:rsid w:val="00117BCF"/>
    <w:rsid w:val="00117CDC"/>
    <w:rsid w:val="00120065"/>
    <w:rsid w:val="001200E2"/>
    <w:rsid w:val="001202DF"/>
    <w:rsid w:val="001205F8"/>
    <w:rsid w:val="001206CD"/>
    <w:rsid w:val="001206FD"/>
    <w:rsid w:val="001207CD"/>
    <w:rsid w:val="00120A10"/>
    <w:rsid w:val="00120B5C"/>
    <w:rsid w:val="00120CC7"/>
    <w:rsid w:val="00120F3B"/>
    <w:rsid w:val="001210BA"/>
    <w:rsid w:val="001211FB"/>
    <w:rsid w:val="001213D3"/>
    <w:rsid w:val="00121405"/>
    <w:rsid w:val="0012141A"/>
    <w:rsid w:val="001214AC"/>
    <w:rsid w:val="00121B4B"/>
    <w:rsid w:val="00121BD4"/>
    <w:rsid w:val="00121E92"/>
    <w:rsid w:val="00121F8A"/>
    <w:rsid w:val="001221A0"/>
    <w:rsid w:val="001222B3"/>
    <w:rsid w:val="00122322"/>
    <w:rsid w:val="00122531"/>
    <w:rsid w:val="00122572"/>
    <w:rsid w:val="0012294E"/>
    <w:rsid w:val="00122959"/>
    <w:rsid w:val="00122BB6"/>
    <w:rsid w:val="00122E1C"/>
    <w:rsid w:val="00122E2D"/>
    <w:rsid w:val="00122FEB"/>
    <w:rsid w:val="00123038"/>
    <w:rsid w:val="00123360"/>
    <w:rsid w:val="001233E7"/>
    <w:rsid w:val="00123887"/>
    <w:rsid w:val="00123A99"/>
    <w:rsid w:val="00123E7C"/>
    <w:rsid w:val="00123E90"/>
    <w:rsid w:val="00123EC9"/>
    <w:rsid w:val="0012402E"/>
    <w:rsid w:val="001242DE"/>
    <w:rsid w:val="001247FE"/>
    <w:rsid w:val="00124839"/>
    <w:rsid w:val="00124962"/>
    <w:rsid w:val="00124A00"/>
    <w:rsid w:val="00124D52"/>
    <w:rsid w:val="00124E00"/>
    <w:rsid w:val="00124E1A"/>
    <w:rsid w:val="00124E26"/>
    <w:rsid w:val="00124F08"/>
    <w:rsid w:val="001251D5"/>
    <w:rsid w:val="00125329"/>
    <w:rsid w:val="00125501"/>
    <w:rsid w:val="00125654"/>
    <w:rsid w:val="001256AE"/>
    <w:rsid w:val="00125A59"/>
    <w:rsid w:val="00125CD7"/>
    <w:rsid w:val="00125D24"/>
    <w:rsid w:val="00125DB9"/>
    <w:rsid w:val="00125FF0"/>
    <w:rsid w:val="00126359"/>
    <w:rsid w:val="001263FA"/>
    <w:rsid w:val="001265A9"/>
    <w:rsid w:val="0012679B"/>
    <w:rsid w:val="0012685A"/>
    <w:rsid w:val="0012696D"/>
    <w:rsid w:val="00126A92"/>
    <w:rsid w:val="00126AAC"/>
    <w:rsid w:val="00126C44"/>
    <w:rsid w:val="00126D02"/>
    <w:rsid w:val="00126F91"/>
    <w:rsid w:val="00127202"/>
    <w:rsid w:val="00127314"/>
    <w:rsid w:val="001273AE"/>
    <w:rsid w:val="00127589"/>
    <w:rsid w:val="0012766A"/>
    <w:rsid w:val="001276B4"/>
    <w:rsid w:val="001277C8"/>
    <w:rsid w:val="001278B3"/>
    <w:rsid w:val="00127C04"/>
    <w:rsid w:val="00127C32"/>
    <w:rsid w:val="00127E20"/>
    <w:rsid w:val="00127EBB"/>
    <w:rsid w:val="00130056"/>
    <w:rsid w:val="0013005A"/>
    <w:rsid w:val="001302A3"/>
    <w:rsid w:val="001306B7"/>
    <w:rsid w:val="00130729"/>
    <w:rsid w:val="001307A2"/>
    <w:rsid w:val="00130875"/>
    <w:rsid w:val="0013096D"/>
    <w:rsid w:val="00130AA3"/>
    <w:rsid w:val="00130C1A"/>
    <w:rsid w:val="00130E2E"/>
    <w:rsid w:val="00130F11"/>
    <w:rsid w:val="00131055"/>
    <w:rsid w:val="001311D8"/>
    <w:rsid w:val="001311F8"/>
    <w:rsid w:val="00131367"/>
    <w:rsid w:val="0013166D"/>
    <w:rsid w:val="001317C4"/>
    <w:rsid w:val="001319FB"/>
    <w:rsid w:val="00131D79"/>
    <w:rsid w:val="00132042"/>
    <w:rsid w:val="001320DC"/>
    <w:rsid w:val="00132187"/>
    <w:rsid w:val="00132353"/>
    <w:rsid w:val="001323FF"/>
    <w:rsid w:val="001324AB"/>
    <w:rsid w:val="0013250C"/>
    <w:rsid w:val="0013276C"/>
    <w:rsid w:val="00132AAD"/>
    <w:rsid w:val="00132F82"/>
    <w:rsid w:val="0013311B"/>
    <w:rsid w:val="0013311F"/>
    <w:rsid w:val="0013315D"/>
    <w:rsid w:val="00133212"/>
    <w:rsid w:val="00133299"/>
    <w:rsid w:val="00133309"/>
    <w:rsid w:val="00133444"/>
    <w:rsid w:val="00133950"/>
    <w:rsid w:val="00133B95"/>
    <w:rsid w:val="00133CF2"/>
    <w:rsid w:val="00133D3D"/>
    <w:rsid w:val="00133D87"/>
    <w:rsid w:val="00133F3C"/>
    <w:rsid w:val="00134018"/>
    <w:rsid w:val="0013401E"/>
    <w:rsid w:val="0013422E"/>
    <w:rsid w:val="0013435E"/>
    <w:rsid w:val="0013487D"/>
    <w:rsid w:val="00134A23"/>
    <w:rsid w:val="00134D3A"/>
    <w:rsid w:val="00134DB6"/>
    <w:rsid w:val="00134DE4"/>
    <w:rsid w:val="00134E3F"/>
    <w:rsid w:val="00135018"/>
    <w:rsid w:val="00135031"/>
    <w:rsid w:val="00135135"/>
    <w:rsid w:val="0013538A"/>
    <w:rsid w:val="00135503"/>
    <w:rsid w:val="0013569C"/>
    <w:rsid w:val="0013581F"/>
    <w:rsid w:val="00135887"/>
    <w:rsid w:val="001358EA"/>
    <w:rsid w:val="001358F7"/>
    <w:rsid w:val="0013599D"/>
    <w:rsid w:val="00135B5B"/>
    <w:rsid w:val="00135BB7"/>
    <w:rsid w:val="00135C35"/>
    <w:rsid w:val="00135D8C"/>
    <w:rsid w:val="00136235"/>
    <w:rsid w:val="0013679E"/>
    <w:rsid w:val="00136856"/>
    <w:rsid w:val="0013689B"/>
    <w:rsid w:val="001368B3"/>
    <w:rsid w:val="0013690E"/>
    <w:rsid w:val="00136A94"/>
    <w:rsid w:val="00136B26"/>
    <w:rsid w:val="00136BF1"/>
    <w:rsid w:val="00136CCF"/>
    <w:rsid w:val="00136CFE"/>
    <w:rsid w:val="00136E16"/>
    <w:rsid w:val="00136E43"/>
    <w:rsid w:val="0013700A"/>
    <w:rsid w:val="0013702D"/>
    <w:rsid w:val="001371F2"/>
    <w:rsid w:val="00137412"/>
    <w:rsid w:val="001374C5"/>
    <w:rsid w:val="00137931"/>
    <w:rsid w:val="00140064"/>
    <w:rsid w:val="00140120"/>
    <w:rsid w:val="0014030D"/>
    <w:rsid w:val="001403E8"/>
    <w:rsid w:val="0014044B"/>
    <w:rsid w:val="0014072E"/>
    <w:rsid w:val="0014089B"/>
    <w:rsid w:val="001408A9"/>
    <w:rsid w:val="001409A1"/>
    <w:rsid w:val="00140ACA"/>
    <w:rsid w:val="00140E30"/>
    <w:rsid w:val="00141020"/>
    <w:rsid w:val="00141164"/>
    <w:rsid w:val="00141225"/>
    <w:rsid w:val="001412B3"/>
    <w:rsid w:val="00141396"/>
    <w:rsid w:val="001415B0"/>
    <w:rsid w:val="001415BF"/>
    <w:rsid w:val="00141651"/>
    <w:rsid w:val="0014170A"/>
    <w:rsid w:val="0014178E"/>
    <w:rsid w:val="00141826"/>
    <w:rsid w:val="00141AF2"/>
    <w:rsid w:val="00141B81"/>
    <w:rsid w:val="00141B93"/>
    <w:rsid w:val="00141FF3"/>
    <w:rsid w:val="00142176"/>
    <w:rsid w:val="0014220E"/>
    <w:rsid w:val="001424E3"/>
    <w:rsid w:val="00142519"/>
    <w:rsid w:val="00142A5E"/>
    <w:rsid w:val="00142ABA"/>
    <w:rsid w:val="00142AE0"/>
    <w:rsid w:val="00142FFB"/>
    <w:rsid w:val="00143411"/>
    <w:rsid w:val="001435EB"/>
    <w:rsid w:val="00143667"/>
    <w:rsid w:val="00143946"/>
    <w:rsid w:val="00143A0D"/>
    <w:rsid w:val="00143A38"/>
    <w:rsid w:val="00143B76"/>
    <w:rsid w:val="0014423B"/>
    <w:rsid w:val="001442BC"/>
    <w:rsid w:val="00144A61"/>
    <w:rsid w:val="00144D87"/>
    <w:rsid w:val="00144DC1"/>
    <w:rsid w:val="00144DE3"/>
    <w:rsid w:val="00144DEE"/>
    <w:rsid w:val="00144F28"/>
    <w:rsid w:val="0014506D"/>
    <w:rsid w:val="0014508D"/>
    <w:rsid w:val="00145336"/>
    <w:rsid w:val="0014544D"/>
    <w:rsid w:val="001455CA"/>
    <w:rsid w:val="001456C4"/>
    <w:rsid w:val="00145726"/>
    <w:rsid w:val="001457BE"/>
    <w:rsid w:val="0014584B"/>
    <w:rsid w:val="00145A38"/>
    <w:rsid w:val="00145A74"/>
    <w:rsid w:val="00145A92"/>
    <w:rsid w:val="00145AF1"/>
    <w:rsid w:val="00145CBC"/>
    <w:rsid w:val="00145CE1"/>
    <w:rsid w:val="00145E19"/>
    <w:rsid w:val="00146144"/>
    <w:rsid w:val="00146156"/>
    <w:rsid w:val="00146448"/>
    <w:rsid w:val="00146CDC"/>
    <w:rsid w:val="00146E6A"/>
    <w:rsid w:val="00147185"/>
    <w:rsid w:val="001471A9"/>
    <w:rsid w:val="001471B6"/>
    <w:rsid w:val="001471F7"/>
    <w:rsid w:val="00147230"/>
    <w:rsid w:val="0014723D"/>
    <w:rsid w:val="0014743B"/>
    <w:rsid w:val="001475DE"/>
    <w:rsid w:val="001479ED"/>
    <w:rsid w:val="00147A85"/>
    <w:rsid w:val="00147C99"/>
    <w:rsid w:val="00147DAC"/>
    <w:rsid w:val="001500E7"/>
    <w:rsid w:val="001500EC"/>
    <w:rsid w:val="00150109"/>
    <w:rsid w:val="00150157"/>
    <w:rsid w:val="001501D4"/>
    <w:rsid w:val="00150248"/>
    <w:rsid w:val="0015026B"/>
    <w:rsid w:val="001503F1"/>
    <w:rsid w:val="00150466"/>
    <w:rsid w:val="0015052A"/>
    <w:rsid w:val="001505A8"/>
    <w:rsid w:val="001505C6"/>
    <w:rsid w:val="001508D8"/>
    <w:rsid w:val="00150A36"/>
    <w:rsid w:val="00150C8E"/>
    <w:rsid w:val="00151524"/>
    <w:rsid w:val="001517B6"/>
    <w:rsid w:val="0015183C"/>
    <w:rsid w:val="001518A7"/>
    <w:rsid w:val="00151904"/>
    <w:rsid w:val="0015192F"/>
    <w:rsid w:val="001519D3"/>
    <w:rsid w:val="00151B69"/>
    <w:rsid w:val="00151D5B"/>
    <w:rsid w:val="00151E35"/>
    <w:rsid w:val="001520DB"/>
    <w:rsid w:val="00152227"/>
    <w:rsid w:val="0015241E"/>
    <w:rsid w:val="001526BB"/>
    <w:rsid w:val="001527A7"/>
    <w:rsid w:val="001527DB"/>
    <w:rsid w:val="00152D33"/>
    <w:rsid w:val="00152EB6"/>
    <w:rsid w:val="0015307E"/>
    <w:rsid w:val="001532CC"/>
    <w:rsid w:val="0015340B"/>
    <w:rsid w:val="001537DE"/>
    <w:rsid w:val="00153882"/>
    <w:rsid w:val="00153954"/>
    <w:rsid w:val="00153A5C"/>
    <w:rsid w:val="00153ACD"/>
    <w:rsid w:val="00153C0C"/>
    <w:rsid w:val="00153D10"/>
    <w:rsid w:val="0015402C"/>
    <w:rsid w:val="0015402E"/>
    <w:rsid w:val="0015411D"/>
    <w:rsid w:val="001541A6"/>
    <w:rsid w:val="001542FE"/>
    <w:rsid w:val="00154AE9"/>
    <w:rsid w:val="00154B9C"/>
    <w:rsid w:val="00154D57"/>
    <w:rsid w:val="00154E91"/>
    <w:rsid w:val="00154E98"/>
    <w:rsid w:val="00154F65"/>
    <w:rsid w:val="00155164"/>
    <w:rsid w:val="00155628"/>
    <w:rsid w:val="001556FF"/>
    <w:rsid w:val="001557F6"/>
    <w:rsid w:val="00155807"/>
    <w:rsid w:val="00155855"/>
    <w:rsid w:val="00155A2C"/>
    <w:rsid w:val="00155C82"/>
    <w:rsid w:val="00155CCE"/>
    <w:rsid w:val="00155E3E"/>
    <w:rsid w:val="0015658A"/>
    <w:rsid w:val="00156768"/>
    <w:rsid w:val="001567EA"/>
    <w:rsid w:val="00156C1A"/>
    <w:rsid w:val="00156CD2"/>
    <w:rsid w:val="00156DA8"/>
    <w:rsid w:val="00156F8C"/>
    <w:rsid w:val="0015719B"/>
    <w:rsid w:val="00157392"/>
    <w:rsid w:val="00157444"/>
    <w:rsid w:val="00157595"/>
    <w:rsid w:val="0015773B"/>
    <w:rsid w:val="00157903"/>
    <w:rsid w:val="00157940"/>
    <w:rsid w:val="00157AD4"/>
    <w:rsid w:val="00157B42"/>
    <w:rsid w:val="00157B93"/>
    <w:rsid w:val="00157C16"/>
    <w:rsid w:val="00157C5F"/>
    <w:rsid w:val="00157C90"/>
    <w:rsid w:val="00157DD3"/>
    <w:rsid w:val="00157E35"/>
    <w:rsid w:val="00157FF7"/>
    <w:rsid w:val="00160184"/>
    <w:rsid w:val="001602FD"/>
    <w:rsid w:val="00160457"/>
    <w:rsid w:val="00160555"/>
    <w:rsid w:val="001608BB"/>
    <w:rsid w:val="00160B18"/>
    <w:rsid w:val="00160E2E"/>
    <w:rsid w:val="00161440"/>
    <w:rsid w:val="00161471"/>
    <w:rsid w:val="001615D1"/>
    <w:rsid w:val="0016166C"/>
    <w:rsid w:val="00161887"/>
    <w:rsid w:val="0016191C"/>
    <w:rsid w:val="00161BA2"/>
    <w:rsid w:val="00161C29"/>
    <w:rsid w:val="00161C46"/>
    <w:rsid w:val="00161F40"/>
    <w:rsid w:val="00162047"/>
    <w:rsid w:val="001620A4"/>
    <w:rsid w:val="001621A9"/>
    <w:rsid w:val="001623E5"/>
    <w:rsid w:val="0016258D"/>
    <w:rsid w:val="00162729"/>
    <w:rsid w:val="00162B9F"/>
    <w:rsid w:val="00162C23"/>
    <w:rsid w:val="00162C38"/>
    <w:rsid w:val="00162CA2"/>
    <w:rsid w:val="00162EFA"/>
    <w:rsid w:val="001630B1"/>
    <w:rsid w:val="0016339E"/>
    <w:rsid w:val="00163663"/>
    <w:rsid w:val="001636B1"/>
    <w:rsid w:val="00163A66"/>
    <w:rsid w:val="00163B12"/>
    <w:rsid w:val="00163B81"/>
    <w:rsid w:val="00163DE6"/>
    <w:rsid w:val="00163F0E"/>
    <w:rsid w:val="00163F66"/>
    <w:rsid w:val="001640DF"/>
    <w:rsid w:val="00164315"/>
    <w:rsid w:val="00164506"/>
    <w:rsid w:val="001647C8"/>
    <w:rsid w:val="00164BFB"/>
    <w:rsid w:val="00164E33"/>
    <w:rsid w:val="00164F4E"/>
    <w:rsid w:val="0016504F"/>
    <w:rsid w:val="001650E9"/>
    <w:rsid w:val="001651F1"/>
    <w:rsid w:val="001651F8"/>
    <w:rsid w:val="00165330"/>
    <w:rsid w:val="00165465"/>
    <w:rsid w:val="00165749"/>
    <w:rsid w:val="00165A3E"/>
    <w:rsid w:val="00165FA4"/>
    <w:rsid w:val="0016612B"/>
    <w:rsid w:val="00166155"/>
    <w:rsid w:val="00166396"/>
    <w:rsid w:val="001663D1"/>
    <w:rsid w:val="001665EC"/>
    <w:rsid w:val="001667AF"/>
    <w:rsid w:val="0016680B"/>
    <w:rsid w:val="00166F94"/>
    <w:rsid w:val="001670B0"/>
    <w:rsid w:val="001670E3"/>
    <w:rsid w:val="0016733A"/>
    <w:rsid w:val="001675AF"/>
    <w:rsid w:val="00167A28"/>
    <w:rsid w:val="00167A9B"/>
    <w:rsid w:val="00167AE4"/>
    <w:rsid w:val="00167E8D"/>
    <w:rsid w:val="00170047"/>
    <w:rsid w:val="0017006D"/>
    <w:rsid w:val="001700E2"/>
    <w:rsid w:val="0017030B"/>
    <w:rsid w:val="0017047B"/>
    <w:rsid w:val="001707AD"/>
    <w:rsid w:val="00170863"/>
    <w:rsid w:val="00170B4B"/>
    <w:rsid w:val="00170C60"/>
    <w:rsid w:val="00170E74"/>
    <w:rsid w:val="00170FA5"/>
    <w:rsid w:val="00170FF2"/>
    <w:rsid w:val="001712F7"/>
    <w:rsid w:val="001713E9"/>
    <w:rsid w:val="001714BE"/>
    <w:rsid w:val="00171574"/>
    <w:rsid w:val="00171A1B"/>
    <w:rsid w:val="00171B99"/>
    <w:rsid w:val="00171C03"/>
    <w:rsid w:val="00171C18"/>
    <w:rsid w:val="00171EC4"/>
    <w:rsid w:val="00171EE2"/>
    <w:rsid w:val="00171F1E"/>
    <w:rsid w:val="00172037"/>
    <w:rsid w:val="0017207D"/>
    <w:rsid w:val="001721E1"/>
    <w:rsid w:val="0017246E"/>
    <w:rsid w:val="00172557"/>
    <w:rsid w:val="00172605"/>
    <w:rsid w:val="0017269D"/>
    <w:rsid w:val="001726B7"/>
    <w:rsid w:val="0017272C"/>
    <w:rsid w:val="00172971"/>
    <w:rsid w:val="00172A1E"/>
    <w:rsid w:val="00172C3F"/>
    <w:rsid w:val="00172C9D"/>
    <w:rsid w:val="00172D88"/>
    <w:rsid w:val="00172E0F"/>
    <w:rsid w:val="001730FB"/>
    <w:rsid w:val="00173285"/>
    <w:rsid w:val="001737B8"/>
    <w:rsid w:val="00173920"/>
    <w:rsid w:val="00173997"/>
    <w:rsid w:val="00173F50"/>
    <w:rsid w:val="00173FBE"/>
    <w:rsid w:val="001741BB"/>
    <w:rsid w:val="0017440E"/>
    <w:rsid w:val="0017462F"/>
    <w:rsid w:val="00174738"/>
    <w:rsid w:val="0017493E"/>
    <w:rsid w:val="00174A33"/>
    <w:rsid w:val="00174A7A"/>
    <w:rsid w:val="00174CBF"/>
    <w:rsid w:val="00174CEF"/>
    <w:rsid w:val="00174E8F"/>
    <w:rsid w:val="00175120"/>
    <w:rsid w:val="0017520B"/>
    <w:rsid w:val="00175280"/>
    <w:rsid w:val="0017530F"/>
    <w:rsid w:val="00175410"/>
    <w:rsid w:val="0017542D"/>
    <w:rsid w:val="00175442"/>
    <w:rsid w:val="001757B3"/>
    <w:rsid w:val="001757CE"/>
    <w:rsid w:val="001758A9"/>
    <w:rsid w:val="0017599B"/>
    <w:rsid w:val="001759A9"/>
    <w:rsid w:val="00175B4B"/>
    <w:rsid w:val="00175CE8"/>
    <w:rsid w:val="00175F24"/>
    <w:rsid w:val="001762C0"/>
    <w:rsid w:val="00176338"/>
    <w:rsid w:val="001763B9"/>
    <w:rsid w:val="00176529"/>
    <w:rsid w:val="001765D7"/>
    <w:rsid w:val="0017677E"/>
    <w:rsid w:val="0017680D"/>
    <w:rsid w:val="00176A5B"/>
    <w:rsid w:val="00176D83"/>
    <w:rsid w:val="00176E16"/>
    <w:rsid w:val="0017726E"/>
    <w:rsid w:val="00177451"/>
    <w:rsid w:val="001774E0"/>
    <w:rsid w:val="0017757A"/>
    <w:rsid w:val="00177954"/>
    <w:rsid w:val="00177992"/>
    <w:rsid w:val="00180006"/>
    <w:rsid w:val="00180149"/>
    <w:rsid w:val="00180226"/>
    <w:rsid w:val="00180272"/>
    <w:rsid w:val="00180280"/>
    <w:rsid w:val="001802AC"/>
    <w:rsid w:val="00180408"/>
    <w:rsid w:val="0018062B"/>
    <w:rsid w:val="00180729"/>
    <w:rsid w:val="00180A8E"/>
    <w:rsid w:val="00180E9A"/>
    <w:rsid w:val="00180F72"/>
    <w:rsid w:val="00181092"/>
    <w:rsid w:val="001810E2"/>
    <w:rsid w:val="00181195"/>
    <w:rsid w:val="00181354"/>
    <w:rsid w:val="001813D3"/>
    <w:rsid w:val="001814EB"/>
    <w:rsid w:val="00181533"/>
    <w:rsid w:val="0018161E"/>
    <w:rsid w:val="0018163E"/>
    <w:rsid w:val="0018173E"/>
    <w:rsid w:val="001818B2"/>
    <w:rsid w:val="00181BF9"/>
    <w:rsid w:val="00181D5A"/>
    <w:rsid w:val="00181DE2"/>
    <w:rsid w:val="00181F25"/>
    <w:rsid w:val="00182045"/>
    <w:rsid w:val="0018217D"/>
    <w:rsid w:val="001821EA"/>
    <w:rsid w:val="00182578"/>
    <w:rsid w:val="001826A5"/>
    <w:rsid w:val="00182769"/>
    <w:rsid w:val="0018278D"/>
    <w:rsid w:val="001827B5"/>
    <w:rsid w:val="00182A81"/>
    <w:rsid w:val="00183051"/>
    <w:rsid w:val="001830EC"/>
    <w:rsid w:val="0018320B"/>
    <w:rsid w:val="001835B6"/>
    <w:rsid w:val="00183921"/>
    <w:rsid w:val="00183C59"/>
    <w:rsid w:val="00183E8F"/>
    <w:rsid w:val="00183F27"/>
    <w:rsid w:val="00183FB8"/>
    <w:rsid w:val="00184187"/>
    <w:rsid w:val="00184844"/>
    <w:rsid w:val="00184893"/>
    <w:rsid w:val="001848A6"/>
    <w:rsid w:val="00184ACA"/>
    <w:rsid w:val="00184BC4"/>
    <w:rsid w:val="00184C5E"/>
    <w:rsid w:val="001850D7"/>
    <w:rsid w:val="00185120"/>
    <w:rsid w:val="001852AF"/>
    <w:rsid w:val="0018544B"/>
    <w:rsid w:val="00185474"/>
    <w:rsid w:val="001855A3"/>
    <w:rsid w:val="0018580B"/>
    <w:rsid w:val="001858A7"/>
    <w:rsid w:val="00185A0F"/>
    <w:rsid w:val="00185A1C"/>
    <w:rsid w:val="00185B1C"/>
    <w:rsid w:val="00185B72"/>
    <w:rsid w:val="00185FE0"/>
    <w:rsid w:val="00186246"/>
    <w:rsid w:val="0018683F"/>
    <w:rsid w:val="00186D7A"/>
    <w:rsid w:val="00186E19"/>
    <w:rsid w:val="00186E1E"/>
    <w:rsid w:val="001874CC"/>
    <w:rsid w:val="00187893"/>
    <w:rsid w:val="00187AA4"/>
    <w:rsid w:val="00187D26"/>
    <w:rsid w:val="00187F35"/>
    <w:rsid w:val="00187FE1"/>
    <w:rsid w:val="001900E3"/>
    <w:rsid w:val="0019011E"/>
    <w:rsid w:val="001902D1"/>
    <w:rsid w:val="001905F2"/>
    <w:rsid w:val="00190680"/>
    <w:rsid w:val="00190C42"/>
    <w:rsid w:val="00190DE1"/>
    <w:rsid w:val="00190EF8"/>
    <w:rsid w:val="00190F09"/>
    <w:rsid w:val="00191468"/>
    <w:rsid w:val="0019179B"/>
    <w:rsid w:val="0019188D"/>
    <w:rsid w:val="00191974"/>
    <w:rsid w:val="00191A29"/>
    <w:rsid w:val="00191D6F"/>
    <w:rsid w:val="00191D7A"/>
    <w:rsid w:val="00191F4A"/>
    <w:rsid w:val="00192247"/>
    <w:rsid w:val="0019229D"/>
    <w:rsid w:val="00192A38"/>
    <w:rsid w:val="00192CC0"/>
    <w:rsid w:val="00193062"/>
    <w:rsid w:val="001931DD"/>
    <w:rsid w:val="001932E6"/>
    <w:rsid w:val="0019338D"/>
    <w:rsid w:val="001933BF"/>
    <w:rsid w:val="0019349A"/>
    <w:rsid w:val="0019375A"/>
    <w:rsid w:val="00193851"/>
    <w:rsid w:val="001938B5"/>
    <w:rsid w:val="001939A6"/>
    <w:rsid w:val="00193A83"/>
    <w:rsid w:val="00193C60"/>
    <w:rsid w:val="00193CC5"/>
    <w:rsid w:val="00193DF7"/>
    <w:rsid w:val="00193E11"/>
    <w:rsid w:val="0019401B"/>
    <w:rsid w:val="0019434F"/>
    <w:rsid w:val="001944C9"/>
    <w:rsid w:val="001945DC"/>
    <w:rsid w:val="001946B1"/>
    <w:rsid w:val="00194715"/>
    <w:rsid w:val="001948E2"/>
    <w:rsid w:val="00194A6D"/>
    <w:rsid w:val="00194C26"/>
    <w:rsid w:val="00194DA4"/>
    <w:rsid w:val="00194DFD"/>
    <w:rsid w:val="00194F13"/>
    <w:rsid w:val="00195046"/>
    <w:rsid w:val="001950F2"/>
    <w:rsid w:val="00195203"/>
    <w:rsid w:val="00195257"/>
    <w:rsid w:val="00195325"/>
    <w:rsid w:val="00195383"/>
    <w:rsid w:val="00195538"/>
    <w:rsid w:val="001957B5"/>
    <w:rsid w:val="001958AD"/>
    <w:rsid w:val="00195BDE"/>
    <w:rsid w:val="00195D51"/>
    <w:rsid w:val="00196064"/>
    <w:rsid w:val="001961C9"/>
    <w:rsid w:val="0019652C"/>
    <w:rsid w:val="001968B3"/>
    <w:rsid w:val="0019690D"/>
    <w:rsid w:val="00196A99"/>
    <w:rsid w:val="00196BB9"/>
    <w:rsid w:val="00196BE6"/>
    <w:rsid w:val="00196F65"/>
    <w:rsid w:val="001971A7"/>
    <w:rsid w:val="001972CD"/>
    <w:rsid w:val="00197546"/>
    <w:rsid w:val="001979C3"/>
    <w:rsid w:val="00197B82"/>
    <w:rsid w:val="00197D44"/>
    <w:rsid w:val="00197D7D"/>
    <w:rsid w:val="00197DF4"/>
    <w:rsid w:val="00197F5F"/>
    <w:rsid w:val="001A05AC"/>
    <w:rsid w:val="001A06FA"/>
    <w:rsid w:val="001A08A2"/>
    <w:rsid w:val="001A08D2"/>
    <w:rsid w:val="001A09E6"/>
    <w:rsid w:val="001A0CBF"/>
    <w:rsid w:val="001A0E19"/>
    <w:rsid w:val="001A106C"/>
    <w:rsid w:val="001A1199"/>
    <w:rsid w:val="001A1472"/>
    <w:rsid w:val="001A1C93"/>
    <w:rsid w:val="001A1D3B"/>
    <w:rsid w:val="001A1EE3"/>
    <w:rsid w:val="001A1FC4"/>
    <w:rsid w:val="001A21FA"/>
    <w:rsid w:val="001A24EA"/>
    <w:rsid w:val="001A2BCD"/>
    <w:rsid w:val="001A2C8F"/>
    <w:rsid w:val="001A2D11"/>
    <w:rsid w:val="001A2DC2"/>
    <w:rsid w:val="001A2E2F"/>
    <w:rsid w:val="001A2F81"/>
    <w:rsid w:val="001A31C4"/>
    <w:rsid w:val="001A322E"/>
    <w:rsid w:val="001A3265"/>
    <w:rsid w:val="001A3751"/>
    <w:rsid w:val="001A3813"/>
    <w:rsid w:val="001A3A4B"/>
    <w:rsid w:val="001A3A92"/>
    <w:rsid w:val="001A3B6B"/>
    <w:rsid w:val="001A3BA0"/>
    <w:rsid w:val="001A3CDE"/>
    <w:rsid w:val="001A3DB8"/>
    <w:rsid w:val="001A3E7C"/>
    <w:rsid w:val="001A3F35"/>
    <w:rsid w:val="001A3F87"/>
    <w:rsid w:val="001A48AC"/>
    <w:rsid w:val="001A49BD"/>
    <w:rsid w:val="001A4FFB"/>
    <w:rsid w:val="001A5011"/>
    <w:rsid w:val="001A5221"/>
    <w:rsid w:val="001A5285"/>
    <w:rsid w:val="001A556C"/>
    <w:rsid w:val="001A57DF"/>
    <w:rsid w:val="001A5844"/>
    <w:rsid w:val="001A5935"/>
    <w:rsid w:val="001A59D3"/>
    <w:rsid w:val="001A5A6D"/>
    <w:rsid w:val="001A5B02"/>
    <w:rsid w:val="001A5D6B"/>
    <w:rsid w:val="001A5FC0"/>
    <w:rsid w:val="001A601C"/>
    <w:rsid w:val="001A6038"/>
    <w:rsid w:val="001A61DA"/>
    <w:rsid w:val="001A63BE"/>
    <w:rsid w:val="001A6494"/>
    <w:rsid w:val="001A665E"/>
    <w:rsid w:val="001A683F"/>
    <w:rsid w:val="001A6A59"/>
    <w:rsid w:val="001A6A73"/>
    <w:rsid w:val="001A6E12"/>
    <w:rsid w:val="001A6E38"/>
    <w:rsid w:val="001A72E6"/>
    <w:rsid w:val="001A742B"/>
    <w:rsid w:val="001A7719"/>
    <w:rsid w:val="001A79DC"/>
    <w:rsid w:val="001A7A33"/>
    <w:rsid w:val="001A7AEB"/>
    <w:rsid w:val="001A7C0D"/>
    <w:rsid w:val="001A7C44"/>
    <w:rsid w:val="001A7C88"/>
    <w:rsid w:val="001A7D33"/>
    <w:rsid w:val="001A7D62"/>
    <w:rsid w:val="001A7DB1"/>
    <w:rsid w:val="001A7F41"/>
    <w:rsid w:val="001A7FEB"/>
    <w:rsid w:val="001B047A"/>
    <w:rsid w:val="001B05E3"/>
    <w:rsid w:val="001B0955"/>
    <w:rsid w:val="001B09F4"/>
    <w:rsid w:val="001B09F5"/>
    <w:rsid w:val="001B0A62"/>
    <w:rsid w:val="001B0B0C"/>
    <w:rsid w:val="001B0B0D"/>
    <w:rsid w:val="001B0D25"/>
    <w:rsid w:val="001B0DB7"/>
    <w:rsid w:val="001B0E8A"/>
    <w:rsid w:val="001B114F"/>
    <w:rsid w:val="001B123E"/>
    <w:rsid w:val="001B155E"/>
    <w:rsid w:val="001B161C"/>
    <w:rsid w:val="001B168E"/>
    <w:rsid w:val="001B17DC"/>
    <w:rsid w:val="001B182A"/>
    <w:rsid w:val="001B1836"/>
    <w:rsid w:val="001B1A0C"/>
    <w:rsid w:val="001B1CF9"/>
    <w:rsid w:val="001B1DEC"/>
    <w:rsid w:val="001B1E99"/>
    <w:rsid w:val="001B210F"/>
    <w:rsid w:val="001B212F"/>
    <w:rsid w:val="001B224E"/>
    <w:rsid w:val="001B2357"/>
    <w:rsid w:val="001B2518"/>
    <w:rsid w:val="001B2ABD"/>
    <w:rsid w:val="001B2B41"/>
    <w:rsid w:val="001B2B94"/>
    <w:rsid w:val="001B2BCF"/>
    <w:rsid w:val="001B2D91"/>
    <w:rsid w:val="001B2DAE"/>
    <w:rsid w:val="001B2E2F"/>
    <w:rsid w:val="001B2E87"/>
    <w:rsid w:val="001B31B4"/>
    <w:rsid w:val="001B323B"/>
    <w:rsid w:val="001B3285"/>
    <w:rsid w:val="001B33CC"/>
    <w:rsid w:val="001B3430"/>
    <w:rsid w:val="001B343B"/>
    <w:rsid w:val="001B3629"/>
    <w:rsid w:val="001B38BF"/>
    <w:rsid w:val="001B39B2"/>
    <w:rsid w:val="001B3B4F"/>
    <w:rsid w:val="001B3BCD"/>
    <w:rsid w:val="001B3D95"/>
    <w:rsid w:val="001B4235"/>
    <w:rsid w:val="001B425F"/>
    <w:rsid w:val="001B43A8"/>
    <w:rsid w:val="001B45B6"/>
    <w:rsid w:val="001B4A21"/>
    <w:rsid w:val="001B4A28"/>
    <w:rsid w:val="001B4C08"/>
    <w:rsid w:val="001B5635"/>
    <w:rsid w:val="001B5719"/>
    <w:rsid w:val="001B5C8C"/>
    <w:rsid w:val="001B5C94"/>
    <w:rsid w:val="001B5DDF"/>
    <w:rsid w:val="001B5E4E"/>
    <w:rsid w:val="001B62A9"/>
    <w:rsid w:val="001B63DE"/>
    <w:rsid w:val="001B648A"/>
    <w:rsid w:val="001B652F"/>
    <w:rsid w:val="001B6648"/>
    <w:rsid w:val="001B66D9"/>
    <w:rsid w:val="001B6738"/>
    <w:rsid w:val="001B6746"/>
    <w:rsid w:val="001B68F3"/>
    <w:rsid w:val="001B6AA6"/>
    <w:rsid w:val="001B6BB2"/>
    <w:rsid w:val="001B6BEB"/>
    <w:rsid w:val="001B6CF3"/>
    <w:rsid w:val="001B6CFD"/>
    <w:rsid w:val="001B6EAA"/>
    <w:rsid w:val="001B6EE9"/>
    <w:rsid w:val="001B6FC4"/>
    <w:rsid w:val="001B70BB"/>
    <w:rsid w:val="001B70FC"/>
    <w:rsid w:val="001B738F"/>
    <w:rsid w:val="001B74AD"/>
    <w:rsid w:val="001B766D"/>
    <w:rsid w:val="001B7681"/>
    <w:rsid w:val="001B769D"/>
    <w:rsid w:val="001B7ADA"/>
    <w:rsid w:val="001B7CB7"/>
    <w:rsid w:val="001B7ED0"/>
    <w:rsid w:val="001B7F6D"/>
    <w:rsid w:val="001C0183"/>
    <w:rsid w:val="001C02E6"/>
    <w:rsid w:val="001C0559"/>
    <w:rsid w:val="001C07E3"/>
    <w:rsid w:val="001C08C5"/>
    <w:rsid w:val="001C09FB"/>
    <w:rsid w:val="001C0AA8"/>
    <w:rsid w:val="001C0B7D"/>
    <w:rsid w:val="001C0C5F"/>
    <w:rsid w:val="001C115E"/>
    <w:rsid w:val="001C1236"/>
    <w:rsid w:val="001C12D0"/>
    <w:rsid w:val="001C138E"/>
    <w:rsid w:val="001C14F1"/>
    <w:rsid w:val="001C1939"/>
    <w:rsid w:val="001C1A84"/>
    <w:rsid w:val="001C1C48"/>
    <w:rsid w:val="001C1C94"/>
    <w:rsid w:val="001C1D4A"/>
    <w:rsid w:val="001C1E1C"/>
    <w:rsid w:val="001C1E23"/>
    <w:rsid w:val="001C1EE4"/>
    <w:rsid w:val="001C21DC"/>
    <w:rsid w:val="001C2331"/>
    <w:rsid w:val="001C2386"/>
    <w:rsid w:val="001C254D"/>
    <w:rsid w:val="001C2A32"/>
    <w:rsid w:val="001C2A9A"/>
    <w:rsid w:val="001C2B2A"/>
    <w:rsid w:val="001C2C28"/>
    <w:rsid w:val="001C2D48"/>
    <w:rsid w:val="001C302C"/>
    <w:rsid w:val="001C30A3"/>
    <w:rsid w:val="001C31E0"/>
    <w:rsid w:val="001C325A"/>
    <w:rsid w:val="001C33B8"/>
    <w:rsid w:val="001C3682"/>
    <w:rsid w:val="001C370A"/>
    <w:rsid w:val="001C3803"/>
    <w:rsid w:val="001C3928"/>
    <w:rsid w:val="001C3D35"/>
    <w:rsid w:val="001C3F3C"/>
    <w:rsid w:val="001C4070"/>
    <w:rsid w:val="001C45B6"/>
    <w:rsid w:val="001C4611"/>
    <w:rsid w:val="001C4633"/>
    <w:rsid w:val="001C48BB"/>
    <w:rsid w:val="001C4AD1"/>
    <w:rsid w:val="001C5009"/>
    <w:rsid w:val="001C5193"/>
    <w:rsid w:val="001C56C1"/>
    <w:rsid w:val="001C56EE"/>
    <w:rsid w:val="001C597F"/>
    <w:rsid w:val="001C59D0"/>
    <w:rsid w:val="001C59E1"/>
    <w:rsid w:val="001C5A04"/>
    <w:rsid w:val="001C5D67"/>
    <w:rsid w:val="001C5D75"/>
    <w:rsid w:val="001C5DC2"/>
    <w:rsid w:val="001C5EE9"/>
    <w:rsid w:val="001C5EFE"/>
    <w:rsid w:val="001C613D"/>
    <w:rsid w:val="001C6388"/>
    <w:rsid w:val="001C6471"/>
    <w:rsid w:val="001C6836"/>
    <w:rsid w:val="001C6848"/>
    <w:rsid w:val="001C6A26"/>
    <w:rsid w:val="001C6C0B"/>
    <w:rsid w:val="001C6D5E"/>
    <w:rsid w:val="001C6DCA"/>
    <w:rsid w:val="001C6DE1"/>
    <w:rsid w:val="001C72E0"/>
    <w:rsid w:val="001C7310"/>
    <w:rsid w:val="001C7366"/>
    <w:rsid w:val="001C744E"/>
    <w:rsid w:val="001C74FB"/>
    <w:rsid w:val="001C7623"/>
    <w:rsid w:val="001C79D8"/>
    <w:rsid w:val="001C7A24"/>
    <w:rsid w:val="001C7CFD"/>
    <w:rsid w:val="001C7D59"/>
    <w:rsid w:val="001C7D6A"/>
    <w:rsid w:val="001C7F28"/>
    <w:rsid w:val="001D0146"/>
    <w:rsid w:val="001D016A"/>
    <w:rsid w:val="001D03B7"/>
    <w:rsid w:val="001D03D5"/>
    <w:rsid w:val="001D04D6"/>
    <w:rsid w:val="001D0C94"/>
    <w:rsid w:val="001D0D91"/>
    <w:rsid w:val="001D0EAE"/>
    <w:rsid w:val="001D1128"/>
    <w:rsid w:val="001D120B"/>
    <w:rsid w:val="001D1230"/>
    <w:rsid w:val="001D1332"/>
    <w:rsid w:val="001D1440"/>
    <w:rsid w:val="001D14E8"/>
    <w:rsid w:val="001D164C"/>
    <w:rsid w:val="001D1772"/>
    <w:rsid w:val="001D191F"/>
    <w:rsid w:val="001D19D8"/>
    <w:rsid w:val="001D1AB4"/>
    <w:rsid w:val="001D1BEB"/>
    <w:rsid w:val="001D1CA8"/>
    <w:rsid w:val="001D1D05"/>
    <w:rsid w:val="001D1DE4"/>
    <w:rsid w:val="001D1EBA"/>
    <w:rsid w:val="001D1F53"/>
    <w:rsid w:val="001D2222"/>
    <w:rsid w:val="001D22E6"/>
    <w:rsid w:val="001D231C"/>
    <w:rsid w:val="001D2457"/>
    <w:rsid w:val="001D250A"/>
    <w:rsid w:val="001D252D"/>
    <w:rsid w:val="001D25A9"/>
    <w:rsid w:val="001D263D"/>
    <w:rsid w:val="001D290A"/>
    <w:rsid w:val="001D2C81"/>
    <w:rsid w:val="001D2DFC"/>
    <w:rsid w:val="001D2E2A"/>
    <w:rsid w:val="001D2F4E"/>
    <w:rsid w:val="001D2FF8"/>
    <w:rsid w:val="001D3068"/>
    <w:rsid w:val="001D3365"/>
    <w:rsid w:val="001D3630"/>
    <w:rsid w:val="001D3725"/>
    <w:rsid w:val="001D3BB9"/>
    <w:rsid w:val="001D3CAE"/>
    <w:rsid w:val="001D3DAA"/>
    <w:rsid w:val="001D3F64"/>
    <w:rsid w:val="001D44F1"/>
    <w:rsid w:val="001D4633"/>
    <w:rsid w:val="001D4685"/>
    <w:rsid w:val="001D4696"/>
    <w:rsid w:val="001D4830"/>
    <w:rsid w:val="001D49FF"/>
    <w:rsid w:val="001D4A43"/>
    <w:rsid w:val="001D4B15"/>
    <w:rsid w:val="001D4B8D"/>
    <w:rsid w:val="001D4BB1"/>
    <w:rsid w:val="001D4BBE"/>
    <w:rsid w:val="001D4E17"/>
    <w:rsid w:val="001D4EEE"/>
    <w:rsid w:val="001D4FA4"/>
    <w:rsid w:val="001D506C"/>
    <w:rsid w:val="001D5113"/>
    <w:rsid w:val="001D518F"/>
    <w:rsid w:val="001D51C4"/>
    <w:rsid w:val="001D5353"/>
    <w:rsid w:val="001D5378"/>
    <w:rsid w:val="001D544D"/>
    <w:rsid w:val="001D54A2"/>
    <w:rsid w:val="001D5723"/>
    <w:rsid w:val="001D5737"/>
    <w:rsid w:val="001D5859"/>
    <w:rsid w:val="001D5AC9"/>
    <w:rsid w:val="001D5B90"/>
    <w:rsid w:val="001D6046"/>
    <w:rsid w:val="001D60F3"/>
    <w:rsid w:val="001D6142"/>
    <w:rsid w:val="001D6419"/>
    <w:rsid w:val="001D648A"/>
    <w:rsid w:val="001D65FE"/>
    <w:rsid w:val="001D6788"/>
    <w:rsid w:val="001D67C0"/>
    <w:rsid w:val="001D6863"/>
    <w:rsid w:val="001D69D7"/>
    <w:rsid w:val="001D69F7"/>
    <w:rsid w:val="001D6A08"/>
    <w:rsid w:val="001D6CB7"/>
    <w:rsid w:val="001D6D8A"/>
    <w:rsid w:val="001D6F54"/>
    <w:rsid w:val="001D7167"/>
    <w:rsid w:val="001D72B7"/>
    <w:rsid w:val="001D7339"/>
    <w:rsid w:val="001D73B9"/>
    <w:rsid w:val="001D7631"/>
    <w:rsid w:val="001D777F"/>
    <w:rsid w:val="001D7883"/>
    <w:rsid w:val="001D7986"/>
    <w:rsid w:val="001D79F2"/>
    <w:rsid w:val="001D7AB1"/>
    <w:rsid w:val="001D7CC8"/>
    <w:rsid w:val="001D7CCB"/>
    <w:rsid w:val="001D7F2B"/>
    <w:rsid w:val="001D7FA6"/>
    <w:rsid w:val="001E0190"/>
    <w:rsid w:val="001E02E1"/>
    <w:rsid w:val="001E0462"/>
    <w:rsid w:val="001E078E"/>
    <w:rsid w:val="001E07B0"/>
    <w:rsid w:val="001E09B9"/>
    <w:rsid w:val="001E0A6F"/>
    <w:rsid w:val="001E0C57"/>
    <w:rsid w:val="001E0CD8"/>
    <w:rsid w:val="001E0EFD"/>
    <w:rsid w:val="001E1283"/>
    <w:rsid w:val="001E13D5"/>
    <w:rsid w:val="001E16F1"/>
    <w:rsid w:val="001E1883"/>
    <w:rsid w:val="001E1911"/>
    <w:rsid w:val="001E1CD5"/>
    <w:rsid w:val="001E1F08"/>
    <w:rsid w:val="001E1F3B"/>
    <w:rsid w:val="001E2041"/>
    <w:rsid w:val="001E2059"/>
    <w:rsid w:val="001E2100"/>
    <w:rsid w:val="001E2166"/>
    <w:rsid w:val="001E22C0"/>
    <w:rsid w:val="001E238A"/>
    <w:rsid w:val="001E2513"/>
    <w:rsid w:val="001E2595"/>
    <w:rsid w:val="001E276A"/>
    <w:rsid w:val="001E2785"/>
    <w:rsid w:val="001E290D"/>
    <w:rsid w:val="001E29E8"/>
    <w:rsid w:val="001E2A7D"/>
    <w:rsid w:val="001E2AE7"/>
    <w:rsid w:val="001E30A9"/>
    <w:rsid w:val="001E31B4"/>
    <w:rsid w:val="001E329E"/>
    <w:rsid w:val="001E33D6"/>
    <w:rsid w:val="001E347E"/>
    <w:rsid w:val="001E368D"/>
    <w:rsid w:val="001E3726"/>
    <w:rsid w:val="001E3757"/>
    <w:rsid w:val="001E37B7"/>
    <w:rsid w:val="001E39DC"/>
    <w:rsid w:val="001E3AB5"/>
    <w:rsid w:val="001E3BF8"/>
    <w:rsid w:val="001E3C88"/>
    <w:rsid w:val="001E3D30"/>
    <w:rsid w:val="001E3E17"/>
    <w:rsid w:val="001E3E36"/>
    <w:rsid w:val="001E3E46"/>
    <w:rsid w:val="001E4034"/>
    <w:rsid w:val="001E4185"/>
    <w:rsid w:val="001E42BB"/>
    <w:rsid w:val="001E46E9"/>
    <w:rsid w:val="001E470B"/>
    <w:rsid w:val="001E4727"/>
    <w:rsid w:val="001E486B"/>
    <w:rsid w:val="001E488A"/>
    <w:rsid w:val="001E491B"/>
    <w:rsid w:val="001E4935"/>
    <w:rsid w:val="001E498D"/>
    <w:rsid w:val="001E4B54"/>
    <w:rsid w:val="001E4BC1"/>
    <w:rsid w:val="001E4CFF"/>
    <w:rsid w:val="001E4DCA"/>
    <w:rsid w:val="001E5149"/>
    <w:rsid w:val="001E5193"/>
    <w:rsid w:val="001E527C"/>
    <w:rsid w:val="001E5291"/>
    <w:rsid w:val="001E53A5"/>
    <w:rsid w:val="001E53F4"/>
    <w:rsid w:val="001E576A"/>
    <w:rsid w:val="001E582F"/>
    <w:rsid w:val="001E5A33"/>
    <w:rsid w:val="001E5C07"/>
    <w:rsid w:val="001E5CC6"/>
    <w:rsid w:val="001E5FB1"/>
    <w:rsid w:val="001E605A"/>
    <w:rsid w:val="001E6147"/>
    <w:rsid w:val="001E6476"/>
    <w:rsid w:val="001E687E"/>
    <w:rsid w:val="001E6960"/>
    <w:rsid w:val="001E6AD5"/>
    <w:rsid w:val="001E6BBA"/>
    <w:rsid w:val="001E6BCB"/>
    <w:rsid w:val="001E6CA0"/>
    <w:rsid w:val="001E6CA1"/>
    <w:rsid w:val="001E6E49"/>
    <w:rsid w:val="001E6F53"/>
    <w:rsid w:val="001E71C6"/>
    <w:rsid w:val="001E733E"/>
    <w:rsid w:val="001E759D"/>
    <w:rsid w:val="001E76A0"/>
    <w:rsid w:val="001E773C"/>
    <w:rsid w:val="001E7827"/>
    <w:rsid w:val="001E79AD"/>
    <w:rsid w:val="001E7A29"/>
    <w:rsid w:val="001E7A7C"/>
    <w:rsid w:val="001E7D7C"/>
    <w:rsid w:val="001E7ED5"/>
    <w:rsid w:val="001F017C"/>
    <w:rsid w:val="001F0354"/>
    <w:rsid w:val="001F03BA"/>
    <w:rsid w:val="001F04D6"/>
    <w:rsid w:val="001F053A"/>
    <w:rsid w:val="001F06E6"/>
    <w:rsid w:val="001F0731"/>
    <w:rsid w:val="001F0762"/>
    <w:rsid w:val="001F092B"/>
    <w:rsid w:val="001F0B46"/>
    <w:rsid w:val="001F0C91"/>
    <w:rsid w:val="001F0DA7"/>
    <w:rsid w:val="001F0E6D"/>
    <w:rsid w:val="001F1062"/>
    <w:rsid w:val="001F10BF"/>
    <w:rsid w:val="001F1208"/>
    <w:rsid w:val="001F133D"/>
    <w:rsid w:val="001F14A7"/>
    <w:rsid w:val="001F14C0"/>
    <w:rsid w:val="001F154C"/>
    <w:rsid w:val="001F1687"/>
    <w:rsid w:val="001F16CE"/>
    <w:rsid w:val="001F1732"/>
    <w:rsid w:val="001F1779"/>
    <w:rsid w:val="001F1809"/>
    <w:rsid w:val="001F181D"/>
    <w:rsid w:val="001F193F"/>
    <w:rsid w:val="001F1959"/>
    <w:rsid w:val="001F1BB7"/>
    <w:rsid w:val="001F1C1B"/>
    <w:rsid w:val="001F1D88"/>
    <w:rsid w:val="001F22FE"/>
    <w:rsid w:val="001F245B"/>
    <w:rsid w:val="001F26F8"/>
    <w:rsid w:val="001F2AC2"/>
    <w:rsid w:val="001F2B6C"/>
    <w:rsid w:val="001F2B9F"/>
    <w:rsid w:val="001F2E1F"/>
    <w:rsid w:val="001F3426"/>
    <w:rsid w:val="001F3627"/>
    <w:rsid w:val="001F36B7"/>
    <w:rsid w:val="001F3709"/>
    <w:rsid w:val="001F3793"/>
    <w:rsid w:val="001F38A4"/>
    <w:rsid w:val="001F3BC4"/>
    <w:rsid w:val="001F3C30"/>
    <w:rsid w:val="001F3DA1"/>
    <w:rsid w:val="001F4176"/>
    <w:rsid w:val="001F41CC"/>
    <w:rsid w:val="001F4513"/>
    <w:rsid w:val="001F478B"/>
    <w:rsid w:val="001F48F1"/>
    <w:rsid w:val="001F4A7A"/>
    <w:rsid w:val="001F4AFA"/>
    <w:rsid w:val="001F4D4E"/>
    <w:rsid w:val="001F4DF2"/>
    <w:rsid w:val="001F4F59"/>
    <w:rsid w:val="001F5308"/>
    <w:rsid w:val="001F540D"/>
    <w:rsid w:val="001F54E3"/>
    <w:rsid w:val="001F55BF"/>
    <w:rsid w:val="001F5668"/>
    <w:rsid w:val="001F5759"/>
    <w:rsid w:val="001F5B39"/>
    <w:rsid w:val="001F5B9A"/>
    <w:rsid w:val="001F5CBE"/>
    <w:rsid w:val="001F5F97"/>
    <w:rsid w:val="001F60E6"/>
    <w:rsid w:val="001F6225"/>
    <w:rsid w:val="001F62B8"/>
    <w:rsid w:val="001F6309"/>
    <w:rsid w:val="001F65FF"/>
    <w:rsid w:val="001F68B0"/>
    <w:rsid w:val="001F690B"/>
    <w:rsid w:val="001F6921"/>
    <w:rsid w:val="001F69C4"/>
    <w:rsid w:val="001F6B3C"/>
    <w:rsid w:val="001F6D88"/>
    <w:rsid w:val="001F6EFB"/>
    <w:rsid w:val="001F7027"/>
    <w:rsid w:val="001F7169"/>
    <w:rsid w:val="001F73C2"/>
    <w:rsid w:val="001F74E1"/>
    <w:rsid w:val="001F7730"/>
    <w:rsid w:val="001F7772"/>
    <w:rsid w:val="001F777E"/>
    <w:rsid w:val="001F780B"/>
    <w:rsid w:val="001F78A9"/>
    <w:rsid w:val="001F78B0"/>
    <w:rsid w:val="001F7D25"/>
    <w:rsid w:val="001F7D53"/>
    <w:rsid w:val="001F7E88"/>
    <w:rsid w:val="001F7FAE"/>
    <w:rsid w:val="00200040"/>
    <w:rsid w:val="00200252"/>
    <w:rsid w:val="002002B7"/>
    <w:rsid w:val="0020079B"/>
    <w:rsid w:val="00200884"/>
    <w:rsid w:val="00200924"/>
    <w:rsid w:val="002009FE"/>
    <w:rsid w:val="00200A6C"/>
    <w:rsid w:val="00200C57"/>
    <w:rsid w:val="00200D18"/>
    <w:rsid w:val="00200FB1"/>
    <w:rsid w:val="002010DC"/>
    <w:rsid w:val="002010FD"/>
    <w:rsid w:val="0020113E"/>
    <w:rsid w:val="002011AE"/>
    <w:rsid w:val="0020176B"/>
    <w:rsid w:val="0020178B"/>
    <w:rsid w:val="0020181B"/>
    <w:rsid w:val="00201A0C"/>
    <w:rsid w:val="00201A63"/>
    <w:rsid w:val="00201A93"/>
    <w:rsid w:val="00201ABE"/>
    <w:rsid w:val="00201B7C"/>
    <w:rsid w:val="00201DA1"/>
    <w:rsid w:val="00201E45"/>
    <w:rsid w:val="00201E46"/>
    <w:rsid w:val="00201FA7"/>
    <w:rsid w:val="0020202C"/>
    <w:rsid w:val="00202105"/>
    <w:rsid w:val="002021AB"/>
    <w:rsid w:val="00202255"/>
    <w:rsid w:val="0020251A"/>
    <w:rsid w:val="00202591"/>
    <w:rsid w:val="002026D8"/>
    <w:rsid w:val="002029DA"/>
    <w:rsid w:val="00202AAC"/>
    <w:rsid w:val="00202B0F"/>
    <w:rsid w:val="00202C93"/>
    <w:rsid w:val="00202DBE"/>
    <w:rsid w:val="00203371"/>
    <w:rsid w:val="00203378"/>
    <w:rsid w:val="00203773"/>
    <w:rsid w:val="00203853"/>
    <w:rsid w:val="00203A3D"/>
    <w:rsid w:val="00203A7B"/>
    <w:rsid w:val="00203B82"/>
    <w:rsid w:val="00203E23"/>
    <w:rsid w:val="00203EE2"/>
    <w:rsid w:val="0020417E"/>
    <w:rsid w:val="002041A1"/>
    <w:rsid w:val="00204770"/>
    <w:rsid w:val="002047F5"/>
    <w:rsid w:val="002049AC"/>
    <w:rsid w:val="002049B1"/>
    <w:rsid w:val="00204A65"/>
    <w:rsid w:val="00204C2F"/>
    <w:rsid w:val="00204D2B"/>
    <w:rsid w:val="00204DC6"/>
    <w:rsid w:val="00205026"/>
    <w:rsid w:val="002050E5"/>
    <w:rsid w:val="00205197"/>
    <w:rsid w:val="002052EA"/>
    <w:rsid w:val="0020555B"/>
    <w:rsid w:val="00205668"/>
    <w:rsid w:val="002056B1"/>
    <w:rsid w:val="00205723"/>
    <w:rsid w:val="00205853"/>
    <w:rsid w:val="002058CE"/>
    <w:rsid w:val="0020590C"/>
    <w:rsid w:val="002059B2"/>
    <w:rsid w:val="00205A67"/>
    <w:rsid w:val="00205B39"/>
    <w:rsid w:val="00205D79"/>
    <w:rsid w:val="00206156"/>
    <w:rsid w:val="0020622E"/>
    <w:rsid w:val="002062DA"/>
    <w:rsid w:val="00206411"/>
    <w:rsid w:val="0020646B"/>
    <w:rsid w:val="00206478"/>
    <w:rsid w:val="002066A8"/>
    <w:rsid w:val="002067AF"/>
    <w:rsid w:val="00206A9C"/>
    <w:rsid w:val="00206AA0"/>
    <w:rsid w:val="00206D4F"/>
    <w:rsid w:val="00206D7A"/>
    <w:rsid w:val="00206E24"/>
    <w:rsid w:val="00206F54"/>
    <w:rsid w:val="00206F6C"/>
    <w:rsid w:val="00207319"/>
    <w:rsid w:val="00207396"/>
    <w:rsid w:val="002073D4"/>
    <w:rsid w:val="0020771E"/>
    <w:rsid w:val="0020794E"/>
    <w:rsid w:val="00207C2F"/>
    <w:rsid w:val="00207F94"/>
    <w:rsid w:val="00207FB1"/>
    <w:rsid w:val="0021014B"/>
    <w:rsid w:val="002101C7"/>
    <w:rsid w:val="0021020B"/>
    <w:rsid w:val="00210668"/>
    <w:rsid w:val="002106C5"/>
    <w:rsid w:val="002106EA"/>
    <w:rsid w:val="00210A79"/>
    <w:rsid w:val="00210D96"/>
    <w:rsid w:val="00210E9B"/>
    <w:rsid w:val="0021114B"/>
    <w:rsid w:val="002113DB"/>
    <w:rsid w:val="002114F1"/>
    <w:rsid w:val="00211868"/>
    <w:rsid w:val="002118A8"/>
    <w:rsid w:val="00211966"/>
    <w:rsid w:val="00211BCF"/>
    <w:rsid w:val="00211D1B"/>
    <w:rsid w:val="00211E6A"/>
    <w:rsid w:val="00212057"/>
    <w:rsid w:val="002122A1"/>
    <w:rsid w:val="002122CE"/>
    <w:rsid w:val="0021251B"/>
    <w:rsid w:val="00212565"/>
    <w:rsid w:val="00212577"/>
    <w:rsid w:val="00212851"/>
    <w:rsid w:val="0021295F"/>
    <w:rsid w:val="00212AD8"/>
    <w:rsid w:val="00212B3F"/>
    <w:rsid w:val="00212EEB"/>
    <w:rsid w:val="0021305B"/>
    <w:rsid w:val="002130D3"/>
    <w:rsid w:val="00213189"/>
    <w:rsid w:val="00213267"/>
    <w:rsid w:val="00213273"/>
    <w:rsid w:val="00213383"/>
    <w:rsid w:val="002139F3"/>
    <w:rsid w:val="00213DC1"/>
    <w:rsid w:val="00213DE3"/>
    <w:rsid w:val="002140EB"/>
    <w:rsid w:val="0021417D"/>
    <w:rsid w:val="002142EF"/>
    <w:rsid w:val="002143DC"/>
    <w:rsid w:val="00214582"/>
    <w:rsid w:val="002146AE"/>
    <w:rsid w:val="0021491D"/>
    <w:rsid w:val="00214B56"/>
    <w:rsid w:val="00214BC4"/>
    <w:rsid w:val="00214DE6"/>
    <w:rsid w:val="00214F99"/>
    <w:rsid w:val="00214FA9"/>
    <w:rsid w:val="0021506F"/>
    <w:rsid w:val="002150BE"/>
    <w:rsid w:val="0021517F"/>
    <w:rsid w:val="002152E2"/>
    <w:rsid w:val="0021541A"/>
    <w:rsid w:val="0021552A"/>
    <w:rsid w:val="002156F2"/>
    <w:rsid w:val="00215A02"/>
    <w:rsid w:val="00215B9E"/>
    <w:rsid w:val="00215C7A"/>
    <w:rsid w:val="00215DD9"/>
    <w:rsid w:val="00215DF5"/>
    <w:rsid w:val="00215F27"/>
    <w:rsid w:val="002162BD"/>
    <w:rsid w:val="0021686D"/>
    <w:rsid w:val="00216ABB"/>
    <w:rsid w:val="00216B6F"/>
    <w:rsid w:val="00216DB3"/>
    <w:rsid w:val="00216E2D"/>
    <w:rsid w:val="00216E41"/>
    <w:rsid w:val="00217022"/>
    <w:rsid w:val="00217054"/>
    <w:rsid w:val="0021726F"/>
    <w:rsid w:val="002172DF"/>
    <w:rsid w:val="00217623"/>
    <w:rsid w:val="0021773C"/>
    <w:rsid w:val="00217808"/>
    <w:rsid w:val="00217810"/>
    <w:rsid w:val="002178DA"/>
    <w:rsid w:val="00217ACB"/>
    <w:rsid w:val="00217B93"/>
    <w:rsid w:val="00217CE1"/>
    <w:rsid w:val="00217E26"/>
    <w:rsid w:val="002204A9"/>
    <w:rsid w:val="002205FA"/>
    <w:rsid w:val="002207E2"/>
    <w:rsid w:val="002208C8"/>
    <w:rsid w:val="00220AE3"/>
    <w:rsid w:val="00220D2E"/>
    <w:rsid w:val="00220D6E"/>
    <w:rsid w:val="00220D78"/>
    <w:rsid w:val="00220E8E"/>
    <w:rsid w:val="002212D3"/>
    <w:rsid w:val="002216AE"/>
    <w:rsid w:val="002216E0"/>
    <w:rsid w:val="002218FA"/>
    <w:rsid w:val="002219C7"/>
    <w:rsid w:val="00221BD8"/>
    <w:rsid w:val="00221BE7"/>
    <w:rsid w:val="00221C2E"/>
    <w:rsid w:val="00221E45"/>
    <w:rsid w:val="00221FB5"/>
    <w:rsid w:val="0022241A"/>
    <w:rsid w:val="002224BD"/>
    <w:rsid w:val="002225D2"/>
    <w:rsid w:val="0022274B"/>
    <w:rsid w:val="00222911"/>
    <w:rsid w:val="00222B8E"/>
    <w:rsid w:val="00222BA0"/>
    <w:rsid w:val="00222BC0"/>
    <w:rsid w:val="00222BF2"/>
    <w:rsid w:val="00222C25"/>
    <w:rsid w:val="00222D93"/>
    <w:rsid w:val="00222E53"/>
    <w:rsid w:val="00222EE7"/>
    <w:rsid w:val="00222FD8"/>
    <w:rsid w:val="0022319E"/>
    <w:rsid w:val="002233FF"/>
    <w:rsid w:val="00223588"/>
    <w:rsid w:val="002235CA"/>
    <w:rsid w:val="002236FA"/>
    <w:rsid w:val="00223811"/>
    <w:rsid w:val="00223BAE"/>
    <w:rsid w:val="00223DA5"/>
    <w:rsid w:val="00223F12"/>
    <w:rsid w:val="00224259"/>
    <w:rsid w:val="002242E0"/>
    <w:rsid w:val="00224608"/>
    <w:rsid w:val="002247C6"/>
    <w:rsid w:val="00224837"/>
    <w:rsid w:val="002248F9"/>
    <w:rsid w:val="00224A6A"/>
    <w:rsid w:val="00224D5D"/>
    <w:rsid w:val="00224E1F"/>
    <w:rsid w:val="00224EA8"/>
    <w:rsid w:val="00225035"/>
    <w:rsid w:val="002250A7"/>
    <w:rsid w:val="002251E5"/>
    <w:rsid w:val="0022532D"/>
    <w:rsid w:val="00225433"/>
    <w:rsid w:val="00225482"/>
    <w:rsid w:val="002254EB"/>
    <w:rsid w:val="002254FB"/>
    <w:rsid w:val="00225717"/>
    <w:rsid w:val="002258E7"/>
    <w:rsid w:val="002259F7"/>
    <w:rsid w:val="00225C83"/>
    <w:rsid w:val="00225F51"/>
    <w:rsid w:val="00226061"/>
    <w:rsid w:val="00226156"/>
    <w:rsid w:val="00226414"/>
    <w:rsid w:val="0022644D"/>
    <w:rsid w:val="002264F0"/>
    <w:rsid w:val="0022654F"/>
    <w:rsid w:val="002265B2"/>
    <w:rsid w:val="00226603"/>
    <w:rsid w:val="00226753"/>
    <w:rsid w:val="0022695C"/>
    <w:rsid w:val="00226B71"/>
    <w:rsid w:val="00226BEC"/>
    <w:rsid w:val="00226DF9"/>
    <w:rsid w:val="00226E95"/>
    <w:rsid w:val="002270CA"/>
    <w:rsid w:val="00227296"/>
    <w:rsid w:val="00227314"/>
    <w:rsid w:val="0022740E"/>
    <w:rsid w:val="00227597"/>
    <w:rsid w:val="002275B3"/>
    <w:rsid w:val="00227621"/>
    <w:rsid w:val="00227661"/>
    <w:rsid w:val="002276DB"/>
    <w:rsid w:val="002277E8"/>
    <w:rsid w:val="002279AE"/>
    <w:rsid w:val="00227AAD"/>
    <w:rsid w:val="00227DAF"/>
    <w:rsid w:val="00227DB3"/>
    <w:rsid w:val="00227EDA"/>
    <w:rsid w:val="00227FC4"/>
    <w:rsid w:val="00227FE0"/>
    <w:rsid w:val="0023001B"/>
    <w:rsid w:val="002300E8"/>
    <w:rsid w:val="0023017D"/>
    <w:rsid w:val="002301A6"/>
    <w:rsid w:val="00230244"/>
    <w:rsid w:val="0023062C"/>
    <w:rsid w:val="0023082C"/>
    <w:rsid w:val="00230D5C"/>
    <w:rsid w:val="00230E4F"/>
    <w:rsid w:val="00230F3B"/>
    <w:rsid w:val="00230F82"/>
    <w:rsid w:val="002310B0"/>
    <w:rsid w:val="00231143"/>
    <w:rsid w:val="002311B3"/>
    <w:rsid w:val="00231247"/>
    <w:rsid w:val="002318C7"/>
    <w:rsid w:val="00231D40"/>
    <w:rsid w:val="00231D71"/>
    <w:rsid w:val="00232459"/>
    <w:rsid w:val="0023248B"/>
    <w:rsid w:val="00232521"/>
    <w:rsid w:val="00232617"/>
    <w:rsid w:val="002327FD"/>
    <w:rsid w:val="00232859"/>
    <w:rsid w:val="00232F14"/>
    <w:rsid w:val="00232F38"/>
    <w:rsid w:val="00232F78"/>
    <w:rsid w:val="00233129"/>
    <w:rsid w:val="00233195"/>
    <w:rsid w:val="00233221"/>
    <w:rsid w:val="00233423"/>
    <w:rsid w:val="00233685"/>
    <w:rsid w:val="00233736"/>
    <w:rsid w:val="00233788"/>
    <w:rsid w:val="002337BC"/>
    <w:rsid w:val="002339CE"/>
    <w:rsid w:val="00233A19"/>
    <w:rsid w:val="00233BC1"/>
    <w:rsid w:val="00233D41"/>
    <w:rsid w:val="00233F06"/>
    <w:rsid w:val="002344F4"/>
    <w:rsid w:val="002348DB"/>
    <w:rsid w:val="00234B72"/>
    <w:rsid w:val="00234B80"/>
    <w:rsid w:val="00234DBC"/>
    <w:rsid w:val="00234E46"/>
    <w:rsid w:val="00234FB0"/>
    <w:rsid w:val="00235223"/>
    <w:rsid w:val="00235262"/>
    <w:rsid w:val="0023527B"/>
    <w:rsid w:val="002356F4"/>
    <w:rsid w:val="00235AA0"/>
    <w:rsid w:val="00235AFB"/>
    <w:rsid w:val="00235BA3"/>
    <w:rsid w:val="00235CC7"/>
    <w:rsid w:val="00235EA4"/>
    <w:rsid w:val="00235F12"/>
    <w:rsid w:val="0023610C"/>
    <w:rsid w:val="002364FE"/>
    <w:rsid w:val="002365B9"/>
    <w:rsid w:val="00236AB7"/>
    <w:rsid w:val="00236BBD"/>
    <w:rsid w:val="00236DB7"/>
    <w:rsid w:val="00237062"/>
    <w:rsid w:val="0023706B"/>
    <w:rsid w:val="00237239"/>
    <w:rsid w:val="0023745B"/>
    <w:rsid w:val="00237705"/>
    <w:rsid w:val="002377D1"/>
    <w:rsid w:val="00237DA7"/>
    <w:rsid w:val="00237F10"/>
    <w:rsid w:val="0024012F"/>
    <w:rsid w:val="00240253"/>
    <w:rsid w:val="002407B2"/>
    <w:rsid w:val="00240890"/>
    <w:rsid w:val="00240938"/>
    <w:rsid w:val="00240BCE"/>
    <w:rsid w:val="00240C70"/>
    <w:rsid w:val="00240D43"/>
    <w:rsid w:val="00240E81"/>
    <w:rsid w:val="0024104F"/>
    <w:rsid w:val="00241070"/>
    <w:rsid w:val="0024118B"/>
    <w:rsid w:val="00241380"/>
    <w:rsid w:val="00241595"/>
    <w:rsid w:val="002415A1"/>
    <w:rsid w:val="002415C3"/>
    <w:rsid w:val="002416DC"/>
    <w:rsid w:val="00241765"/>
    <w:rsid w:val="00241AEC"/>
    <w:rsid w:val="00241B65"/>
    <w:rsid w:val="00241BB4"/>
    <w:rsid w:val="00241CCC"/>
    <w:rsid w:val="00241D86"/>
    <w:rsid w:val="00241FEB"/>
    <w:rsid w:val="00242154"/>
    <w:rsid w:val="002422FA"/>
    <w:rsid w:val="00242329"/>
    <w:rsid w:val="00242361"/>
    <w:rsid w:val="002423A8"/>
    <w:rsid w:val="00242541"/>
    <w:rsid w:val="002425BC"/>
    <w:rsid w:val="0024260F"/>
    <w:rsid w:val="002427EC"/>
    <w:rsid w:val="002427FC"/>
    <w:rsid w:val="00242823"/>
    <w:rsid w:val="00242AE0"/>
    <w:rsid w:val="00242AF3"/>
    <w:rsid w:val="00242B1E"/>
    <w:rsid w:val="00242B68"/>
    <w:rsid w:val="00242C3C"/>
    <w:rsid w:val="00242D28"/>
    <w:rsid w:val="00242DB3"/>
    <w:rsid w:val="00242E19"/>
    <w:rsid w:val="00242F11"/>
    <w:rsid w:val="00242FAC"/>
    <w:rsid w:val="00243120"/>
    <w:rsid w:val="00243328"/>
    <w:rsid w:val="002434B0"/>
    <w:rsid w:val="002434E6"/>
    <w:rsid w:val="00243502"/>
    <w:rsid w:val="00243613"/>
    <w:rsid w:val="002439B7"/>
    <w:rsid w:val="00243B52"/>
    <w:rsid w:val="00243EEC"/>
    <w:rsid w:val="00243F0E"/>
    <w:rsid w:val="0024401E"/>
    <w:rsid w:val="00244129"/>
    <w:rsid w:val="00244266"/>
    <w:rsid w:val="00244368"/>
    <w:rsid w:val="00244369"/>
    <w:rsid w:val="0024448A"/>
    <w:rsid w:val="002444E7"/>
    <w:rsid w:val="0024468A"/>
    <w:rsid w:val="00244762"/>
    <w:rsid w:val="0024479F"/>
    <w:rsid w:val="002448A5"/>
    <w:rsid w:val="002449A5"/>
    <w:rsid w:val="00244AC4"/>
    <w:rsid w:val="002450BA"/>
    <w:rsid w:val="0024524C"/>
    <w:rsid w:val="00245477"/>
    <w:rsid w:val="00245691"/>
    <w:rsid w:val="0024572F"/>
    <w:rsid w:val="002458C4"/>
    <w:rsid w:val="00245B89"/>
    <w:rsid w:val="00245CE3"/>
    <w:rsid w:val="00245D85"/>
    <w:rsid w:val="00245EFA"/>
    <w:rsid w:val="00246080"/>
    <w:rsid w:val="00246180"/>
    <w:rsid w:val="0024621A"/>
    <w:rsid w:val="0024622B"/>
    <w:rsid w:val="00246359"/>
    <w:rsid w:val="00246366"/>
    <w:rsid w:val="002464CD"/>
    <w:rsid w:val="00246567"/>
    <w:rsid w:val="0024675A"/>
    <w:rsid w:val="00246891"/>
    <w:rsid w:val="002468C3"/>
    <w:rsid w:val="002469E1"/>
    <w:rsid w:val="00246A4F"/>
    <w:rsid w:val="00246AAE"/>
    <w:rsid w:val="00246B04"/>
    <w:rsid w:val="00246CA0"/>
    <w:rsid w:val="00246E68"/>
    <w:rsid w:val="00247091"/>
    <w:rsid w:val="00247443"/>
    <w:rsid w:val="002474BD"/>
    <w:rsid w:val="0024760D"/>
    <w:rsid w:val="002479B6"/>
    <w:rsid w:val="00247C89"/>
    <w:rsid w:val="00247CCF"/>
    <w:rsid w:val="00247EA6"/>
    <w:rsid w:val="00247F4A"/>
    <w:rsid w:val="002501F6"/>
    <w:rsid w:val="0025035C"/>
    <w:rsid w:val="0025044D"/>
    <w:rsid w:val="002511F0"/>
    <w:rsid w:val="0025121C"/>
    <w:rsid w:val="0025150D"/>
    <w:rsid w:val="002517C6"/>
    <w:rsid w:val="00251F4E"/>
    <w:rsid w:val="002521BB"/>
    <w:rsid w:val="00252210"/>
    <w:rsid w:val="002523C1"/>
    <w:rsid w:val="002525D3"/>
    <w:rsid w:val="002525FA"/>
    <w:rsid w:val="002526D4"/>
    <w:rsid w:val="00252C1D"/>
    <w:rsid w:val="00252E81"/>
    <w:rsid w:val="002532CE"/>
    <w:rsid w:val="002533CA"/>
    <w:rsid w:val="00253592"/>
    <w:rsid w:val="00253E77"/>
    <w:rsid w:val="00253E9C"/>
    <w:rsid w:val="002541AC"/>
    <w:rsid w:val="00254273"/>
    <w:rsid w:val="0025468A"/>
    <w:rsid w:val="002547D4"/>
    <w:rsid w:val="002548B7"/>
    <w:rsid w:val="00254A75"/>
    <w:rsid w:val="00254AE6"/>
    <w:rsid w:val="00254D1A"/>
    <w:rsid w:val="00254D6C"/>
    <w:rsid w:val="00254E25"/>
    <w:rsid w:val="00254F5D"/>
    <w:rsid w:val="00254FBB"/>
    <w:rsid w:val="002552DE"/>
    <w:rsid w:val="00255322"/>
    <w:rsid w:val="002553E5"/>
    <w:rsid w:val="002554E2"/>
    <w:rsid w:val="0025571E"/>
    <w:rsid w:val="00255809"/>
    <w:rsid w:val="00255882"/>
    <w:rsid w:val="00255B53"/>
    <w:rsid w:val="00255B7C"/>
    <w:rsid w:val="00255E3A"/>
    <w:rsid w:val="00255E6F"/>
    <w:rsid w:val="00255EFD"/>
    <w:rsid w:val="00255F3B"/>
    <w:rsid w:val="00255F6D"/>
    <w:rsid w:val="00256037"/>
    <w:rsid w:val="0025604A"/>
    <w:rsid w:val="00256196"/>
    <w:rsid w:val="002562BB"/>
    <w:rsid w:val="002564FE"/>
    <w:rsid w:val="00256720"/>
    <w:rsid w:val="00256722"/>
    <w:rsid w:val="00256904"/>
    <w:rsid w:val="00256981"/>
    <w:rsid w:val="002569DE"/>
    <w:rsid w:val="00256A4D"/>
    <w:rsid w:val="00256A53"/>
    <w:rsid w:val="00256DD2"/>
    <w:rsid w:val="0025705B"/>
    <w:rsid w:val="002570F9"/>
    <w:rsid w:val="002571EA"/>
    <w:rsid w:val="0025721A"/>
    <w:rsid w:val="0025761C"/>
    <w:rsid w:val="002579EB"/>
    <w:rsid w:val="002579EF"/>
    <w:rsid w:val="00257A7A"/>
    <w:rsid w:val="00257B5D"/>
    <w:rsid w:val="00257BB9"/>
    <w:rsid w:val="00257EFE"/>
    <w:rsid w:val="00260044"/>
    <w:rsid w:val="002601EC"/>
    <w:rsid w:val="00260253"/>
    <w:rsid w:val="00260326"/>
    <w:rsid w:val="002605AF"/>
    <w:rsid w:val="0026063B"/>
    <w:rsid w:val="0026069C"/>
    <w:rsid w:val="00260710"/>
    <w:rsid w:val="002607E5"/>
    <w:rsid w:val="00260AF1"/>
    <w:rsid w:val="00260C61"/>
    <w:rsid w:val="00260EBD"/>
    <w:rsid w:val="00260F09"/>
    <w:rsid w:val="00260F1A"/>
    <w:rsid w:val="0026117F"/>
    <w:rsid w:val="002611BD"/>
    <w:rsid w:val="0026145F"/>
    <w:rsid w:val="002617C5"/>
    <w:rsid w:val="0026187B"/>
    <w:rsid w:val="002619CB"/>
    <w:rsid w:val="00261A1D"/>
    <w:rsid w:val="00261B54"/>
    <w:rsid w:val="00261E57"/>
    <w:rsid w:val="00261FAA"/>
    <w:rsid w:val="0026221B"/>
    <w:rsid w:val="00262313"/>
    <w:rsid w:val="002623A8"/>
    <w:rsid w:val="00262492"/>
    <w:rsid w:val="002626F9"/>
    <w:rsid w:val="00262825"/>
    <w:rsid w:val="00262AAD"/>
    <w:rsid w:val="00262BE7"/>
    <w:rsid w:val="00262E02"/>
    <w:rsid w:val="00262F04"/>
    <w:rsid w:val="00262FCF"/>
    <w:rsid w:val="00263237"/>
    <w:rsid w:val="002632C4"/>
    <w:rsid w:val="002633BB"/>
    <w:rsid w:val="002635DE"/>
    <w:rsid w:val="00263B52"/>
    <w:rsid w:val="00263D09"/>
    <w:rsid w:val="00263D20"/>
    <w:rsid w:val="00263D66"/>
    <w:rsid w:val="00263E42"/>
    <w:rsid w:val="00263E71"/>
    <w:rsid w:val="0026468E"/>
    <w:rsid w:val="002649EC"/>
    <w:rsid w:val="00264AFE"/>
    <w:rsid w:val="00264C7B"/>
    <w:rsid w:val="00264D46"/>
    <w:rsid w:val="00265045"/>
    <w:rsid w:val="00265098"/>
    <w:rsid w:val="00265174"/>
    <w:rsid w:val="002651E2"/>
    <w:rsid w:val="002653F7"/>
    <w:rsid w:val="00265481"/>
    <w:rsid w:val="00265525"/>
    <w:rsid w:val="002655ED"/>
    <w:rsid w:val="002656BA"/>
    <w:rsid w:val="00265A20"/>
    <w:rsid w:val="00265B03"/>
    <w:rsid w:val="00265BB9"/>
    <w:rsid w:val="00265BF7"/>
    <w:rsid w:val="00265C7A"/>
    <w:rsid w:val="00265CE0"/>
    <w:rsid w:val="00266169"/>
    <w:rsid w:val="00266355"/>
    <w:rsid w:val="00266429"/>
    <w:rsid w:val="00266444"/>
    <w:rsid w:val="0026651C"/>
    <w:rsid w:val="00266587"/>
    <w:rsid w:val="002665A6"/>
    <w:rsid w:val="002665F9"/>
    <w:rsid w:val="00266777"/>
    <w:rsid w:val="00266B22"/>
    <w:rsid w:val="00266CD9"/>
    <w:rsid w:val="00266D4D"/>
    <w:rsid w:val="00266D96"/>
    <w:rsid w:val="00266DC1"/>
    <w:rsid w:val="00266EFB"/>
    <w:rsid w:val="002670BF"/>
    <w:rsid w:val="00267246"/>
    <w:rsid w:val="00267286"/>
    <w:rsid w:val="002672E9"/>
    <w:rsid w:val="002675B9"/>
    <w:rsid w:val="002676C1"/>
    <w:rsid w:val="00267A22"/>
    <w:rsid w:val="00267A3F"/>
    <w:rsid w:val="00267B08"/>
    <w:rsid w:val="00267F24"/>
    <w:rsid w:val="0027011A"/>
    <w:rsid w:val="00270166"/>
    <w:rsid w:val="002704D0"/>
    <w:rsid w:val="00270514"/>
    <w:rsid w:val="00270565"/>
    <w:rsid w:val="002709E9"/>
    <w:rsid w:val="00270D30"/>
    <w:rsid w:val="00271008"/>
    <w:rsid w:val="002710FD"/>
    <w:rsid w:val="00271145"/>
    <w:rsid w:val="00271392"/>
    <w:rsid w:val="00271618"/>
    <w:rsid w:val="002716E1"/>
    <w:rsid w:val="00271727"/>
    <w:rsid w:val="0027179D"/>
    <w:rsid w:val="00271808"/>
    <w:rsid w:val="00271839"/>
    <w:rsid w:val="00271932"/>
    <w:rsid w:val="00271C12"/>
    <w:rsid w:val="00271C78"/>
    <w:rsid w:val="00271D0B"/>
    <w:rsid w:val="00271E30"/>
    <w:rsid w:val="00271F96"/>
    <w:rsid w:val="00271FC0"/>
    <w:rsid w:val="00271FC5"/>
    <w:rsid w:val="00272000"/>
    <w:rsid w:val="00272248"/>
    <w:rsid w:val="00272255"/>
    <w:rsid w:val="002723E2"/>
    <w:rsid w:val="0027241C"/>
    <w:rsid w:val="002724D5"/>
    <w:rsid w:val="00272802"/>
    <w:rsid w:val="00272E51"/>
    <w:rsid w:val="00272EBA"/>
    <w:rsid w:val="0027309B"/>
    <w:rsid w:val="00273373"/>
    <w:rsid w:val="0027345A"/>
    <w:rsid w:val="002736A5"/>
    <w:rsid w:val="00273868"/>
    <w:rsid w:val="00273927"/>
    <w:rsid w:val="00273A61"/>
    <w:rsid w:val="00273CD1"/>
    <w:rsid w:val="00273E0D"/>
    <w:rsid w:val="00273FBB"/>
    <w:rsid w:val="00274098"/>
    <w:rsid w:val="002741EF"/>
    <w:rsid w:val="002746B7"/>
    <w:rsid w:val="0027490E"/>
    <w:rsid w:val="00274A03"/>
    <w:rsid w:val="00274ACE"/>
    <w:rsid w:val="00274DB0"/>
    <w:rsid w:val="00274E60"/>
    <w:rsid w:val="00274F6B"/>
    <w:rsid w:val="002753A5"/>
    <w:rsid w:val="002753CC"/>
    <w:rsid w:val="00275560"/>
    <w:rsid w:val="002755C5"/>
    <w:rsid w:val="00275895"/>
    <w:rsid w:val="00275D2B"/>
    <w:rsid w:val="00275DC2"/>
    <w:rsid w:val="00275F0B"/>
    <w:rsid w:val="00275F29"/>
    <w:rsid w:val="00275F5E"/>
    <w:rsid w:val="00275FF8"/>
    <w:rsid w:val="002760C9"/>
    <w:rsid w:val="00276255"/>
    <w:rsid w:val="0027684B"/>
    <w:rsid w:val="002768A0"/>
    <w:rsid w:val="00276B5F"/>
    <w:rsid w:val="00276F3D"/>
    <w:rsid w:val="00276F9F"/>
    <w:rsid w:val="00277067"/>
    <w:rsid w:val="00277267"/>
    <w:rsid w:val="002772A5"/>
    <w:rsid w:val="002776DD"/>
    <w:rsid w:val="002777A6"/>
    <w:rsid w:val="002777B3"/>
    <w:rsid w:val="0027786C"/>
    <w:rsid w:val="00277B4C"/>
    <w:rsid w:val="00277D80"/>
    <w:rsid w:val="00277E22"/>
    <w:rsid w:val="00277E39"/>
    <w:rsid w:val="00277F87"/>
    <w:rsid w:val="00280024"/>
    <w:rsid w:val="00280095"/>
    <w:rsid w:val="00280119"/>
    <w:rsid w:val="002801D2"/>
    <w:rsid w:val="002803DC"/>
    <w:rsid w:val="002804F2"/>
    <w:rsid w:val="00280521"/>
    <w:rsid w:val="0028062C"/>
    <w:rsid w:val="0028066C"/>
    <w:rsid w:val="002806FF"/>
    <w:rsid w:val="00280801"/>
    <w:rsid w:val="0028082F"/>
    <w:rsid w:val="0028087C"/>
    <w:rsid w:val="00280957"/>
    <w:rsid w:val="00280A29"/>
    <w:rsid w:val="00280D3C"/>
    <w:rsid w:val="00280F13"/>
    <w:rsid w:val="00280FFC"/>
    <w:rsid w:val="0028115C"/>
    <w:rsid w:val="002812F7"/>
    <w:rsid w:val="00281305"/>
    <w:rsid w:val="00281493"/>
    <w:rsid w:val="0028160C"/>
    <w:rsid w:val="002816DF"/>
    <w:rsid w:val="002816E1"/>
    <w:rsid w:val="002817CC"/>
    <w:rsid w:val="00281946"/>
    <w:rsid w:val="0028194B"/>
    <w:rsid w:val="00281A95"/>
    <w:rsid w:val="00281DDD"/>
    <w:rsid w:val="00281E29"/>
    <w:rsid w:val="00281F13"/>
    <w:rsid w:val="00282083"/>
    <w:rsid w:val="002821D0"/>
    <w:rsid w:val="0028250B"/>
    <w:rsid w:val="00282859"/>
    <w:rsid w:val="002828B6"/>
    <w:rsid w:val="002828EE"/>
    <w:rsid w:val="002829A6"/>
    <w:rsid w:val="00282D11"/>
    <w:rsid w:val="00282DF9"/>
    <w:rsid w:val="00283782"/>
    <w:rsid w:val="00283840"/>
    <w:rsid w:val="00283A4B"/>
    <w:rsid w:val="00283ADA"/>
    <w:rsid w:val="00283AE2"/>
    <w:rsid w:val="00283AF6"/>
    <w:rsid w:val="00283C57"/>
    <w:rsid w:val="00283CF1"/>
    <w:rsid w:val="00283E95"/>
    <w:rsid w:val="002840DC"/>
    <w:rsid w:val="002842FE"/>
    <w:rsid w:val="0028430A"/>
    <w:rsid w:val="002844CE"/>
    <w:rsid w:val="00284741"/>
    <w:rsid w:val="002849E0"/>
    <w:rsid w:val="00284D2A"/>
    <w:rsid w:val="00284DE9"/>
    <w:rsid w:val="00284E02"/>
    <w:rsid w:val="00284E93"/>
    <w:rsid w:val="00284EE1"/>
    <w:rsid w:val="00284F86"/>
    <w:rsid w:val="0028546D"/>
    <w:rsid w:val="002856DD"/>
    <w:rsid w:val="0028582B"/>
    <w:rsid w:val="00285CCC"/>
    <w:rsid w:val="00285F37"/>
    <w:rsid w:val="002861E2"/>
    <w:rsid w:val="0028626A"/>
    <w:rsid w:val="00286278"/>
    <w:rsid w:val="00286289"/>
    <w:rsid w:val="002865F8"/>
    <w:rsid w:val="00286668"/>
    <w:rsid w:val="00286729"/>
    <w:rsid w:val="00286B2B"/>
    <w:rsid w:val="00286B49"/>
    <w:rsid w:val="00286BAD"/>
    <w:rsid w:val="00286D94"/>
    <w:rsid w:val="00286F0B"/>
    <w:rsid w:val="00286F15"/>
    <w:rsid w:val="00287110"/>
    <w:rsid w:val="002872FC"/>
    <w:rsid w:val="00287768"/>
    <w:rsid w:val="00287A0D"/>
    <w:rsid w:val="00287AE7"/>
    <w:rsid w:val="00287CB2"/>
    <w:rsid w:val="00287CD0"/>
    <w:rsid w:val="00287CE5"/>
    <w:rsid w:val="00287E04"/>
    <w:rsid w:val="00287EC2"/>
    <w:rsid w:val="00287F0D"/>
    <w:rsid w:val="0029013B"/>
    <w:rsid w:val="0029029E"/>
    <w:rsid w:val="0029033D"/>
    <w:rsid w:val="00290619"/>
    <w:rsid w:val="00290698"/>
    <w:rsid w:val="00290BB6"/>
    <w:rsid w:val="00290E6C"/>
    <w:rsid w:val="00290E7B"/>
    <w:rsid w:val="00290F80"/>
    <w:rsid w:val="002911B6"/>
    <w:rsid w:val="00291302"/>
    <w:rsid w:val="00291396"/>
    <w:rsid w:val="002915C3"/>
    <w:rsid w:val="00291674"/>
    <w:rsid w:val="00291A07"/>
    <w:rsid w:val="00291A86"/>
    <w:rsid w:val="00291C73"/>
    <w:rsid w:val="00291DE0"/>
    <w:rsid w:val="0029216C"/>
    <w:rsid w:val="00292175"/>
    <w:rsid w:val="002921DE"/>
    <w:rsid w:val="0029237F"/>
    <w:rsid w:val="00292714"/>
    <w:rsid w:val="002928E8"/>
    <w:rsid w:val="002929E1"/>
    <w:rsid w:val="00292B23"/>
    <w:rsid w:val="00292CBB"/>
    <w:rsid w:val="00292CC7"/>
    <w:rsid w:val="00292CD7"/>
    <w:rsid w:val="00292D29"/>
    <w:rsid w:val="00293221"/>
    <w:rsid w:val="002932FF"/>
    <w:rsid w:val="00293614"/>
    <w:rsid w:val="002936E9"/>
    <w:rsid w:val="0029387C"/>
    <w:rsid w:val="002941C9"/>
    <w:rsid w:val="00294473"/>
    <w:rsid w:val="00294581"/>
    <w:rsid w:val="002945CD"/>
    <w:rsid w:val="00294722"/>
    <w:rsid w:val="0029490B"/>
    <w:rsid w:val="0029495A"/>
    <w:rsid w:val="00294A5E"/>
    <w:rsid w:val="00294B70"/>
    <w:rsid w:val="00294BEE"/>
    <w:rsid w:val="00294BF7"/>
    <w:rsid w:val="00294D94"/>
    <w:rsid w:val="00294F4F"/>
    <w:rsid w:val="002953AC"/>
    <w:rsid w:val="00295501"/>
    <w:rsid w:val="00295802"/>
    <w:rsid w:val="0029582D"/>
    <w:rsid w:val="00295946"/>
    <w:rsid w:val="002959BE"/>
    <w:rsid w:val="00295BED"/>
    <w:rsid w:val="00295CAD"/>
    <w:rsid w:val="00295CCE"/>
    <w:rsid w:val="00295F3A"/>
    <w:rsid w:val="00295F62"/>
    <w:rsid w:val="0029614D"/>
    <w:rsid w:val="00296271"/>
    <w:rsid w:val="002963B3"/>
    <w:rsid w:val="002963D3"/>
    <w:rsid w:val="00296493"/>
    <w:rsid w:val="00296646"/>
    <w:rsid w:val="0029679C"/>
    <w:rsid w:val="002968D5"/>
    <w:rsid w:val="002969CE"/>
    <w:rsid w:val="00296A40"/>
    <w:rsid w:val="00296B6C"/>
    <w:rsid w:val="00296C78"/>
    <w:rsid w:val="00296E36"/>
    <w:rsid w:val="002970F7"/>
    <w:rsid w:val="0029716C"/>
    <w:rsid w:val="00297419"/>
    <w:rsid w:val="00297558"/>
    <w:rsid w:val="0029786C"/>
    <w:rsid w:val="00297963"/>
    <w:rsid w:val="00297A2D"/>
    <w:rsid w:val="00297ADC"/>
    <w:rsid w:val="00297B7E"/>
    <w:rsid w:val="00297DCB"/>
    <w:rsid w:val="00297E26"/>
    <w:rsid w:val="00297E6E"/>
    <w:rsid w:val="00297FDE"/>
    <w:rsid w:val="002A0264"/>
    <w:rsid w:val="002A02BF"/>
    <w:rsid w:val="002A02C5"/>
    <w:rsid w:val="002A02FE"/>
    <w:rsid w:val="002A03A3"/>
    <w:rsid w:val="002A0432"/>
    <w:rsid w:val="002A07F6"/>
    <w:rsid w:val="002A0B64"/>
    <w:rsid w:val="002A0E0E"/>
    <w:rsid w:val="002A107F"/>
    <w:rsid w:val="002A1160"/>
    <w:rsid w:val="002A1317"/>
    <w:rsid w:val="002A145F"/>
    <w:rsid w:val="002A149B"/>
    <w:rsid w:val="002A15C4"/>
    <w:rsid w:val="002A162D"/>
    <w:rsid w:val="002A1AC1"/>
    <w:rsid w:val="002A1BD1"/>
    <w:rsid w:val="002A1E5A"/>
    <w:rsid w:val="002A204B"/>
    <w:rsid w:val="002A2058"/>
    <w:rsid w:val="002A2599"/>
    <w:rsid w:val="002A26C4"/>
    <w:rsid w:val="002A26ED"/>
    <w:rsid w:val="002A27C3"/>
    <w:rsid w:val="002A297C"/>
    <w:rsid w:val="002A2A94"/>
    <w:rsid w:val="002A2AE4"/>
    <w:rsid w:val="002A32C6"/>
    <w:rsid w:val="002A36EE"/>
    <w:rsid w:val="002A3797"/>
    <w:rsid w:val="002A3A29"/>
    <w:rsid w:val="002A3B55"/>
    <w:rsid w:val="002A3C64"/>
    <w:rsid w:val="002A3C6B"/>
    <w:rsid w:val="002A405B"/>
    <w:rsid w:val="002A4184"/>
    <w:rsid w:val="002A4277"/>
    <w:rsid w:val="002A4541"/>
    <w:rsid w:val="002A458A"/>
    <w:rsid w:val="002A4646"/>
    <w:rsid w:val="002A4981"/>
    <w:rsid w:val="002A4AB5"/>
    <w:rsid w:val="002A4ABA"/>
    <w:rsid w:val="002A4B9B"/>
    <w:rsid w:val="002A4BFE"/>
    <w:rsid w:val="002A4C63"/>
    <w:rsid w:val="002A4ED0"/>
    <w:rsid w:val="002A4FF4"/>
    <w:rsid w:val="002A5176"/>
    <w:rsid w:val="002A56F7"/>
    <w:rsid w:val="002A5AFD"/>
    <w:rsid w:val="002A5BD5"/>
    <w:rsid w:val="002A5E9E"/>
    <w:rsid w:val="002A5FED"/>
    <w:rsid w:val="002A6045"/>
    <w:rsid w:val="002A613E"/>
    <w:rsid w:val="002A6143"/>
    <w:rsid w:val="002A67D4"/>
    <w:rsid w:val="002A6909"/>
    <w:rsid w:val="002A691D"/>
    <w:rsid w:val="002A6947"/>
    <w:rsid w:val="002A6996"/>
    <w:rsid w:val="002A6B2C"/>
    <w:rsid w:val="002A6BC3"/>
    <w:rsid w:val="002A6D6F"/>
    <w:rsid w:val="002A7248"/>
    <w:rsid w:val="002A724C"/>
    <w:rsid w:val="002A737C"/>
    <w:rsid w:val="002A73A6"/>
    <w:rsid w:val="002A7A1D"/>
    <w:rsid w:val="002A7B17"/>
    <w:rsid w:val="002A7DB4"/>
    <w:rsid w:val="002A7ED4"/>
    <w:rsid w:val="002A7F52"/>
    <w:rsid w:val="002B011D"/>
    <w:rsid w:val="002B0265"/>
    <w:rsid w:val="002B02C1"/>
    <w:rsid w:val="002B0339"/>
    <w:rsid w:val="002B0860"/>
    <w:rsid w:val="002B0CED"/>
    <w:rsid w:val="002B0D44"/>
    <w:rsid w:val="002B0D95"/>
    <w:rsid w:val="002B102A"/>
    <w:rsid w:val="002B18AC"/>
    <w:rsid w:val="002B19ED"/>
    <w:rsid w:val="002B1C4C"/>
    <w:rsid w:val="002B1D19"/>
    <w:rsid w:val="002B1F5C"/>
    <w:rsid w:val="002B2003"/>
    <w:rsid w:val="002B253F"/>
    <w:rsid w:val="002B275D"/>
    <w:rsid w:val="002B2779"/>
    <w:rsid w:val="002B2916"/>
    <w:rsid w:val="002B2BB4"/>
    <w:rsid w:val="002B2E09"/>
    <w:rsid w:val="002B2F69"/>
    <w:rsid w:val="002B2F9D"/>
    <w:rsid w:val="002B36FF"/>
    <w:rsid w:val="002B374D"/>
    <w:rsid w:val="002B391B"/>
    <w:rsid w:val="002B3974"/>
    <w:rsid w:val="002B398B"/>
    <w:rsid w:val="002B3C46"/>
    <w:rsid w:val="002B3D82"/>
    <w:rsid w:val="002B4002"/>
    <w:rsid w:val="002B403E"/>
    <w:rsid w:val="002B41F4"/>
    <w:rsid w:val="002B4237"/>
    <w:rsid w:val="002B4300"/>
    <w:rsid w:val="002B4409"/>
    <w:rsid w:val="002B4A8A"/>
    <w:rsid w:val="002B4C26"/>
    <w:rsid w:val="002B4D71"/>
    <w:rsid w:val="002B4E34"/>
    <w:rsid w:val="002B4E8F"/>
    <w:rsid w:val="002B4F18"/>
    <w:rsid w:val="002B5098"/>
    <w:rsid w:val="002B50F3"/>
    <w:rsid w:val="002B51AE"/>
    <w:rsid w:val="002B5446"/>
    <w:rsid w:val="002B5829"/>
    <w:rsid w:val="002B5894"/>
    <w:rsid w:val="002B58A0"/>
    <w:rsid w:val="002B5A0C"/>
    <w:rsid w:val="002B6145"/>
    <w:rsid w:val="002B61DE"/>
    <w:rsid w:val="002B6C99"/>
    <w:rsid w:val="002B6FFD"/>
    <w:rsid w:val="002B705F"/>
    <w:rsid w:val="002B738B"/>
    <w:rsid w:val="002B739F"/>
    <w:rsid w:val="002B7495"/>
    <w:rsid w:val="002B75AA"/>
    <w:rsid w:val="002B75B9"/>
    <w:rsid w:val="002B789C"/>
    <w:rsid w:val="002B78A3"/>
    <w:rsid w:val="002B7B34"/>
    <w:rsid w:val="002B7C11"/>
    <w:rsid w:val="002B7C35"/>
    <w:rsid w:val="002B7D32"/>
    <w:rsid w:val="002B7ED4"/>
    <w:rsid w:val="002B7FE9"/>
    <w:rsid w:val="002B7FEB"/>
    <w:rsid w:val="002C006A"/>
    <w:rsid w:val="002C00EF"/>
    <w:rsid w:val="002C01F9"/>
    <w:rsid w:val="002C027C"/>
    <w:rsid w:val="002C0294"/>
    <w:rsid w:val="002C0305"/>
    <w:rsid w:val="002C0460"/>
    <w:rsid w:val="002C06AB"/>
    <w:rsid w:val="002C08D0"/>
    <w:rsid w:val="002C09EE"/>
    <w:rsid w:val="002C0AB6"/>
    <w:rsid w:val="002C0F54"/>
    <w:rsid w:val="002C131C"/>
    <w:rsid w:val="002C17B0"/>
    <w:rsid w:val="002C1859"/>
    <w:rsid w:val="002C19FF"/>
    <w:rsid w:val="002C1A0A"/>
    <w:rsid w:val="002C1A0D"/>
    <w:rsid w:val="002C1B57"/>
    <w:rsid w:val="002C1E9B"/>
    <w:rsid w:val="002C1E9F"/>
    <w:rsid w:val="002C204B"/>
    <w:rsid w:val="002C205B"/>
    <w:rsid w:val="002C20B6"/>
    <w:rsid w:val="002C225B"/>
    <w:rsid w:val="002C225F"/>
    <w:rsid w:val="002C2362"/>
    <w:rsid w:val="002C23A3"/>
    <w:rsid w:val="002C23D6"/>
    <w:rsid w:val="002C2581"/>
    <w:rsid w:val="002C25E3"/>
    <w:rsid w:val="002C29A6"/>
    <w:rsid w:val="002C2DFC"/>
    <w:rsid w:val="002C2F0F"/>
    <w:rsid w:val="002C3226"/>
    <w:rsid w:val="002C33DB"/>
    <w:rsid w:val="002C3421"/>
    <w:rsid w:val="002C34DA"/>
    <w:rsid w:val="002C37EC"/>
    <w:rsid w:val="002C3D3B"/>
    <w:rsid w:val="002C3D58"/>
    <w:rsid w:val="002C3D77"/>
    <w:rsid w:val="002C3EF0"/>
    <w:rsid w:val="002C4206"/>
    <w:rsid w:val="002C4277"/>
    <w:rsid w:val="002C45E7"/>
    <w:rsid w:val="002C46F8"/>
    <w:rsid w:val="002C47C6"/>
    <w:rsid w:val="002C47F3"/>
    <w:rsid w:val="002C4875"/>
    <w:rsid w:val="002C4993"/>
    <w:rsid w:val="002C4A85"/>
    <w:rsid w:val="002C4EF7"/>
    <w:rsid w:val="002C4F63"/>
    <w:rsid w:val="002C515B"/>
    <w:rsid w:val="002C5551"/>
    <w:rsid w:val="002C5B58"/>
    <w:rsid w:val="002C5CEA"/>
    <w:rsid w:val="002C5FEE"/>
    <w:rsid w:val="002C60AE"/>
    <w:rsid w:val="002C61DD"/>
    <w:rsid w:val="002C6359"/>
    <w:rsid w:val="002C68E7"/>
    <w:rsid w:val="002C6A78"/>
    <w:rsid w:val="002C6C94"/>
    <w:rsid w:val="002C6D5B"/>
    <w:rsid w:val="002C6DCC"/>
    <w:rsid w:val="002C6E00"/>
    <w:rsid w:val="002C6E3C"/>
    <w:rsid w:val="002C6EF0"/>
    <w:rsid w:val="002C6F33"/>
    <w:rsid w:val="002C6F7E"/>
    <w:rsid w:val="002C70D6"/>
    <w:rsid w:val="002C7136"/>
    <w:rsid w:val="002C718F"/>
    <w:rsid w:val="002C725C"/>
    <w:rsid w:val="002C73F1"/>
    <w:rsid w:val="002C761C"/>
    <w:rsid w:val="002C7651"/>
    <w:rsid w:val="002C7B08"/>
    <w:rsid w:val="002C7BBD"/>
    <w:rsid w:val="002C7E2E"/>
    <w:rsid w:val="002C7E69"/>
    <w:rsid w:val="002C7F72"/>
    <w:rsid w:val="002D0051"/>
    <w:rsid w:val="002D0098"/>
    <w:rsid w:val="002D00FC"/>
    <w:rsid w:val="002D0154"/>
    <w:rsid w:val="002D01B1"/>
    <w:rsid w:val="002D02E5"/>
    <w:rsid w:val="002D0547"/>
    <w:rsid w:val="002D0737"/>
    <w:rsid w:val="002D08AF"/>
    <w:rsid w:val="002D0A02"/>
    <w:rsid w:val="002D0B48"/>
    <w:rsid w:val="002D0DD1"/>
    <w:rsid w:val="002D0E20"/>
    <w:rsid w:val="002D0E77"/>
    <w:rsid w:val="002D0F46"/>
    <w:rsid w:val="002D0FBC"/>
    <w:rsid w:val="002D0FC0"/>
    <w:rsid w:val="002D1283"/>
    <w:rsid w:val="002D12F6"/>
    <w:rsid w:val="002D14DD"/>
    <w:rsid w:val="002D1562"/>
    <w:rsid w:val="002D1A08"/>
    <w:rsid w:val="002D1B04"/>
    <w:rsid w:val="002D2175"/>
    <w:rsid w:val="002D21DA"/>
    <w:rsid w:val="002D235C"/>
    <w:rsid w:val="002D2A0C"/>
    <w:rsid w:val="002D2DB4"/>
    <w:rsid w:val="002D2E06"/>
    <w:rsid w:val="002D3632"/>
    <w:rsid w:val="002D363A"/>
    <w:rsid w:val="002D3944"/>
    <w:rsid w:val="002D39BA"/>
    <w:rsid w:val="002D3CCE"/>
    <w:rsid w:val="002D3CF6"/>
    <w:rsid w:val="002D3E5C"/>
    <w:rsid w:val="002D3FB3"/>
    <w:rsid w:val="002D4053"/>
    <w:rsid w:val="002D43ED"/>
    <w:rsid w:val="002D4522"/>
    <w:rsid w:val="002D45EA"/>
    <w:rsid w:val="002D479D"/>
    <w:rsid w:val="002D49BF"/>
    <w:rsid w:val="002D4BC1"/>
    <w:rsid w:val="002D4BE4"/>
    <w:rsid w:val="002D4C06"/>
    <w:rsid w:val="002D4EBF"/>
    <w:rsid w:val="002D5046"/>
    <w:rsid w:val="002D5190"/>
    <w:rsid w:val="002D523D"/>
    <w:rsid w:val="002D56AF"/>
    <w:rsid w:val="002D5976"/>
    <w:rsid w:val="002D5A77"/>
    <w:rsid w:val="002D5CB6"/>
    <w:rsid w:val="002D5D38"/>
    <w:rsid w:val="002D5F2B"/>
    <w:rsid w:val="002D602A"/>
    <w:rsid w:val="002D60B2"/>
    <w:rsid w:val="002D664C"/>
    <w:rsid w:val="002D69A1"/>
    <w:rsid w:val="002D6A0D"/>
    <w:rsid w:val="002D6C5C"/>
    <w:rsid w:val="002D6E33"/>
    <w:rsid w:val="002D6FCB"/>
    <w:rsid w:val="002D6FF7"/>
    <w:rsid w:val="002D70D9"/>
    <w:rsid w:val="002D7260"/>
    <w:rsid w:val="002D7330"/>
    <w:rsid w:val="002D7421"/>
    <w:rsid w:val="002D7550"/>
    <w:rsid w:val="002D755E"/>
    <w:rsid w:val="002D76F8"/>
    <w:rsid w:val="002D77A3"/>
    <w:rsid w:val="002D78EE"/>
    <w:rsid w:val="002D7943"/>
    <w:rsid w:val="002D7B46"/>
    <w:rsid w:val="002D7B68"/>
    <w:rsid w:val="002D7E00"/>
    <w:rsid w:val="002D7E62"/>
    <w:rsid w:val="002E0045"/>
    <w:rsid w:val="002E00E4"/>
    <w:rsid w:val="002E0130"/>
    <w:rsid w:val="002E05E2"/>
    <w:rsid w:val="002E0634"/>
    <w:rsid w:val="002E07CD"/>
    <w:rsid w:val="002E07E2"/>
    <w:rsid w:val="002E0854"/>
    <w:rsid w:val="002E0927"/>
    <w:rsid w:val="002E09E1"/>
    <w:rsid w:val="002E0AB4"/>
    <w:rsid w:val="002E0C3D"/>
    <w:rsid w:val="002E0D58"/>
    <w:rsid w:val="002E0D85"/>
    <w:rsid w:val="002E0E89"/>
    <w:rsid w:val="002E0EB6"/>
    <w:rsid w:val="002E0FAF"/>
    <w:rsid w:val="002E0FED"/>
    <w:rsid w:val="002E1070"/>
    <w:rsid w:val="002E1161"/>
    <w:rsid w:val="002E1267"/>
    <w:rsid w:val="002E15FF"/>
    <w:rsid w:val="002E175F"/>
    <w:rsid w:val="002E1D20"/>
    <w:rsid w:val="002E208D"/>
    <w:rsid w:val="002E211C"/>
    <w:rsid w:val="002E2604"/>
    <w:rsid w:val="002E26AF"/>
    <w:rsid w:val="002E275E"/>
    <w:rsid w:val="002E2A6F"/>
    <w:rsid w:val="002E2DD0"/>
    <w:rsid w:val="002E2E0D"/>
    <w:rsid w:val="002E2E5D"/>
    <w:rsid w:val="002E30AF"/>
    <w:rsid w:val="002E31B2"/>
    <w:rsid w:val="002E32B5"/>
    <w:rsid w:val="002E332B"/>
    <w:rsid w:val="002E3432"/>
    <w:rsid w:val="002E3540"/>
    <w:rsid w:val="002E3579"/>
    <w:rsid w:val="002E36AA"/>
    <w:rsid w:val="002E39B1"/>
    <w:rsid w:val="002E3ADD"/>
    <w:rsid w:val="002E3E46"/>
    <w:rsid w:val="002E402C"/>
    <w:rsid w:val="002E40B5"/>
    <w:rsid w:val="002E40F3"/>
    <w:rsid w:val="002E4254"/>
    <w:rsid w:val="002E4299"/>
    <w:rsid w:val="002E4349"/>
    <w:rsid w:val="002E4455"/>
    <w:rsid w:val="002E45EB"/>
    <w:rsid w:val="002E473F"/>
    <w:rsid w:val="002E4859"/>
    <w:rsid w:val="002E492F"/>
    <w:rsid w:val="002E493D"/>
    <w:rsid w:val="002E49F9"/>
    <w:rsid w:val="002E4B2F"/>
    <w:rsid w:val="002E4CF4"/>
    <w:rsid w:val="002E4D56"/>
    <w:rsid w:val="002E50B3"/>
    <w:rsid w:val="002E51F9"/>
    <w:rsid w:val="002E5345"/>
    <w:rsid w:val="002E54A2"/>
    <w:rsid w:val="002E565F"/>
    <w:rsid w:val="002E57A7"/>
    <w:rsid w:val="002E57B9"/>
    <w:rsid w:val="002E5907"/>
    <w:rsid w:val="002E592D"/>
    <w:rsid w:val="002E5AFD"/>
    <w:rsid w:val="002E5E19"/>
    <w:rsid w:val="002E5F03"/>
    <w:rsid w:val="002E60BB"/>
    <w:rsid w:val="002E60DB"/>
    <w:rsid w:val="002E6308"/>
    <w:rsid w:val="002E637A"/>
    <w:rsid w:val="002E64A6"/>
    <w:rsid w:val="002E6588"/>
    <w:rsid w:val="002E6620"/>
    <w:rsid w:val="002E6782"/>
    <w:rsid w:val="002E687B"/>
    <w:rsid w:val="002E69DE"/>
    <w:rsid w:val="002E6A09"/>
    <w:rsid w:val="002E6C0E"/>
    <w:rsid w:val="002E6CD1"/>
    <w:rsid w:val="002E6DFC"/>
    <w:rsid w:val="002E6FFD"/>
    <w:rsid w:val="002E70BE"/>
    <w:rsid w:val="002E70EA"/>
    <w:rsid w:val="002E70EB"/>
    <w:rsid w:val="002E710B"/>
    <w:rsid w:val="002E71B1"/>
    <w:rsid w:val="002E743C"/>
    <w:rsid w:val="002E752E"/>
    <w:rsid w:val="002E76CE"/>
    <w:rsid w:val="002E77AF"/>
    <w:rsid w:val="002E78BC"/>
    <w:rsid w:val="002E78D9"/>
    <w:rsid w:val="002E79FB"/>
    <w:rsid w:val="002E7B3B"/>
    <w:rsid w:val="002E7B7B"/>
    <w:rsid w:val="002E7D4B"/>
    <w:rsid w:val="002E7FAB"/>
    <w:rsid w:val="002E7FF0"/>
    <w:rsid w:val="002F0037"/>
    <w:rsid w:val="002F006B"/>
    <w:rsid w:val="002F01B9"/>
    <w:rsid w:val="002F0557"/>
    <w:rsid w:val="002F0765"/>
    <w:rsid w:val="002F0A6D"/>
    <w:rsid w:val="002F0C68"/>
    <w:rsid w:val="002F0CC1"/>
    <w:rsid w:val="002F0DAD"/>
    <w:rsid w:val="002F0F93"/>
    <w:rsid w:val="002F10E4"/>
    <w:rsid w:val="002F13A0"/>
    <w:rsid w:val="002F13CA"/>
    <w:rsid w:val="002F1579"/>
    <w:rsid w:val="002F159B"/>
    <w:rsid w:val="002F169A"/>
    <w:rsid w:val="002F2138"/>
    <w:rsid w:val="002F218B"/>
    <w:rsid w:val="002F251E"/>
    <w:rsid w:val="002F277E"/>
    <w:rsid w:val="002F2B3E"/>
    <w:rsid w:val="002F2C7E"/>
    <w:rsid w:val="002F2E26"/>
    <w:rsid w:val="002F2EC4"/>
    <w:rsid w:val="002F3049"/>
    <w:rsid w:val="002F30CA"/>
    <w:rsid w:val="002F3436"/>
    <w:rsid w:val="002F3531"/>
    <w:rsid w:val="002F369F"/>
    <w:rsid w:val="002F3921"/>
    <w:rsid w:val="002F397B"/>
    <w:rsid w:val="002F3C5E"/>
    <w:rsid w:val="002F42D9"/>
    <w:rsid w:val="002F4392"/>
    <w:rsid w:val="002F453A"/>
    <w:rsid w:val="002F46DE"/>
    <w:rsid w:val="002F4707"/>
    <w:rsid w:val="002F472D"/>
    <w:rsid w:val="002F472E"/>
    <w:rsid w:val="002F4AE7"/>
    <w:rsid w:val="002F4B80"/>
    <w:rsid w:val="002F4C25"/>
    <w:rsid w:val="002F4C89"/>
    <w:rsid w:val="002F4CAE"/>
    <w:rsid w:val="002F4E6B"/>
    <w:rsid w:val="002F4FA3"/>
    <w:rsid w:val="002F502E"/>
    <w:rsid w:val="002F53E9"/>
    <w:rsid w:val="002F59DB"/>
    <w:rsid w:val="002F5ABA"/>
    <w:rsid w:val="002F5ADC"/>
    <w:rsid w:val="002F5C28"/>
    <w:rsid w:val="002F5CCA"/>
    <w:rsid w:val="002F5DD0"/>
    <w:rsid w:val="002F5F83"/>
    <w:rsid w:val="002F5FE5"/>
    <w:rsid w:val="002F61CE"/>
    <w:rsid w:val="002F6884"/>
    <w:rsid w:val="002F68E7"/>
    <w:rsid w:val="002F6969"/>
    <w:rsid w:val="002F6A13"/>
    <w:rsid w:val="002F6A22"/>
    <w:rsid w:val="002F6D15"/>
    <w:rsid w:val="002F6DA8"/>
    <w:rsid w:val="002F6E6B"/>
    <w:rsid w:val="002F70DA"/>
    <w:rsid w:val="002F7162"/>
    <w:rsid w:val="002F7251"/>
    <w:rsid w:val="002F7392"/>
    <w:rsid w:val="002F7981"/>
    <w:rsid w:val="002F7AA4"/>
    <w:rsid w:val="002F7B33"/>
    <w:rsid w:val="002F7CB7"/>
    <w:rsid w:val="002F7CCA"/>
    <w:rsid w:val="002F7CE7"/>
    <w:rsid w:val="002F7E3B"/>
    <w:rsid w:val="002F7F4D"/>
    <w:rsid w:val="0030011A"/>
    <w:rsid w:val="003003FC"/>
    <w:rsid w:val="0030047F"/>
    <w:rsid w:val="003005A0"/>
    <w:rsid w:val="003006DF"/>
    <w:rsid w:val="0030088A"/>
    <w:rsid w:val="00300B40"/>
    <w:rsid w:val="00300B9E"/>
    <w:rsid w:val="00300EAF"/>
    <w:rsid w:val="00300ECF"/>
    <w:rsid w:val="00300F36"/>
    <w:rsid w:val="00300F6F"/>
    <w:rsid w:val="003010A4"/>
    <w:rsid w:val="003010E6"/>
    <w:rsid w:val="00301538"/>
    <w:rsid w:val="0030154F"/>
    <w:rsid w:val="0030173E"/>
    <w:rsid w:val="003018B1"/>
    <w:rsid w:val="00301B4B"/>
    <w:rsid w:val="00301CF2"/>
    <w:rsid w:val="00301EBB"/>
    <w:rsid w:val="0030238D"/>
    <w:rsid w:val="003024C2"/>
    <w:rsid w:val="00302579"/>
    <w:rsid w:val="00302796"/>
    <w:rsid w:val="00302849"/>
    <w:rsid w:val="0030289D"/>
    <w:rsid w:val="00302D85"/>
    <w:rsid w:val="00302DA5"/>
    <w:rsid w:val="00302FEF"/>
    <w:rsid w:val="00303082"/>
    <w:rsid w:val="00303154"/>
    <w:rsid w:val="00303251"/>
    <w:rsid w:val="00303287"/>
    <w:rsid w:val="003039E8"/>
    <w:rsid w:val="003039F9"/>
    <w:rsid w:val="00303CF1"/>
    <w:rsid w:val="00303D78"/>
    <w:rsid w:val="00303F72"/>
    <w:rsid w:val="0030406E"/>
    <w:rsid w:val="00304120"/>
    <w:rsid w:val="0030414D"/>
    <w:rsid w:val="003043FD"/>
    <w:rsid w:val="003046B1"/>
    <w:rsid w:val="003046E3"/>
    <w:rsid w:val="0030472C"/>
    <w:rsid w:val="0030486B"/>
    <w:rsid w:val="0030490B"/>
    <w:rsid w:val="00304951"/>
    <w:rsid w:val="00304CBE"/>
    <w:rsid w:val="00304D02"/>
    <w:rsid w:val="00304D88"/>
    <w:rsid w:val="00304E15"/>
    <w:rsid w:val="00304E1C"/>
    <w:rsid w:val="00304E4F"/>
    <w:rsid w:val="00305365"/>
    <w:rsid w:val="00305434"/>
    <w:rsid w:val="00305469"/>
    <w:rsid w:val="003054D5"/>
    <w:rsid w:val="0030552B"/>
    <w:rsid w:val="0030557D"/>
    <w:rsid w:val="003059BB"/>
    <w:rsid w:val="00305B7F"/>
    <w:rsid w:val="00305C01"/>
    <w:rsid w:val="00305C70"/>
    <w:rsid w:val="00305E9F"/>
    <w:rsid w:val="00305F77"/>
    <w:rsid w:val="0030601D"/>
    <w:rsid w:val="00306080"/>
    <w:rsid w:val="0030611D"/>
    <w:rsid w:val="0030656D"/>
    <w:rsid w:val="00306851"/>
    <w:rsid w:val="0030687A"/>
    <w:rsid w:val="003068FE"/>
    <w:rsid w:val="003069C4"/>
    <w:rsid w:val="00306C21"/>
    <w:rsid w:val="00306F81"/>
    <w:rsid w:val="00306FED"/>
    <w:rsid w:val="00307083"/>
    <w:rsid w:val="003075FD"/>
    <w:rsid w:val="00307645"/>
    <w:rsid w:val="00307683"/>
    <w:rsid w:val="0030780F"/>
    <w:rsid w:val="00307981"/>
    <w:rsid w:val="003079BC"/>
    <w:rsid w:val="00307A2E"/>
    <w:rsid w:val="00307BBA"/>
    <w:rsid w:val="00307BBC"/>
    <w:rsid w:val="00307D12"/>
    <w:rsid w:val="00307D2C"/>
    <w:rsid w:val="00307D31"/>
    <w:rsid w:val="00307DBE"/>
    <w:rsid w:val="00307E0A"/>
    <w:rsid w:val="003100EB"/>
    <w:rsid w:val="00310143"/>
    <w:rsid w:val="0031022A"/>
    <w:rsid w:val="00310693"/>
    <w:rsid w:val="0031071E"/>
    <w:rsid w:val="00310806"/>
    <w:rsid w:val="00310E72"/>
    <w:rsid w:val="00310EC2"/>
    <w:rsid w:val="00310F94"/>
    <w:rsid w:val="003111ED"/>
    <w:rsid w:val="0031162C"/>
    <w:rsid w:val="0031174A"/>
    <w:rsid w:val="00311A15"/>
    <w:rsid w:val="00311B4C"/>
    <w:rsid w:val="00311D9B"/>
    <w:rsid w:val="00311F2B"/>
    <w:rsid w:val="00311FB5"/>
    <w:rsid w:val="003120D1"/>
    <w:rsid w:val="0031230E"/>
    <w:rsid w:val="00312354"/>
    <w:rsid w:val="00312391"/>
    <w:rsid w:val="00312409"/>
    <w:rsid w:val="003129C9"/>
    <w:rsid w:val="00312B43"/>
    <w:rsid w:val="00312C88"/>
    <w:rsid w:val="00312CB5"/>
    <w:rsid w:val="003130EB"/>
    <w:rsid w:val="00313333"/>
    <w:rsid w:val="003136BB"/>
    <w:rsid w:val="00313911"/>
    <w:rsid w:val="00313ACD"/>
    <w:rsid w:val="00313AEB"/>
    <w:rsid w:val="00313B99"/>
    <w:rsid w:val="00313BB9"/>
    <w:rsid w:val="00313C41"/>
    <w:rsid w:val="00313EE3"/>
    <w:rsid w:val="00313F89"/>
    <w:rsid w:val="00314060"/>
    <w:rsid w:val="003140EC"/>
    <w:rsid w:val="0031427A"/>
    <w:rsid w:val="00314383"/>
    <w:rsid w:val="003143ED"/>
    <w:rsid w:val="003144A8"/>
    <w:rsid w:val="003146E8"/>
    <w:rsid w:val="00314737"/>
    <w:rsid w:val="00314A6E"/>
    <w:rsid w:val="00314CD0"/>
    <w:rsid w:val="00314D6C"/>
    <w:rsid w:val="003154D6"/>
    <w:rsid w:val="00315619"/>
    <w:rsid w:val="003156A9"/>
    <w:rsid w:val="003158F7"/>
    <w:rsid w:val="003159D2"/>
    <w:rsid w:val="00315A15"/>
    <w:rsid w:val="00315C39"/>
    <w:rsid w:val="00315C4A"/>
    <w:rsid w:val="00315E2B"/>
    <w:rsid w:val="00315ECB"/>
    <w:rsid w:val="00315F41"/>
    <w:rsid w:val="0031601F"/>
    <w:rsid w:val="003160A4"/>
    <w:rsid w:val="0031614A"/>
    <w:rsid w:val="00316173"/>
    <w:rsid w:val="003163AE"/>
    <w:rsid w:val="003167A8"/>
    <w:rsid w:val="003168BC"/>
    <w:rsid w:val="00316986"/>
    <w:rsid w:val="00316C30"/>
    <w:rsid w:val="00316C4E"/>
    <w:rsid w:val="00316E29"/>
    <w:rsid w:val="00316E3E"/>
    <w:rsid w:val="00317286"/>
    <w:rsid w:val="003172F7"/>
    <w:rsid w:val="0031744B"/>
    <w:rsid w:val="00317479"/>
    <w:rsid w:val="00317598"/>
    <w:rsid w:val="003178FA"/>
    <w:rsid w:val="00317A67"/>
    <w:rsid w:val="00317F1F"/>
    <w:rsid w:val="00317F88"/>
    <w:rsid w:val="00317FE1"/>
    <w:rsid w:val="00320606"/>
    <w:rsid w:val="00320609"/>
    <w:rsid w:val="003206B7"/>
    <w:rsid w:val="003207C2"/>
    <w:rsid w:val="0032092F"/>
    <w:rsid w:val="0032103E"/>
    <w:rsid w:val="003210B9"/>
    <w:rsid w:val="00321154"/>
    <w:rsid w:val="0032146A"/>
    <w:rsid w:val="003215A5"/>
    <w:rsid w:val="00321752"/>
    <w:rsid w:val="00321817"/>
    <w:rsid w:val="00321A9A"/>
    <w:rsid w:val="00321C1C"/>
    <w:rsid w:val="00321CF7"/>
    <w:rsid w:val="00321E15"/>
    <w:rsid w:val="00321FED"/>
    <w:rsid w:val="003220A3"/>
    <w:rsid w:val="003222D5"/>
    <w:rsid w:val="00322441"/>
    <w:rsid w:val="00322444"/>
    <w:rsid w:val="0032252B"/>
    <w:rsid w:val="00322545"/>
    <w:rsid w:val="003226F2"/>
    <w:rsid w:val="003226F7"/>
    <w:rsid w:val="00322858"/>
    <w:rsid w:val="00322A03"/>
    <w:rsid w:val="00322BEC"/>
    <w:rsid w:val="00322C72"/>
    <w:rsid w:val="00322CA9"/>
    <w:rsid w:val="00323054"/>
    <w:rsid w:val="0032305C"/>
    <w:rsid w:val="00323123"/>
    <w:rsid w:val="00323423"/>
    <w:rsid w:val="00323454"/>
    <w:rsid w:val="003234C8"/>
    <w:rsid w:val="003236EA"/>
    <w:rsid w:val="003236F2"/>
    <w:rsid w:val="003239C9"/>
    <w:rsid w:val="00323BEE"/>
    <w:rsid w:val="0032430A"/>
    <w:rsid w:val="00324467"/>
    <w:rsid w:val="00324546"/>
    <w:rsid w:val="0032493B"/>
    <w:rsid w:val="003249AA"/>
    <w:rsid w:val="003249DE"/>
    <w:rsid w:val="00324A01"/>
    <w:rsid w:val="00324B34"/>
    <w:rsid w:val="00324BD9"/>
    <w:rsid w:val="00324CC1"/>
    <w:rsid w:val="00324FAA"/>
    <w:rsid w:val="00325023"/>
    <w:rsid w:val="0032506B"/>
    <w:rsid w:val="00325123"/>
    <w:rsid w:val="00325151"/>
    <w:rsid w:val="00325249"/>
    <w:rsid w:val="00325793"/>
    <w:rsid w:val="00325869"/>
    <w:rsid w:val="00325A79"/>
    <w:rsid w:val="00325B09"/>
    <w:rsid w:val="00325C00"/>
    <w:rsid w:val="00325D6E"/>
    <w:rsid w:val="00325DBB"/>
    <w:rsid w:val="00325E6E"/>
    <w:rsid w:val="00325FF1"/>
    <w:rsid w:val="00325FF7"/>
    <w:rsid w:val="00325FF9"/>
    <w:rsid w:val="00326213"/>
    <w:rsid w:val="003262E8"/>
    <w:rsid w:val="00326385"/>
    <w:rsid w:val="003263A1"/>
    <w:rsid w:val="003263B0"/>
    <w:rsid w:val="003263DA"/>
    <w:rsid w:val="0032644E"/>
    <w:rsid w:val="0032650B"/>
    <w:rsid w:val="003267AA"/>
    <w:rsid w:val="00326B0F"/>
    <w:rsid w:val="00326C60"/>
    <w:rsid w:val="00326C6E"/>
    <w:rsid w:val="00326F32"/>
    <w:rsid w:val="0032723B"/>
    <w:rsid w:val="0032724E"/>
    <w:rsid w:val="0032755B"/>
    <w:rsid w:val="003275DF"/>
    <w:rsid w:val="003276B0"/>
    <w:rsid w:val="00327751"/>
    <w:rsid w:val="00327879"/>
    <w:rsid w:val="003278DE"/>
    <w:rsid w:val="00327ABB"/>
    <w:rsid w:val="00327E7A"/>
    <w:rsid w:val="00327E8F"/>
    <w:rsid w:val="00330601"/>
    <w:rsid w:val="00330778"/>
    <w:rsid w:val="00330B22"/>
    <w:rsid w:val="00330DA6"/>
    <w:rsid w:val="00330F90"/>
    <w:rsid w:val="003310D6"/>
    <w:rsid w:val="003310F4"/>
    <w:rsid w:val="00331437"/>
    <w:rsid w:val="0033146B"/>
    <w:rsid w:val="00331CB7"/>
    <w:rsid w:val="00331D2F"/>
    <w:rsid w:val="00331F32"/>
    <w:rsid w:val="00331F61"/>
    <w:rsid w:val="00331F62"/>
    <w:rsid w:val="0033225E"/>
    <w:rsid w:val="0033239C"/>
    <w:rsid w:val="00332538"/>
    <w:rsid w:val="003326DE"/>
    <w:rsid w:val="003327DA"/>
    <w:rsid w:val="00332AB0"/>
    <w:rsid w:val="00332AB9"/>
    <w:rsid w:val="00332C77"/>
    <w:rsid w:val="00332EBA"/>
    <w:rsid w:val="00332F51"/>
    <w:rsid w:val="0033338D"/>
    <w:rsid w:val="003335B2"/>
    <w:rsid w:val="00333AD7"/>
    <w:rsid w:val="00333C43"/>
    <w:rsid w:val="00333D54"/>
    <w:rsid w:val="00333E3D"/>
    <w:rsid w:val="00334134"/>
    <w:rsid w:val="0033435C"/>
    <w:rsid w:val="0033441A"/>
    <w:rsid w:val="0033486F"/>
    <w:rsid w:val="0033492F"/>
    <w:rsid w:val="00334997"/>
    <w:rsid w:val="00334E39"/>
    <w:rsid w:val="0033539B"/>
    <w:rsid w:val="00335937"/>
    <w:rsid w:val="003359BE"/>
    <w:rsid w:val="00335C24"/>
    <w:rsid w:val="00335C79"/>
    <w:rsid w:val="00335E1D"/>
    <w:rsid w:val="0033621E"/>
    <w:rsid w:val="00336B9E"/>
    <w:rsid w:val="00336C88"/>
    <w:rsid w:val="00336DE4"/>
    <w:rsid w:val="00337114"/>
    <w:rsid w:val="003374B9"/>
    <w:rsid w:val="003374D7"/>
    <w:rsid w:val="00337745"/>
    <w:rsid w:val="00337995"/>
    <w:rsid w:val="00337A45"/>
    <w:rsid w:val="00337D72"/>
    <w:rsid w:val="00340242"/>
    <w:rsid w:val="003404EB"/>
    <w:rsid w:val="003406ED"/>
    <w:rsid w:val="003407D2"/>
    <w:rsid w:val="003409C4"/>
    <w:rsid w:val="00340AAA"/>
    <w:rsid w:val="00340BDE"/>
    <w:rsid w:val="00340C21"/>
    <w:rsid w:val="00340E3D"/>
    <w:rsid w:val="0034126B"/>
    <w:rsid w:val="00341331"/>
    <w:rsid w:val="0034138F"/>
    <w:rsid w:val="003413B5"/>
    <w:rsid w:val="00341474"/>
    <w:rsid w:val="00341A17"/>
    <w:rsid w:val="00341D21"/>
    <w:rsid w:val="00341D74"/>
    <w:rsid w:val="00342080"/>
    <w:rsid w:val="00342287"/>
    <w:rsid w:val="003422D2"/>
    <w:rsid w:val="00342556"/>
    <w:rsid w:val="003428D9"/>
    <w:rsid w:val="0034290D"/>
    <w:rsid w:val="0034291E"/>
    <w:rsid w:val="00342A47"/>
    <w:rsid w:val="00342BE6"/>
    <w:rsid w:val="00342D60"/>
    <w:rsid w:val="00342DBC"/>
    <w:rsid w:val="00343334"/>
    <w:rsid w:val="0034342E"/>
    <w:rsid w:val="00343633"/>
    <w:rsid w:val="00343689"/>
    <w:rsid w:val="0034376B"/>
    <w:rsid w:val="003437A6"/>
    <w:rsid w:val="0034387F"/>
    <w:rsid w:val="00343929"/>
    <w:rsid w:val="00343AF4"/>
    <w:rsid w:val="00343BDE"/>
    <w:rsid w:val="00343C24"/>
    <w:rsid w:val="00343CE0"/>
    <w:rsid w:val="00343D07"/>
    <w:rsid w:val="00343EE5"/>
    <w:rsid w:val="003444D1"/>
    <w:rsid w:val="0034457A"/>
    <w:rsid w:val="00344637"/>
    <w:rsid w:val="00344768"/>
    <w:rsid w:val="00344821"/>
    <w:rsid w:val="0034483E"/>
    <w:rsid w:val="0034484F"/>
    <w:rsid w:val="00344A4F"/>
    <w:rsid w:val="00344EB1"/>
    <w:rsid w:val="00344F1F"/>
    <w:rsid w:val="00345053"/>
    <w:rsid w:val="00345164"/>
    <w:rsid w:val="0034522C"/>
    <w:rsid w:val="003452E0"/>
    <w:rsid w:val="003454F3"/>
    <w:rsid w:val="00345769"/>
    <w:rsid w:val="003457BA"/>
    <w:rsid w:val="00345836"/>
    <w:rsid w:val="003458D3"/>
    <w:rsid w:val="00345ABD"/>
    <w:rsid w:val="00345B67"/>
    <w:rsid w:val="00345EB9"/>
    <w:rsid w:val="00345F1F"/>
    <w:rsid w:val="0034622F"/>
    <w:rsid w:val="00346333"/>
    <w:rsid w:val="0034638F"/>
    <w:rsid w:val="00346392"/>
    <w:rsid w:val="003467CC"/>
    <w:rsid w:val="00346A5D"/>
    <w:rsid w:val="00346ABB"/>
    <w:rsid w:val="00346C38"/>
    <w:rsid w:val="00346F3A"/>
    <w:rsid w:val="00347033"/>
    <w:rsid w:val="003476CC"/>
    <w:rsid w:val="003477FB"/>
    <w:rsid w:val="003479B3"/>
    <w:rsid w:val="00347A2E"/>
    <w:rsid w:val="00347B39"/>
    <w:rsid w:val="00347BB1"/>
    <w:rsid w:val="00347BC8"/>
    <w:rsid w:val="00347C56"/>
    <w:rsid w:val="00347DA7"/>
    <w:rsid w:val="00347DBD"/>
    <w:rsid w:val="00347F32"/>
    <w:rsid w:val="003500FE"/>
    <w:rsid w:val="00350326"/>
    <w:rsid w:val="003503B5"/>
    <w:rsid w:val="00350421"/>
    <w:rsid w:val="0035046F"/>
    <w:rsid w:val="00350491"/>
    <w:rsid w:val="00350814"/>
    <w:rsid w:val="003508FD"/>
    <w:rsid w:val="00350B2D"/>
    <w:rsid w:val="0035101D"/>
    <w:rsid w:val="00351280"/>
    <w:rsid w:val="00351336"/>
    <w:rsid w:val="00351348"/>
    <w:rsid w:val="003513BD"/>
    <w:rsid w:val="00351468"/>
    <w:rsid w:val="003515C8"/>
    <w:rsid w:val="003519A5"/>
    <w:rsid w:val="003519E7"/>
    <w:rsid w:val="00351A3B"/>
    <w:rsid w:val="00351D0A"/>
    <w:rsid w:val="0035203C"/>
    <w:rsid w:val="00352060"/>
    <w:rsid w:val="00352174"/>
    <w:rsid w:val="003521A5"/>
    <w:rsid w:val="003521D2"/>
    <w:rsid w:val="00352607"/>
    <w:rsid w:val="00352680"/>
    <w:rsid w:val="00352A81"/>
    <w:rsid w:val="00352B12"/>
    <w:rsid w:val="00352B56"/>
    <w:rsid w:val="00352E9B"/>
    <w:rsid w:val="00352F2D"/>
    <w:rsid w:val="003532E6"/>
    <w:rsid w:val="00353411"/>
    <w:rsid w:val="00353454"/>
    <w:rsid w:val="00353564"/>
    <w:rsid w:val="003537A1"/>
    <w:rsid w:val="003537F1"/>
    <w:rsid w:val="0035393F"/>
    <w:rsid w:val="00353A29"/>
    <w:rsid w:val="00353D19"/>
    <w:rsid w:val="00353DA6"/>
    <w:rsid w:val="00353E43"/>
    <w:rsid w:val="003542F2"/>
    <w:rsid w:val="00354306"/>
    <w:rsid w:val="00354337"/>
    <w:rsid w:val="003543FB"/>
    <w:rsid w:val="003546D6"/>
    <w:rsid w:val="0035484E"/>
    <w:rsid w:val="00354972"/>
    <w:rsid w:val="00354ACD"/>
    <w:rsid w:val="00354AD3"/>
    <w:rsid w:val="00354BB4"/>
    <w:rsid w:val="00354C2F"/>
    <w:rsid w:val="00354C7E"/>
    <w:rsid w:val="00354DD8"/>
    <w:rsid w:val="00355068"/>
    <w:rsid w:val="00355291"/>
    <w:rsid w:val="003554B0"/>
    <w:rsid w:val="003557BA"/>
    <w:rsid w:val="00355989"/>
    <w:rsid w:val="00355C48"/>
    <w:rsid w:val="00356037"/>
    <w:rsid w:val="00356473"/>
    <w:rsid w:val="00356739"/>
    <w:rsid w:val="003569E9"/>
    <w:rsid w:val="00356A22"/>
    <w:rsid w:val="00356A7E"/>
    <w:rsid w:val="00356C58"/>
    <w:rsid w:val="00356ECF"/>
    <w:rsid w:val="00356FD0"/>
    <w:rsid w:val="00357156"/>
    <w:rsid w:val="0035719C"/>
    <w:rsid w:val="003572C2"/>
    <w:rsid w:val="00357589"/>
    <w:rsid w:val="003578E1"/>
    <w:rsid w:val="00357C7C"/>
    <w:rsid w:val="00357CD4"/>
    <w:rsid w:val="00357F70"/>
    <w:rsid w:val="003606CB"/>
    <w:rsid w:val="00360BC6"/>
    <w:rsid w:val="00360D96"/>
    <w:rsid w:val="00360DB6"/>
    <w:rsid w:val="0036103D"/>
    <w:rsid w:val="003610FB"/>
    <w:rsid w:val="0036113D"/>
    <w:rsid w:val="00361192"/>
    <w:rsid w:val="0036127F"/>
    <w:rsid w:val="003612A4"/>
    <w:rsid w:val="003612B5"/>
    <w:rsid w:val="003617F6"/>
    <w:rsid w:val="00361813"/>
    <w:rsid w:val="003619F5"/>
    <w:rsid w:val="00361A42"/>
    <w:rsid w:val="00361C19"/>
    <w:rsid w:val="00361CA3"/>
    <w:rsid w:val="00361DCB"/>
    <w:rsid w:val="00361ECE"/>
    <w:rsid w:val="00362000"/>
    <w:rsid w:val="00362197"/>
    <w:rsid w:val="003622A1"/>
    <w:rsid w:val="0036239B"/>
    <w:rsid w:val="003628B7"/>
    <w:rsid w:val="00362EB2"/>
    <w:rsid w:val="00362F0E"/>
    <w:rsid w:val="003632EA"/>
    <w:rsid w:val="003634F0"/>
    <w:rsid w:val="00363591"/>
    <w:rsid w:val="003635E4"/>
    <w:rsid w:val="00363871"/>
    <w:rsid w:val="00363B7B"/>
    <w:rsid w:val="00363DC2"/>
    <w:rsid w:val="00363DE4"/>
    <w:rsid w:val="00363EE6"/>
    <w:rsid w:val="003641BE"/>
    <w:rsid w:val="00364831"/>
    <w:rsid w:val="00364BE0"/>
    <w:rsid w:val="00364CA2"/>
    <w:rsid w:val="00364D38"/>
    <w:rsid w:val="00365095"/>
    <w:rsid w:val="00365102"/>
    <w:rsid w:val="00365170"/>
    <w:rsid w:val="003655AF"/>
    <w:rsid w:val="003656A8"/>
    <w:rsid w:val="00365F42"/>
    <w:rsid w:val="00365F7E"/>
    <w:rsid w:val="00365FF9"/>
    <w:rsid w:val="00366185"/>
    <w:rsid w:val="003663C5"/>
    <w:rsid w:val="003664BA"/>
    <w:rsid w:val="00366CAC"/>
    <w:rsid w:val="0036703C"/>
    <w:rsid w:val="003670A1"/>
    <w:rsid w:val="003670DC"/>
    <w:rsid w:val="003670E5"/>
    <w:rsid w:val="00367204"/>
    <w:rsid w:val="003673CD"/>
    <w:rsid w:val="003674A4"/>
    <w:rsid w:val="00367842"/>
    <w:rsid w:val="00367CDD"/>
    <w:rsid w:val="00367D38"/>
    <w:rsid w:val="00367E10"/>
    <w:rsid w:val="00367F31"/>
    <w:rsid w:val="00367F6A"/>
    <w:rsid w:val="00367FD0"/>
    <w:rsid w:val="00367FDD"/>
    <w:rsid w:val="00370385"/>
    <w:rsid w:val="0037038B"/>
    <w:rsid w:val="0037051B"/>
    <w:rsid w:val="003706A0"/>
    <w:rsid w:val="00370A50"/>
    <w:rsid w:val="00370AA7"/>
    <w:rsid w:val="00370C5C"/>
    <w:rsid w:val="00370C79"/>
    <w:rsid w:val="00370D8A"/>
    <w:rsid w:val="00370EE3"/>
    <w:rsid w:val="00370F45"/>
    <w:rsid w:val="003710BA"/>
    <w:rsid w:val="003713D0"/>
    <w:rsid w:val="003713FE"/>
    <w:rsid w:val="00371713"/>
    <w:rsid w:val="00371872"/>
    <w:rsid w:val="00371888"/>
    <w:rsid w:val="00371912"/>
    <w:rsid w:val="00371C74"/>
    <w:rsid w:val="00371D7E"/>
    <w:rsid w:val="00372018"/>
    <w:rsid w:val="00372083"/>
    <w:rsid w:val="00372257"/>
    <w:rsid w:val="003722F3"/>
    <w:rsid w:val="00372367"/>
    <w:rsid w:val="003724CE"/>
    <w:rsid w:val="00372533"/>
    <w:rsid w:val="0037268C"/>
    <w:rsid w:val="003727AE"/>
    <w:rsid w:val="003729D6"/>
    <w:rsid w:val="00372B45"/>
    <w:rsid w:val="00372D49"/>
    <w:rsid w:val="00372D70"/>
    <w:rsid w:val="00372EB9"/>
    <w:rsid w:val="00373022"/>
    <w:rsid w:val="00373487"/>
    <w:rsid w:val="00373551"/>
    <w:rsid w:val="00373593"/>
    <w:rsid w:val="00373597"/>
    <w:rsid w:val="00373620"/>
    <w:rsid w:val="003738E6"/>
    <w:rsid w:val="00373C50"/>
    <w:rsid w:val="00373F3A"/>
    <w:rsid w:val="00373FE6"/>
    <w:rsid w:val="00374019"/>
    <w:rsid w:val="0037411C"/>
    <w:rsid w:val="00374265"/>
    <w:rsid w:val="003746D2"/>
    <w:rsid w:val="003746F7"/>
    <w:rsid w:val="003747E3"/>
    <w:rsid w:val="00374969"/>
    <w:rsid w:val="00374A56"/>
    <w:rsid w:val="00374C55"/>
    <w:rsid w:val="00375051"/>
    <w:rsid w:val="00375168"/>
    <w:rsid w:val="00375190"/>
    <w:rsid w:val="00375725"/>
    <w:rsid w:val="00375B3B"/>
    <w:rsid w:val="00376017"/>
    <w:rsid w:val="0037601F"/>
    <w:rsid w:val="00376077"/>
    <w:rsid w:val="003761E3"/>
    <w:rsid w:val="003762C4"/>
    <w:rsid w:val="00376307"/>
    <w:rsid w:val="00376324"/>
    <w:rsid w:val="00376368"/>
    <w:rsid w:val="0037668E"/>
    <w:rsid w:val="0037673F"/>
    <w:rsid w:val="00376867"/>
    <w:rsid w:val="0037686C"/>
    <w:rsid w:val="00376965"/>
    <w:rsid w:val="00376E32"/>
    <w:rsid w:val="00377320"/>
    <w:rsid w:val="0037743C"/>
    <w:rsid w:val="00377575"/>
    <w:rsid w:val="00377670"/>
    <w:rsid w:val="00377783"/>
    <w:rsid w:val="00377860"/>
    <w:rsid w:val="00377C2F"/>
    <w:rsid w:val="00380212"/>
    <w:rsid w:val="003802D8"/>
    <w:rsid w:val="00380397"/>
    <w:rsid w:val="0038056E"/>
    <w:rsid w:val="0038059D"/>
    <w:rsid w:val="00380A06"/>
    <w:rsid w:val="00380CAD"/>
    <w:rsid w:val="00380D7B"/>
    <w:rsid w:val="00380F6D"/>
    <w:rsid w:val="00380FB5"/>
    <w:rsid w:val="00381288"/>
    <w:rsid w:val="0038131B"/>
    <w:rsid w:val="00381418"/>
    <w:rsid w:val="003814C1"/>
    <w:rsid w:val="00381553"/>
    <w:rsid w:val="00381627"/>
    <w:rsid w:val="00381656"/>
    <w:rsid w:val="003817F7"/>
    <w:rsid w:val="00381A07"/>
    <w:rsid w:val="00381B39"/>
    <w:rsid w:val="00381D04"/>
    <w:rsid w:val="00381D13"/>
    <w:rsid w:val="00381EFF"/>
    <w:rsid w:val="003822C5"/>
    <w:rsid w:val="003822EE"/>
    <w:rsid w:val="00382329"/>
    <w:rsid w:val="00382896"/>
    <w:rsid w:val="0038297B"/>
    <w:rsid w:val="003829F4"/>
    <w:rsid w:val="00382E1E"/>
    <w:rsid w:val="0038304B"/>
    <w:rsid w:val="00383080"/>
    <w:rsid w:val="00383432"/>
    <w:rsid w:val="0038347E"/>
    <w:rsid w:val="003834F4"/>
    <w:rsid w:val="00383682"/>
    <w:rsid w:val="0038374F"/>
    <w:rsid w:val="00383790"/>
    <w:rsid w:val="0038379F"/>
    <w:rsid w:val="00383986"/>
    <w:rsid w:val="003839DA"/>
    <w:rsid w:val="003839E5"/>
    <w:rsid w:val="00383ACE"/>
    <w:rsid w:val="00383AD6"/>
    <w:rsid w:val="00383B04"/>
    <w:rsid w:val="00383C19"/>
    <w:rsid w:val="00383D29"/>
    <w:rsid w:val="00383D68"/>
    <w:rsid w:val="00383DDD"/>
    <w:rsid w:val="00383E7D"/>
    <w:rsid w:val="00383EE3"/>
    <w:rsid w:val="00384062"/>
    <w:rsid w:val="0038408C"/>
    <w:rsid w:val="003840A2"/>
    <w:rsid w:val="0038413F"/>
    <w:rsid w:val="003843E6"/>
    <w:rsid w:val="00384504"/>
    <w:rsid w:val="003848DC"/>
    <w:rsid w:val="00384B05"/>
    <w:rsid w:val="00384CAF"/>
    <w:rsid w:val="00384DDF"/>
    <w:rsid w:val="003854B3"/>
    <w:rsid w:val="00385534"/>
    <w:rsid w:val="00385C44"/>
    <w:rsid w:val="00385D69"/>
    <w:rsid w:val="00385D87"/>
    <w:rsid w:val="00385D93"/>
    <w:rsid w:val="00386024"/>
    <w:rsid w:val="00386087"/>
    <w:rsid w:val="00386115"/>
    <w:rsid w:val="00386224"/>
    <w:rsid w:val="003864B1"/>
    <w:rsid w:val="003864B3"/>
    <w:rsid w:val="003865F0"/>
    <w:rsid w:val="00386602"/>
    <w:rsid w:val="00386646"/>
    <w:rsid w:val="00386BE8"/>
    <w:rsid w:val="00386E98"/>
    <w:rsid w:val="00387002"/>
    <w:rsid w:val="003873C2"/>
    <w:rsid w:val="00387447"/>
    <w:rsid w:val="0038754C"/>
    <w:rsid w:val="00387A37"/>
    <w:rsid w:val="00387AE2"/>
    <w:rsid w:val="00387B43"/>
    <w:rsid w:val="00387C65"/>
    <w:rsid w:val="00387D4A"/>
    <w:rsid w:val="00387E7D"/>
    <w:rsid w:val="00390049"/>
    <w:rsid w:val="0039006D"/>
    <w:rsid w:val="0039031C"/>
    <w:rsid w:val="00390500"/>
    <w:rsid w:val="0039065F"/>
    <w:rsid w:val="00390773"/>
    <w:rsid w:val="003908D1"/>
    <w:rsid w:val="00390A93"/>
    <w:rsid w:val="00390B57"/>
    <w:rsid w:val="00390FC4"/>
    <w:rsid w:val="00391459"/>
    <w:rsid w:val="00391809"/>
    <w:rsid w:val="003918CE"/>
    <w:rsid w:val="00391CB6"/>
    <w:rsid w:val="00391D74"/>
    <w:rsid w:val="00391DEE"/>
    <w:rsid w:val="00391EAF"/>
    <w:rsid w:val="00392063"/>
    <w:rsid w:val="003922DD"/>
    <w:rsid w:val="003924A4"/>
    <w:rsid w:val="00392872"/>
    <w:rsid w:val="003928A5"/>
    <w:rsid w:val="00392B62"/>
    <w:rsid w:val="00392C74"/>
    <w:rsid w:val="00392D44"/>
    <w:rsid w:val="00392DE7"/>
    <w:rsid w:val="00392F63"/>
    <w:rsid w:val="00393030"/>
    <w:rsid w:val="003931FA"/>
    <w:rsid w:val="00393397"/>
    <w:rsid w:val="0039348A"/>
    <w:rsid w:val="00393A29"/>
    <w:rsid w:val="00393D4C"/>
    <w:rsid w:val="0039408E"/>
    <w:rsid w:val="00394360"/>
    <w:rsid w:val="003945A9"/>
    <w:rsid w:val="00394A8C"/>
    <w:rsid w:val="00394B05"/>
    <w:rsid w:val="00394E17"/>
    <w:rsid w:val="00394F3E"/>
    <w:rsid w:val="00395022"/>
    <w:rsid w:val="003950C6"/>
    <w:rsid w:val="003951B0"/>
    <w:rsid w:val="003951B4"/>
    <w:rsid w:val="003951B5"/>
    <w:rsid w:val="0039524A"/>
    <w:rsid w:val="0039546A"/>
    <w:rsid w:val="00395655"/>
    <w:rsid w:val="003956F3"/>
    <w:rsid w:val="0039572D"/>
    <w:rsid w:val="00395E13"/>
    <w:rsid w:val="00395E42"/>
    <w:rsid w:val="00395EEA"/>
    <w:rsid w:val="00396044"/>
    <w:rsid w:val="0039607A"/>
    <w:rsid w:val="003962AA"/>
    <w:rsid w:val="0039630C"/>
    <w:rsid w:val="00396559"/>
    <w:rsid w:val="003966C6"/>
    <w:rsid w:val="00396824"/>
    <w:rsid w:val="00396A66"/>
    <w:rsid w:val="00396E5E"/>
    <w:rsid w:val="00396FC1"/>
    <w:rsid w:val="00396FD1"/>
    <w:rsid w:val="0039713C"/>
    <w:rsid w:val="003972A6"/>
    <w:rsid w:val="00397339"/>
    <w:rsid w:val="003975FF"/>
    <w:rsid w:val="003976BA"/>
    <w:rsid w:val="00397996"/>
    <w:rsid w:val="00397A70"/>
    <w:rsid w:val="00397C2A"/>
    <w:rsid w:val="00397FBA"/>
    <w:rsid w:val="003A03C8"/>
    <w:rsid w:val="003A061A"/>
    <w:rsid w:val="003A075C"/>
    <w:rsid w:val="003A0834"/>
    <w:rsid w:val="003A0A12"/>
    <w:rsid w:val="003A0A5C"/>
    <w:rsid w:val="003A0A8A"/>
    <w:rsid w:val="003A0EC2"/>
    <w:rsid w:val="003A10CE"/>
    <w:rsid w:val="003A13B1"/>
    <w:rsid w:val="003A150F"/>
    <w:rsid w:val="003A164D"/>
    <w:rsid w:val="003A17A9"/>
    <w:rsid w:val="003A17B3"/>
    <w:rsid w:val="003A1B0B"/>
    <w:rsid w:val="003A1B84"/>
    <w:rsid w:val="003A2039"/>
    <w:rsid w:val="003A21D6"/>
    <w:rsid w:val="003A2390"/>
    <w:rsid w:val="003A24CA"/>
    <w:rsid w:val="003A266F"/>
    <w:rsid w:val="003A271F"/>
    <w:rsid w:val="003A2ADB"/>
    <w:rsid w:val="003A2D3D"/>
    <w:rsid w:val="003A2DC7"/>
    <w:rsid w:val="003A3045"/>
    <w:rsid w:val="003A31AE"/>
    <w:rsid w:val="003A33E5"/>
    <w:rsid w:val="003A37C2"/>
    <w:rsid w:val="003A39C8"/>
    <w:rsid w:val="003A39E4"/>
    <w:rsid w:val="003A3AAF"/>
    <w:rsid w:val="003A3B69"/>
    <w:rsid w:val="003A3BD4"/>
    <w:rsid w:val="003A3C15"/>
    <w:rsid w:val="003A3E76"/>
    <w:rsid w:val="003A42CC"/>
    <w:rsid w:val="003A4306"/>
    <w:rsid w:val="003A4551"/>
    <w:rsid w:val="003A4592"/>
    <w:rsid w:val="003A45C4"/>
    <w:rsid w:val="003A473F"/>
    <w:rsid w:val="003A4AAA"/>
    <w:rsid w:val="003A4ADF"/>
    <w:rsid w:val="003A4C80"/>
    <w:rsid w:val="003A4CC9"/>
    <w:rsid w:val="003A535F"/>
    <w:rsid w:val="003A547C"/>
    <w:rsid w:val="003A5699"/>
    <w:rsid w:val="003A5862"/>
    <w:rsid w:val="003A5AC9"/>
    <w:rsid w:val="003A5B96"/>
    <w:rsid w:val="003A5EBA"/>
    <w:rsid w:val="003A6082"/>
    <w:rsid w:val="003A6098"/>
    <w:rsid w:val="003A611F"/>
    <w:rsid w:val="003A6141"/>
    <w:rsid w:val="003A6390"/>
    <w:rsid w:val="003A639E"/>
    <w:rsid w:val="003A63EB"/>
    <w:rsid w:val="003A63F4"/>
    <w:rsid w:val="003A6627"/>
    <w:rsid w:val="003A6842"/>
    <w:rsid w:val="003A69CA"/>
    <w:rsid w:val="003A6A66"/>
    <w:rsid w:val="003A6AF8"/>
    <w:rsid w:val="003A6C17"/>
    <w:rsid w:val="003A6C6C"/>
    <w:rsid w:val="003A6E0E"/>
    <w:rsid w:val="003A72BD"/>
    <w:rsid w:val="003A731A"/>
    <w:rsid w:val="003A7374"/>
    <w:rsid w:val="003A7653"/>
    <w:rsid w:val="003A7ADC"/>
    <w:rsid w:val="003A7B38"/>
    <w:rsid w:val="003A7BE3"/>
    <w:rsid w:val="003A7C2C"/>
    <w:rsid w:val="003A7EC1"/>
    <w:rsid w:val="003A7F30"/>
    <w:rsid w:val="003B010E"/>
    <w:rsid w:val="003B0115"/>
    <w:rsid w:val="003B02AF"/>
    <w:rsid w:val="003B03EA"/>
    <w:rsid w:val="003B0418"/>
    <w:rsid w:val="003B0422"/>
    <w:rsid w:val="003B0AA4"/>
    <w:rsid w:val="003B0F4E"/>
    <w:rsid w:val="003B1140"/>
    <w:rsid w:val="003B11CB"/>
    <w:rsid w:val="003B1523"/>
    <w:rsid w:val="003B1715"/>
    <w:rsid w:val="003B199E"/>
    <w:rsid w:val="003B1B6D"/>
    <w:rsid w:val="003B1DAF"/>
    <w:rsid w:val="003B1EB1"/>
    <w:rsid w:val="003B200A"/>
    <w:rsid w:val="003B20EC"/>
    <w:rsid w:val="003B224C"/>
    <w:rsid w:val="003B2801"/>
    <w:rsid w:val="003B2BB8"/>
    <w:rsid w:val="003B2CFE"/>
    <w:rsid w:val="003B2EC6"/>
    <w:rsid w:val="003B2F4E"/>
    <w:rsid w:val="003B2F69"/>
    <w:rsid w:val="003B34DB"/>
    <w:rsid w:val="003B35C3"/>
    <w:rsid w:val="003B36A1"/>
    <w:rsid w:val="003B36EF"/>
    <w:rsid w:val="003B3864"/>
    <w:rsid w:val="003B39DB"/>
    <w:rsid w:val="003B3C9C"/>
    <w:rsid w:val="003B3DAB"/>
    <w:rsid w:val="003B3DCB"/>
    <w:rsid w:val="003B3FA2"/>
    <w:rsid w:val="003B41AA"/>
    <w:rsid w:val="003B449F"/>
    <w:rsid w:val="003B459D"/>
    <w:rsid w:val="003B47C4"/>
    <w:rsid w:val="003B4B3D"/>
    <w:rsid w:val="003B4C38"/>
    <w:rsid w:val="003B4CB6"/>
    <w:rsid w:val="003B5068"/>
    <w:rsid w:val="003B51D2"/>
    <w:rsid w:val="003B53CB"/>
    <w:rsid w:val="003B5535"/>
    <w:rsid w:val="003B5613"/>
    <w:rsid w:val="003B5B80"/>
    <w:rsid w:val="003B5BBB"/>
    <w:rsid w:val="003B5C52"/>
    <w:rsid w:val="003B5FA9"/>
    <w:rsid w:val="003B628E"/>
    <w:rsid w:val="003B6571"/>
    <w:rsid w:val="003B66CD"/>
    <w:rsid w:val="003B67A1"/>
    <w:rsid w:val="003B67F8"/>
    <w:rsid w:val="003B68FC"/>
    <w:rsid w:val="003B6959"/>
    <w:rsid w:val="003B696E"/>
    <w:rsid w:val="003B6BC2"/>
    <w:rsid w:val="003B6E73"/>
    <w:rsid w:val="003B701B"/>
    <w:rsid w:val="003B7042"/>
    <w:rsid w:val="003B712F"/>
    <w:rsid w:val="003B72E8"/>
    <w:rsid w:val="003B76BE"/>
    <w:rsid w:val="003B773D"/>
    <w:rsid w:val="003B79E9"/>
    <w:rsid w:val="003B7B0F"/>
    <w:rsid w:val="003B7B82"/>
    <w:rsid w:val="003B7C3E"/>
    <w:rsid w:val="003C0006"/>
    <w:rsid w:val="003C008C"/>
    <w:rsid w:val="003C0334"/>
    <w:rsid w:val="003C04B9"/>
    <w:rsid w:val="003C0582"/>
    <w:rsid w:val="003C082C"/>
    <w:rsid w:val="003C0A73"/>
    <w:rsid w:val="003C0B22"/>
    <w:rsid w:val="003C0B83"/>
    <w:rsid w:val="003C0BFF"/>
    <w:rsid w:val="003C0F3B"/>
    <w:rsid w:val="003C1424"/>
    <w:rsid w:val="003C151C"/>
    <w:rsid w:val="003C15EF"/>
    <w:rsid w:val="003C17C3"/>
    <w:rsid w:val="003C17FF"/>
    <w:rsid w:val="003C1818"/>
    <w:rsid w:val="003C185B"/>
    <w:rsid w:val="003C18DD"/>
    <w:rsid w:val="003C18EC"/>
    <w:rsid w:val="003C1C07"/>
    <w:rsid w:val="003C1D6E"/>
    <w:rsid w:val="003C1DBE"/>
    <w:rsid w:val="003C2129"/>
    <w:rsid w:val="003C2163"/>
    <w:rsid w:val="003C2238"/>
    <w:rsid w:val="003C23D8"/>
    <w:rsid w:val="003C2435"/>
    <w:rsid w:val="003C272F"/>
    <w:rsid w:val="003C2877"/>
    <w:rsid w:val="003C2889"/>
    <w:rsid w:val="003C28EF"/>
    <w:rsid w:val="003C2BA4"/>
    <w:rsid w:val="003C2BEC"/>
    <w:rsid w:val="003C2D01"/>
    <w:rsid w:val="003C2F0B"/>
    <w:rsid w:val="003C2F51"/>
    <w:rsid w:val="003C2F8D"/>
    <w:rsid w:val="003C2FA8"/>
    <w:rsid w:val="003C2FBA"/>
    <w:rsid w:val="003C2FDA"/>
    <w:rsid w:val="003C301F"/>
    <w:rsid w:val="003C3180"/>
    <w:rsid w:val="003C32AC"/>
    <w:rsid w:val="003C34AB"/>
    <w:rsid w:val="003C353C"/>
    <w:rsid w:val="003C3D0C"/>
    <w:rsid w:val="003C3DED"/>
    <w:rsid w:val="003C3E7F"/>
    <w:rsid w:val="003C410F"/>
    <w:rsid w:val="003C4150"/>
    <w:rsid w:val="003C415C"/>
    <w:rsid w:val="003C4245"/>
    <w:rsid w:val="003C4328"/>
    <w:rsid w:val="003C45EE"/>
    <w:rsid w:val="003C46A3"/>
    <w:rsid w:val="003C47F1"/>
    <w:rsid w:val="003C4F35"/>
    <w:rsid w:val="003C4F49"/>
    <w:rsid w:val="003C52DB"/>
    <w:rsid w:val="003C560E"/>
    <w:rsid w:val="003C5883"/>
    <w:rsid w:val="003C5A1B"/>
    <w:rsid w:val="003C5BF4"/>
    <w:rsid w:val="003C6036"/>
    <w:rsid w:val="003C613A"/>
    <w:rsid w:val="003C637E"/>
    <w:rsid w:val="003C66F5"/>
    <w:rsid w:val="003C69F2"/>
    <w:rsid w:val="003C6AEA"/>
    <w:rsid w:val="003C6B1D"/>
    <w:rsid w:val="003C6C26"/>
    <w:rsid w:val="003C6DC1"/>
    <w:rsid w:val="003C72D8"/>
    <w:rsid w:val="003C73EF"/>
    <w:rsid w:val="003C7499"/>
    <w:rsid w:val="003C75CD"/>
    <w:rsid w:val="003C77A6"/>
    <w:rsid w:val="003C7845"/>
    <w:rsid w:val="003C78CC"/>
    <w:rsid w:val="003C7948"/>
    <w:rsid w:val="003C79ED"/>
    <w:rsid w:val="003C7BF2"/>
    <w:rsid w:val="003C7CFE"/>
    <w:rsid w:val="003C7E96"/>
    <w:rsid w:val="003C7EC7"/>
    <w:rsid w:val="003C7F89"/>
    <w:rsid w:val="003D01FC"/>
    <w:rsid w:val="003D028F"/>
    <w:rsid w:val="003D036E"/>
    <w:rsid w:val="003D0376"/>
    <w:rsid w:val="003D03CA"/>
    <w:rsid w:val="003D0464"/>
    <w:rsid w:val="003D046C"/>
    <w:rsid w:val="003D095A"/>
    <w:rsid w:val="003D0C5A"/>
    <w:rsid w:val="003D0D8E"/>
    <w:rsid w:val="003D0DDB"/>
    <w:rsid w:val="003D0ED4"/>
    <w:rsid w:val="003D11DE"/>
    <w:rsid w:val="003D143E"/>
    <w:rsid w:val="003D14F6"/>
    <w:rsid w:val="003D16AD"/>
    <w:rsid w:val="003D16EF"/>
    <w:rsid w:val="003D17D9"/>
    <w:rsid w:val="003D186A"/>
    <w:rsid w:val="003D1C80"/>
    <w:rsid w:val="003D20D5"/>
    <w:rsid w:val="003D2368"/>
    <w:rsid w:val="003D23C5"/>
    <w:rsid w:val="003D23EE"/>
    <w:rsid w:val="003D24F7"/>
    <w:rsid w:val="003D275F"/>
    <w:rsid w:val="003D2877"/>
    <w:rsid w:val="003D2958"/>
    <w:rsid w:val="003D2ACD"/>
    <w:rsid w:val="003D2AEF"/>
    <w:rsid w:val="003D2F88"/>
    <w:rsid w:val="003D2F9F"/>
    <w:rsid w:val="003D3373"/>
    <w:rsid w:val="003D345B"/>
    <w:rsid w:val="003D359B"/>
    <w:rsid w:val="003D3636"/>
    <w:rsid w:val="003D3694"/>
    <w:rsid w:val="003D37AF"/>
    <w:rsid w:val="003D38B6"/>
    <w:rsid w:val="003D3B30"/>
    <w:rsid w:val="003D3D25"/>
    <w:rsid w:val="003D3E11"/>
    <w:rsid w:val="003D3FAD"/>
    <w:rsid w:val="003D401A"/>
    <w:rsid w:val="003D4021"/>
    <w:rsid w:val="003D41B7"/>
    <w:rsid w:val="003D421A"/>
    <w:rsid w:val="003D42CD"/>
    <w:rsid w:val="003D42EE"/>
    <w:rsid w:val="003D440A"/>
    <w:rsid w:val="003D4699"/>
    <w:rsid w:val="003D47BE"/>
    <w:rsid w:val="003D47F0"/>
    <w:rsid w:val="003D48BA"/>
    <w:rsid w:val="003D4942"/>
    <w:rsid w:val="003D4FE9"/>
    <w:rsid w:val="003D5368"/>
    <w:rsid w:val="003D55D9"/>
    <w:rsid w:val="003D5664"/>
    <w:rsid w:val="003D587E"/>
    <w:rsid w:val="003D58BC"/>
    <w:rsid w:val="003D58EA"/>
    <w:rsid w:val="003D59BC"/>
    <w:rsid w:val="003D5A35"/>
    <w:rsid w:val="003D5BC6"/>
    <w:rsid w:val="003D5D1B"/>
    <w:rsid w:val="003D5DF3"/>
    <w:rsid w:val="003D6158"/>
    <w:rsid w:val="003D6211"/>
    <w:rsid w:val="003D62CE"/>
    <w:rsid w:val="003D6434"/>
    <w:rsid w:val="003D6513"/>
    <w:rsid w:val="003D65F6"/>
    <w:rsid w:val="003D662B"/>
    <w:rsid w:val="003D6775"/>
    <w:rsid w:val="003D6B30"/>
    <w:rsid w:val="003D6B42"/>
    <w:rsid w:val="003D6C5D"/>
    <w:rsid w:val="003D6C9D"/>
    <w:rsid w:val="003D6D98"/>
    <w:rsid w:val="003D6EB9"/>
    <w:rsid w:val="003D7060"/>
    <w:rsid w:val="003D7124"/>
    <w:rsid w:val="003D7195"/>
    <w:rsid w:val="003D71D7"/>
    <w:rsid w:val="003D72E7"/>
    <w:rsid w:val="003D730C"/>
    <w:rsid w:val="003D737A"/>
    <w:rsid w:val="003D77BF"/>
    <w:rsid w:val="003D784D"/>
    <w:rsid w:val="003D7867"/>
    <w:rsid w:val="003D7A2C"/>
    <w:rsid w:val="003D7B98"/>
    <w:rsid w:val="003D7BFF"/>
    <w:rsid w:val="003D7C48"/>
    <w:rsid w:val="003E014D"/>
    <w:rsid w:val="003E0736"/>
    <w:rsid w:val="003E075A"/>
    <w:rsid w:val="003E07CB"/>
    <w:rsid w:val="003E0A3C"/>
    <w:rsid w:val="003E0ACA"/>
    <w:rsid w:val="003E0B17"/>
    <w:rsid w:val="003E0BF8"/>
    <w:rsid w:val="003E10C3"/>
    <w:rsid w:val="003E10E1"/>
    <w:rsid w:val="003E1314"/>
    <w:rsid w:val="003E148D"/>
    <w:rsid w:val="003E149D"/>
    <w:rsid w:val="003E1778"/>
    <w:rsid w:val="003E179F"/>
    <w:rsid w:val="003E1C96"/>
    <w:rsid w:val="003E200B"/>
    <w:rsid w:val="003E2019"/>
    <w:rsid w:val="003E21EA"/>
    <w:rsid w:val="003E2428"/>
    <w:rsid w:val="003E244E"/>
    <w:rsid w:val="003E264D"/>
    <w:rsid w:val="003E29A0"/>
    <w:rsid w:val="003E2BB7"/>
    <w:rsid w:val="003E2BD1"/>
    <w:rsid w:val="003E2BDA"/>
    <w:rsid w:val="003E2D34"/>
    <w:rsid w:val="003E2F21"/>
    <w:rsid w:val="003E304F"/>
    <w:rsid w:val="003E30CB"/>
    <w:rsid w:val="003E31B8"/>
    <w:rsid w:val="003E31E8"/>
    <w:rsid w:val="003E336B"/>
    <w:rsid w:val="003E3386"/>
    <w:rsid w:val="003E34B6"/>
    <w:rsid w:val="003E35F4"/>
    <w:rsid w:val="003E3610"/>
    <w:rsid w:val="003E36EA"/>
    <w:rsid w:val="003E36FD"/>
    <w:rsid w:val="003E3781"/>
    <w:rsid w:val="003E37AC"/>
    <w:rsid w:val="003E37BC"/>
    <w:rsid w:val="003E3894"/>
    <w:rsid w:val="003E39BC"/>
    <w:rsid w:val="003E3CBF"/>
    <w:rsid w:val="003E3E0C"/>
    <w:rsid w:val="003E40D0"/>
    <w:rsid w:val="003E429B"/>
    <w:rsid w:val="003E42EE"/>
    <w:rsid w:val="003E4430"/>
    <w:rsid w:val="003E4456"/>
    <w:rsid w:val="003E4593"/>
    <w:rsid w:val="003E468F"/>
    <w:rsid w:val="003E4B52"/>
    <w:rsid w:val="003E4B9E"/>
    <w:rsid w:val="003E4C0D"/>
    <w:rsid w:val="003E4F0F"/>
    <w:rsid w:val="003E51B2"/>
    <w:rsid w:val="003E52A1"/>
    <w:rsid w:val="003E5328"/>
    <w:rsid w:val="003E5427"/>
    <w:rsid w:val="003E55FF"/>
    <w:rsid w:val="003E57E7"/>
    <w:rsid w:val="003E59D7"/>
    <w:rsid w:val="003E5B26"/>
    <w:rsid w:val="003E5EEF"/>
    <w:rsid w:val="003E5FA8"/>
    <w:rsid w:val="003E5FCA"/>
    <w:rsid w:val="003E613F"/>
    <w:rsid w:val="003E622A"/>
    <w:rsid w:val="003E634E"/>
    <w:rsid w:val="003E636E"/>
    <w:rsid w:val="003E65B3"/>
    <w:rsid w:val="003E66CC"/>
    <w:rsid w:val="003E6709"/>
    <w:rsid w:val="003E672D"/>
    <w:rsid w:val="003E673B"/>
    <w:rsid w:val="003E677F"/>
    <w:rsid w:val="003E6AE5"/>
    <w:rsid w:val="003E6BD2"/>
    <w:rsid w:val="003E6C77"/>
    <w:rsid w:val="003E6DF6"/>
    <w:rsid w:val="003E6E58"/>
    <w:rsid w:val="003E6F2D"/>
    <w:rsid w:val="003E6F5A"/>
    <w:rsid w:val="003E7337"/>
    <w:rsid w:val="003E73B7"/>
    <w:rsid w:val="003E7A65"/>
    <w:rsid w:val="003E7B10"/>
    <w:rsid w:val="003E7D3F"/>
    <w:rsid w:val="003F019D"/>
    <w:rsid w:val="003F0280"/>
    <w:rsid w:val="003F0384"/>
    <w:rsid w:val="003F03DA"/>
    <w:rsid w:val="003F0463"/>
    <w:rsid w:val="003F0A84"/>
    <w:rsid w:val="003F0D09"/>
    <w:rsid w:val="003F0ED4"/>
    <w:rsid w:val="003F10FF"/>
    <w:rsid w:val="003F1128"/>
    <w:rsid w:val="003F1206"/>
    <w:rsid w:val="003F1259"/>
    <w:rsid w:val="003F1299"/>
    <w:rsid w:val="003F1470"/>
    <w:rsid w:val="003F14BD"/>
    <w:rsid w:val="003F1565"/>
    <w:rsid w:val="003F1707"/>
    <w:rsid w:val="003F18DC"/>
    <w:rsid w:val="003F196C"/>
    <w:rsid w:val="003F1B28"/>
    <w:rsid w:val="003F1BF3"/>
    <w:rsid w:val="003F1C1C"/>
    <w:rsid w:val="003F1F33"/>
    <w:rsid w:val="003F1F3D"/>
    <w:rsid w:val="003F2017"/>
    <w:rsid w:val="003F2074"/>
    <w:rsid w:val="003F213A"/>
    <w:rsid w:val="003F23EC"/>
    <w:rsid w:val="003F23F3"/>
    <w:rsid w:val="003F26CC"/>
    <w:rsid w:val="003F27A7"/>
    <w:rsid w:val="003F2E7B"/>
    <w:rsid w:val="003F2F39"/>
    <w:rsid w:val="003F30A4"/>
    <w:rsid w:val="003F320B"/>
    <w:rsid w:val="003F330C"/>
    <w:rsid w:val="003F355E"/>
    <w:rsid w:val="003F3585"/>
    <w:rsid w:val="003F35DE"/>
    <w:rsid w:val="003F36CA"/>
    <w:rsid w:val="003F397F"/>
    <w:rsid w:val="003F3C95"/>
    <w:rsid w:val="003F3CCF"/>
    <w:rsid w:val="003F3D32"/>
    <w:rsid w:val="003F3E3E"/>
    <w:rsid w:val="003F41FE"/>
    <w:rsid w:val="003F4201"/>
    <w:rsid w:val="003F422D"/>
    <w:rsid w:val="003F434C"/>
    <w:rsid w:val="003F45F0"/>
    <w:rsid w:val="003F460D"/>
    <w:rsid w:val="003F4B45"/>
    <w:rsid w:val="003F4BB8"/>
    <w:rsid w:val="003F4DCF"/>
    <w:rsid w:val="003F4FA0"/>
    <w:rsid w:val="003F554F"/>
    <w:rsid w:val="003F5604"/>
    <w:rsid w:val="003F56AF"/>
    <w:rsid w:val="003F5B37"/>
    <w:rsid w:val="003F5CEA"/>
    <w:rsid w:val="003F6001"/>
    <w:rsid w:val="003F6065"/>
    <w:rsid w:val="003F6105"/>
    <w:rsid w:val="003F6187"/>
    <w:rsid w:val="003F62B0"/>
    <w:rsid w:val="003F6397"/>
    <w:rsid w:val="003F647C"/>
    <w:rsid w:val="003F6A07"/>
    <w:rsid w:val="003F6B49"/>
    <w:rsid w:val="003F6D09"/>
    <w:rsid w:val="003F6D4A"/>
    <w:rsid w:val="003F6F05"/>
    <w:rsid w:val="003F71DA"/>
    <w:rsid w:val="003F72A3"/>
    <w:rsid w:val="003F74A1"/>
    <w:rsid w:val="003F762A"/>
    <w:rsid w:val="003F7696"/>
    <w:rsid w:val="003F7737"/>
    <w:rsid w:val="003F780E"/>
    <w:rsid w:val="003F7886"/>
    <w:rsid w:val="003F7DA4"/>
    <w:rsid w:val="003F7EB1"/>
    <w:rsid w:val="003F7F7D"/>
    <w:rsid w:val="00400034"/>
    <w:rsid w:val="0040022B"/>
    <w:rsid w:val="00400368"/>
    <w:rsid w:val="004003DB"/>
    <w:rsid w:val="00400787"/>
    <w:rsid w:val="00400A9A"/>
    <w:rsid w:val="00400AAD"/>
    <w:rsid w:val="00400CDF"/>
    <w:rsid w:val="00400DCE"/>
    <w:rsid w:val="0040151A"/>
    <w:rsid w:val="00401610"/>
    <w:rsid w:val="00401B93"/>
    <w:rsid w:val="00401BFF"/>
    <w:rsid w:val="00401C2B"/>
    <w:rsid w:val="00401DA3"/>
    <w:rsid w:val="00401E44"/>
    <w:rsid w:val="00401E84"/>
    <w:rsid w:val="00401EB4"/>
    <w:rsid w:val="00401FF1"/>
    <w:rsid w:val="004020D3"/>
    <w:rsid w:val="00402182"/>
    <w:rsid w:val="00402223"/>
    <w:rsid w:val="0040224E"/>
    <w:rsid w:val="0040228A"/>
    <w:rsid w:val="0040235C"/>
    <w:rsid w:val="0040245B"/>
    <w:rsid w:val="0040253F"/>
    <w:rsid w:val="004025F6"/>
    <w:rsid w:val="004026FF"/>
    <w:rsid w:val="00402705"/>
    <w:rsid w:val="00402CB6"/>
    <w:rsid w:val="00402F16"/>
    <w:rsid w:val="00403040"/>
    <w:rsid w:val="00403265"/>
    <w:rsid w:val="00403402"/>
    <w:rsid w:val="004037C4"/>
    <w:rsid w:val="0040389F"/>
    <w:rsid w:val="00403AED"/>
    <w:rsid w:val="00403BA6"/>
    <w:rsid w:val="00403BCE"/>
    <w:rsid w:val="00404156"/>
    <w:rsid w:val="00404260"/>
    <w:rsid w:val="00404297"/>
    <w:rsid w:val="004042D0"/>
    <w:rsid w:val="00404436"/>
    <w:rsid w:val="004044FC"/>
    <w:rsid w:val="00404670"/>
    <w:rsid w:val="004046B3"/>
    <w:rsid w:val="004049D3"/>
    <w:rsid w:val="00404AFF"/>
    <w:rsid w:val="00404CE5"/>
    <w:rsid w:val="00404DB1"/>
    <w:rsid w:val="00404DF9"/>
    <w:rsid w:val="00404E5C"/>
    <w:rsid w:val="0040504C"/>
    <w:rsid w:val="0040507F"/>
    <w:rsid w:val="00405106"/>
    <w:rsid w:val="00405403"/>
    <w:rsid w:val="004054E9"/>
    <w:rsid w:val="00405504"/>
    <w:rsid w:val="00405658"/>
    <w:rsid w:val="004057A4"/>
    <w:rsid w:val="00405991"/>
    <w:rsid w:val="00405B8F"/>
    <w:rsid w:val="00405CD8"/>
    <w:rsid w:val="00405DFC"/>
    <w:rsid w:val="00405EB6"/>
    <w:rsid w:val="00405FCA"/>
    <w:rsid w:val="00406067"/>
    <w:rsid w:val="004061BE"/>
    <w:rsid w:val="004061D7"/>
    <w:rsid w:val="0040628C"/>
    <w:rsid w:val="0040634E"/>
    <w:rsid w:val="00406428"/>
    <w:rsid w:val="00406621"/>
    <w:rsid w:val="004066DC"/>
    <w:rsid w:val="004066E5"/>
    <w:rsid w:val="004066E9"/>
    <w:rsid w:val="00406B72"/>
    <w:rsid w:val="00406D26"/>
    <w:rsid w:val="00406F8D"/>
    <w:rsid w:val="004071E2"/>
    <w:rsid w:val="004072C7"/>
    <w:rsid w:val="00407415"/>
    <w:rsid w:val="00407417"/>
    <w:rsid w:val="00407510"/>
    <w:rsid w:val="00407B05"/>
    <w:rsid w:val="00407C33"/>
    <w:rsid w:val="00407C3C"/>
    <w:rsid w:val="00407CF3"/>
    <w:rsid w:val="00407F27"/>
    <w:rsid w:val="00410046"/>
    <w:rsid w:val="004100A9"/>
    <w:rsid w:val="0041012D"/>
    <w:rsid w:val="00410343"/>
    <w:rsid w:val="00410430"/>
    <w:rsid w:val="00410482"/>
    <w:rsid w:val="004104A9"/>
    <w:rsid w:val="0041062C"/>
    <w:rsid w:val="00410632"/>
    <w:rsid w:val="00410877"/>
    <w:rsid w:val="004109EF"/>
    <w:rsid w:val="00410A60"/>
    <w:rsid w:val="00410A73"/>
    <w:rsid w:val="00411005"/>
    <w:rsid w:val="00411412"/>
    <w:rsid w:val="0041141F"/>
    <w:rsid w:val="00411446"/>
    <w:rsid w:val="00411536"/>
    <w:rsid w:val="00411749"/>
    <w:rsid w:val="00411987"/>
    <w:rsid w:val="004119FB"/>
    <w:rsid w:val="00411BC2"/>
    <w:rsid w:val="00411C16"/>
    <w:rsid w:val="00411D33"/>
    <w:rsid w:val="00411D39"/>
    <w:rsid w:val="00412250"/>
    <w:rsid w:val="004123E7"/>
    <w:rsid w:val="00412494"/>
    <w:rsid w:val="004125CA"/>
    <w:rsid w:val="00412708"/>
    <w:rsid w:val="00412A5B"/>
    <w:rsid w:val="00412E58"/>
    <w:rsid w:val="00412E6A"/>
    <w:rsid w:val="00412FDC"/>
    <w:rsid w:val="004131F4"/>
    <w:rsid w:val="004133AE"/>
    <w:rsid w:val="0041345D"/>
    <w:rsid w:val="0041346B"/>
    <w:rsid w:val="004134CE"/>
    <w:rsid w:val="00413739"/>
    <w:rsid w:val="00413797"/>
    <w:rsid w:val="004138C6"/>
    <w:rsid w:val="00413A09"/>
    <w:rsid w:val="00413AA3"/>
    <w:rsid w:val="00413B67"/>
    <w:rsid w:val="00413CB5"/>
    <w:rsid w:val="00413D8B"/>
    <w:rsid w:val="00413DC4"/>
    <w:rsid w:val="00413E11"/>
    <w:rsid w:val="00413E24"/>
    <w:rsid w:val="00413EA9"/>
    <w:rsid w:val="00413F2E"/>
    <w:rsid w:val="004140FF"/>
    <w:rsid w:val="0041411E"/>
    <w:rsid w:val="004141E0"/>
    <w:rsid w:val="0041440A"/>
    <w:rsid w:val="0041448E"/>
    <w:rsid w:val="00414532"/>
    <w:rsid w:val="0041464D"/>
    <w:rsid w:val="00414774"/>
    <w:rsid w:val="004147C0"/>
    <w:rsid w:val="0041494C"/>
    <w:rsid w:val="00414E1D"/>
    <w:rsid w:val="00415167"/>
    <w:rsid w:val="00415286"/>
    <w:rsid w:val="004152A2"/>
    <w:rsid w:val="0041555F"/>
    <w:rsid w:val="004155DF"/>
    <w:rsid w:val="0041567F"/>
    <w:rsid w:val="004156FB"/>
    <w:rsid w:val="00415BAC"/>
    <w:rsid w:val="00415CCA"/>
    <w:rsid w:val="00415EB6"/>
    <w:rsid w:val="00415F13"/>
    <w:rsid w:val="00415FCC"/>
    <w:rsid w:val="00416024"/>
    <w:rsid w:val="00416593"/>
    <w:rsid w:val="004165DA"/>
    <w:rsid w:val="004166A8"/>
    <w:rsid w:val="00416737"/>
    <w:rsid w:val="00416888"/>
    <w:rsid w:val="00416A4C"/>
    <w:rsid w:val="00416A9F"/>
    <w:rsid w:val="00416D8C"/>
    <w:rsid w:val="00417162"/>
    <w:rsid w:val="00417335"/>
    <w:rsid w:val="004174ED"/>
    <w:rsid w:val="00417510"/>
    <w:rsid w:val="004177DA"/>
    <w:rsid w:val="00417825"/>
    <w:rsid w:val="00417AC4"/>
    <w:rsid w:val="00417C56"/>
    <w:rsid w:val="00417C90"/>
    <w:rsid w:val="00417D27"/>
    <w:rsid w:val="00417F67"/>
    <w:rsid w:val="00420166"/>
    <w:rsid w:val="004201B6"/>
    <w:rsid w:val="004202EF"/>
    <w:rsid w:val="0042043E"/>
    <w:rsid w:val="004205CD"/>
    <w:rsid w:val="00420C15"/>
    <w:rsid w:val="00420D83"/>
    <w:rsid w:val="00420FE1"/>
    <w:rsid w:val="0042132D"/>
    <w:rsid w:val="004213C4"/>
    <w:rsid w:val="004215BA"/>
    <w:rsid w:val="004216E8"/>
    <w:rsid w:val="004216FF"/>
    <w:rsid w:val="004217D5"/>
    <w:rsid w:val="004217DE"/>
    <w:rsid w:val="0042187A"/>
    <w:rsid w:val="00421963"/>
    <w:rsid w:val="004219D4"/>
    <w:rsid w:val="00421AB5"/>
    <w:rsid w:val="00421AFA"/>
    <w:rsid w:val="00421BFB"/>
    <w:rsid w:val="00421BFE"/>
    <w:rsid w:val="00421EC8"/>
    <w:rsid w:val="004221B2"/>
    <w:rsid w:val="004223FB"/>
    <w:rsid w:val="0042251A"/>
    <w:rsid w:val="0042269B"/>
    <w:rsid w:val="004227CC"/>
    <w:rsid w:val="00422856"/>
    <w:rsid w:val="004229FF"/>
    <w:rsid w:val="00422B67"/>
    <w:rsid w:val="00422C0E"/>
    <w:rsid w:val="00422CE8"/>
    <w:rsid w:val="00422D8C"/>
    <w:rsid w:val="00422F92"/>
    <w:rsid w:val="00423023"/>
    <w:rsid w:val="00423168"/>
    <w:rsid w:val="00423394"/>
    <w:rsid w:val="004233F4"/>
    <w:rsid w:val="0042364D"/>
    <w:rsid w:val="0042368D"/>
    <w:rsid w:val="00423701"/>
    <w:rsid w:val="0042376B"/>
    <w:rsid w:val="004238A1"/>
    <w:rsid w:val="00423A0F"/>
    <w:rsid w:val="00423AAF"/>
    <w:rsid w:val="00423E0D"/>
    <w:rsid w:val="00423EBC"/>
    <w:rsid w:val="00423F9F"/>
    <w:rsid w:val="00424118"/>
    <w:rsid w:val="004241D9"/>
    <w:rsid w:val="0042425C"/>
    <w:rsid w:val="004243B7"/>
    <w:rsid w:val="004243F6"/>
    <w:rsid w:val="004245AF"/>
    <w:rsid w:val="00424AD2"/>
    <w:rsid w:val="00424E4F"/>
    <w:rsid w:val="00424E8A"/>
    <w:rsid w:val="0042501C"/>
    <w:rsid w:val="00425067"/>
    <w:rsid w:val="004251FF"/>
    <w:rsid w:val="00425354"/>
    <w:rsid w:val="004253DB"/>
    <w:rsid w:val="004254A0"/>
    <w:rsid w:val="0042560A"/>
    <w:rsid w:val="004256A2"/>
    <w:rsid w:val="004256A9"/>
    <w:rsid w:val="00425951"/>
    <w:rsid w:val="00425BDA"/>
    <w:rsid w:val="00425C25"/>
    <w:rsid w:val="00425E4C"/>
    <w:rsid w:val="00425FA1"/>
    <w:rsid w:val="00426153"/>
    <w:rsid w:val="004261BD"/>
    <w:rsid w:val="00426357"/>
    <w:rsid w:val="0042639B"/>
    <w:rsid w:val="004263D8"/>
    <w:rsid w:val="004265A7"/>
    <w:rsid w:val="00426711"/>
    <w:rsid w:val="00426831"/>
    <w:rsid w:val="00426A97"/>
    <w:rsid w:val="00426B3E"/>
    <w:rsid w:val="00426DD0"/>
    <w:rsid w:val="00426FDC"/>
    <w:rsid w:val="0042722F"/>
    <w:rsid w:val="00427237"/>
    <w:rsid w:val="00427249"/>
    <w:rsid w:val="0042727F"/>
    <w:rsid w:val="004272F5"/>
    <w:rsid w:val="00427365"/>
    <w:rsid w:val="00427472"/>
    <w:rsid w:val="00427486"/>
    <w:rsid w:val="00427669"/>
    <w:rsid w:val="00427801"/>
    <w:rsid w:val="00427807"/>
    <w:rsid w:val="00427832"/>
    <w:rsid w:val="0042783F"/>
    <w:rsid w:val="004279C2"/>
    <w:rsid w:val="00427AC4"/>
    <w:rsid w:val="00427AC7"/>
    <w:rsid w:val="00427DA3"/>
    <w:rsid w:val="00430213"/>
    <w:rsid w:val="0043027F"/>
    <w:rsid w:val="004302DE"/>
    <w:rsid w:val="004302F0"/>
    <w:rsid w:val="00430302"/>
    <w:rsid w:val="00430316"/>
    <w:rsid w:val="0043045B"/>
    <w:rsid w:val="00430697"/>
    <w:rsid w:val="00430876"/>
    <w:rsid w:val="004308A6"/>
    <w:rsid w:val="004309D1"/>
    <w:rsid w:val="00430DE4"/>
    <w:rsid w:val="00430F4E"/>
    <w:rsid w:val="00431026"/>
    <w:rsid w:val="0043114D"/>
    <w:rsid w:val="004314BB"/>
    <w:rsid w:val="00431586"/>
    <w:rsid w:val="004319BE"/>
    <w:rsid w:val="00431A70"/>
    <w:rsid w:val="00431ACE"/>
    <w:rsid w:val="00431D6A"/>
    <w:rsid w:val="00431E65"/>
    <w:rsid w:val="00432037"/>
    <w:rsid w:val="004324F3"/>
    <w:rsid w:val="004325BC"/>
    <w:rsid w:val="00432665"/>
    <w:rsid w:val="00432678"/>
    <w:rsid w:val="00432764"/>
    <w:rsid w:val="004329ED"/>
    <w:rsid w:val="00432A3A"/>
    <w:rsid w:val="00432C08"/>
    <w:rsid w:val="00432CBD"/>
    <w:rsid w:val="00432EE2"/>
    <w:rsid w:val="0043329B"/>
    <w:rsid w:val="004334E4"/>
    <w:rsid w:val="004335CC"/>
    <w:rsid w:val="0043365A"/>
    <w:rsid w:val="004339F5"/>
    <w:rsid w:val="00433A0B"/>
    <w:rsid w:val="00433A6D"/>
    <w:rsid w:val="00433B06"/>
    <w:rsid w:val="00433B79"/>
    <w:rsid w:val="00433C23"/>
    <w:rsid w:val="00433E38"/>
    <w:rsid w:val="00433E80"/>
    <w:rsid w:val="00433FB9"/>
    <w:rsid w:val="004340BE"/>
    <w:rsid w:val="004347E1"/>
    <w:rsid w:val="00434818"/>
    <w:rsid w:val="004349CB"/>
    <w:rsid w:val="00434A00"/>
    <w:rsid w:val="00434B8B"/>
    <w:rsid w:val="00434F25"/>
    <w:rsid w:val="00434F8B"/>
    <w:rsid w:val="00434FEC"/>
    <w:rsid w:val="00435042"/>
    <w:rsid w:val="00435215"/>
    <w:rsid w:val="00435273"/>
    <w:rsid w:val="004353DA"/>
    <w:rsid w:val="0043541C"/>
    <w:rsid w:val="004355EB"/>
    <w:rsid w:val="004356DC"/>
    <w:rsid w:val="004357FB"/>
    <w:rsid w:val="00435BE6"/>
    <w:rsid w:val="00435D29"/>
    <w:rsid w:val="00435EF4"/>
    <w:rsid w:val="004361D5"/>
    <w:rsid w:val="0043628A"/>
    <w:rsid w:val="0043645B"/>
    <w:rsid w:val="004364B0"/>
    <w:rsid w:val="00436531"/>
    <w:rsid w:val="004365B9"/>
    <w:rsid w:val="00436B91"/>
    <w:rsid w:val="00436C85"/>
    <w:rsid w:val="00436CA2"/>
    <w:rsid w:val="00436FBD"/>
    <w:rsid w:val="00437040"/>
    <w:rsid w:val="00437133"/>
    <w:rsid w:val="00437212"/>
    <w:rsid w:val="00437214"/>
    <w:rsid w:val="0043721F"/>
    <w:rsid w:val="0043724D"/>
    <w:rsid w:val="004372DE"/>
    <w:rsid w:val="00437340"/>
    <w:rsid w:val="00437367"/>
    <w:rsid w:val="004373F6"/>
    <w:rsid w:val="00437739"/>
    <w:rsid w:val="004378B7"/>
    <w:rsid w:val="0043798C"/>
    <w:rsid w:val="00437BD5"/>
    <w:rsid w:val="00437E02"/>
    <w:rsid w:val="00437E75"/>
    <w:rsid w:val="00440028"/>
    <w:rsid w:val="00440140"/>
    <w:rsid w:val="00440146"/>
    <w:rsid w:val="00440370"/>
    <w:rsid w:val="00440491"/>
    <w:rsid w:val="004404E6"/>
    <w:rsid w:val="004406AC"/>
    <w:rsid w:val="004407A1"/>
    <w:rsid w:val="004407D9"/>
    <w:rsid w:val="00440824"/>
    <w:rsid w:val="004408B3"/>
    <w:rsid w:val="004408B9"/>
    <w:rsid w:val="004408C5"/>
    <w:rsid w:val="00440A05"/>
    <w:rsid w:val="00440AB4"/>
    <w:rsid w:val="00440D93"/>
    <w:rsid w:val="00440DFC"/>
    <w:rsid w:val="00441107"/>
    <w:rsid w:val="004411CA"/>
    <w:rsid w:val="004416D5"/>
    <w:rsid w:val="00441786"/>
    <w:rsid w:val="0044189F"/>
    <w:rsid w:val="00441A22"/>
    <w:rsid w:val="00441A42"/>
    <w:rsid w:val="00441A6C"/>
    <w:rsid w:val="00441C7A"/>
    <w:rsid w:val="0044225B"/>
    <w:rsid w:val="004422E3"/>
    <w:rsid w:val="0044239F"/>
    <w:rsid w:val="004423A2"/>
    <w:rsid w:val="00442500"/>
    <w:rsid w:val="00442506"/>
    <w:rsid w:val="00442595"/>
    <w:rsid w:val="00442868"/>
    <w:rsid w:val="0044297C"/>
    <w:rsid w:val="00442A45"/>
    <w:rsid w:val="00442AC9"/>
    <w:rsid w:val="004430B1"/>
    <w:rsid w:val="0044322A"/>
    <w:rsid w:val="0044343D"/>
    <w:rsid w:val="0044363C"/>
    <w:rsid w:val="00443688"/>
    <w:rsid w:val="004436B3"/>
    <w:rsid w:val="00443876"/>
    <w:rsid w:val="004438FA"/>
    <w:rsid w:val="00443A2E"/>
    <w:rsid w:val="00443D1A"/>
    <w:rsid w:val="00443F6A"/>
    <w:rsid w:val="00444377"/>
    <w:rsid w:val="0044441B"/>
    <w:rsid w:val="00444AE3"/>
    <w:rsid w:val="00444B13"/>
    <w:rsid w:val="00444D01"/>
    <w:rsid w:val="00444D32"/>
    <w:rsid w:val="00444EB4"/>
    <w:rsid w:val="004451B1"/>
    <w:rsid w:val="004454C9"/>
    <w:rsid w:val="00445621"/>
    <w:rsid w:val="004457B6"/>
    <w:rsid w:val="00445A3E"/>
    <w:rsid w:val="00445A6A"/>
    <w:rsid w:val="00445D17"/>
    <w:rsid w:val="00445FD7"/>
    <w:rsid w:val="004460D6"/>
    <w:rsid w:val="004461F6"/>
    <w:rsid w:val="004464B4"/>
    <w:rsid w:val="00446776"/>
    <w:rsid w:val="004467BA"/>
    <w:rsid w:val="00446856"/>
    <w:rsid w:val="00446A32"/>
    <w:rsid w:val="00446FE2"/>
    <w:rsid w:val="0044705C"/>
    <w:rsid w:val="0044736F"/>
    <w:rsid w:val="0044737C"/>
    <w:rsid w:val="00447C1A"/>
    <w:rsid w:val="00447DD2"/>
    <w:rsid w:val="00447E5A"/>
    <w:rsid w:val="00450110"/>
    <w:rsid w:val="00450AD0"/>
    <w:rsid w:val="00450ADB"/>
    <w:rsid w:val="00450B48"/>
    <w:rsid w:val="00450E31"/>
    <w:rsid w:val="0045101D"/>
    <w:rsid w:val="0045106D"/>
    <w:rsid w:val="004511EB"/>
    <w:rsid w:val="00451305"/>
    <w:rsid w:val="004513B1"/>
    <w:rsid w:val="004517FA"/>
    <w:rsid w:val="00451943"/>
    <w:rsid w:val="00451B7A"/>
    <w:rsid w:val="00451CBF"/>
    <w:rsid w:val="00451DBA"/>
    <w:rsid w:val="00451F43"/>
    <w:rsid w:val="00452183"/>
    <w:rsid w:val="00452564"/>
    <w:rsid w:val="00452599"/>
    <w:rsid w:val="004525DE"/>
    <w:rsid w:val="00452631"/>
    <w:rsid w:val="0045263D"/>
    <w:rsid w:val="00452872"/>
    <w:rsid w:val="004528EA"/>
    <w:rsid w:val="00452B35"/>
    <w:rsid w:val="00452C58"/>
    <w:rsid w:val="00452EB2"/>
    <w:rsid w:val="00452EEB"/>
    <w:rsid w:val="00452F09"/>
    <w:rsid w:val="00452FFB"/>
    <w:rsid w:val="004530D7"/>
    <w:rsid w:val="00453480"/>
    <w:rsid w:val="0045356B"/>
    <w:rsid w:val="00453815"/>
    <w:rsid w:val="00453D3C"/>
    <w:rsid w:val="00454062"/>
    <w:rsid w:val="00454163"/>
    <w:rsid w:val="004544B0"/>
    <w:rsid w:val="004546B8"/>
    <w:rsid w:val="00454747"/>
    <w:rsid w:val="00454924"/>
    <w:rsid w:val="0045496D"/>
    <w:rsid w:val="00454B9F"/>
    <w:rsid w:val="00454D0C"/>
    <w:rsid w:val="00454D99"/>
    <w:rsid w:val="00454E35"/>
    <w:rsid w:val="00454E60"/>
    <w:rsid w:val="00454FDC"/>
    <w:rsid w:val="00455612"/>
    <w:rsid w:val="004558E8"/>
    <w:rsid w:val="00455BD3"/>
    <w:rsid w:val="00455CB8"/>
    <w:rsid w:val="00455D8E"/>
    <w:rsid w:val="00455F3B"/>
    <w:rsid w:val="00456709"/>
    <w:rsid w:val="004568AE"/>
    <w:rsid w:val="00456949"/>
    <w:rsid w:val="00456A0C"/>
    <w:rsid w:val="00456BFB"/>
    <w:rsid w:val="00456D25"/>
    <w:rsid w:val="00456F30"/>
    <w:rsid w:val="00456F77"/>
    <w:rsid w:val="00457345"/>
    <w:rsid w:val="00457485"/>
    <w:rsid w:val="004575D1"/>
    <w:rsid w:val="00457721"/>
    <w:rsid w:val="004577F5"/>
    <w:rsid w:val="00457895"/>
    <w:rsid w:val="00457F3B"/>
    <w:rsid w:val="00457F55"/>
    <w:rsid w:val="00457F7E"/>
    <w:rsid w:val="00457FA5"/>
    <w:rsid w:val="00457FC1"/>
    <w:rsid w:val="004600AE"/>
    <w:rsid w:val="004603C7"/>
    <w:rsid w:val="00460489"/>
    <w:rsid w:val="004605E6"/>
    <w:rsid w:val="00460619"/>
    <w:rsid w:val="0046076B"/>
    <w:rsid w:val="0046091A"/>
    <w:rsid w:val="00460A3C"/>
    <w:rsid w:val="00460BD2"/>
    <w:rsid w:val="00461116"/>
    <w:rsid w:val="00461268"/>
    <w:rsid w:val="0046131A"/>
    <w:rsid w:val="0046157E"/>
    <w:rsid w:val="00461AD6"/>
    <w:rsid w:val="00461CFE"/>
    <w:rsid w:val="00461F30"/>
    <w:rsid w:val="00462354"/>
    <w:rsid w:val="00462678"/>
    <w:rsid w:val="00462A45"/>
    <w:rsid w:val="00462A9A"/>
    <w:rsid w:val="00462B10"/>
    <w:rsid w:val="00462C5F"/>
    <w:rsid w:val="00462D9E"/>
    <w:rsid w:val="00462EEA"/>
    <w:rsid w:val="00462F38"/>
    <w:rsid w:val="00463134"/>
    <w:rsid w:val="00463192"/>
    <w:rsid w:val="004631D9"/>
    <w:rsid w:val="00463235"/>
    <w:rsid w:val="0046330B"/>
    <w:rsid w:val="004633A8"/>
    <w:rsid w:val="0046359E"/>
    <w:rsid w:val="00463671"/>
    <w:rsid w:val="00463728"/>
    <w:rsid w:val="004637DD"/>
    <w:rsid w:val="00463982"/>
    <w:rsid w:val="00463A52"/>
    <w:rsid w:val="00463D52"/>
    <w:rsid w:val="00463D79"/>
    <w:rsid w:val="00463E00"/>
    <w:rsid w:val="00464055"/>
    <w:rsid w:val="004642EF"/>
    <w:rsid w:val="00464329"/>
    <w:rsid w:val="004643D0"/>
    <w:rsid w:val="00464419"/>
    <w:rsid w:val="00464439"/>
    <w:rsid w:val="00464562"/>
    <w:rsid w:val="00464776"/>
    <w:rsid w:val="004648E1"/>
    <w:rsid w:val="00465180"/>
    <w:rsid w:val="0046523C"/>
    <w:rsid w:val="00465944"/>
    <w:rsid w:val="0046597B"/>
    <w:rsid w:val="00465A3E"/>
    <w:rsid w:val="00465ADF"/>
    <w:rsid w:val="00465B21"/>
    <w:rsid w:val="0046627D"/>
    <w:rsid w:val="00466539"/>
    <w:rsid w:val="00466553"/>
    <w:rsid w:val="0046673E"/>
    <w:rsid w:val="0046678C"/>
    <w:rsid w:val="004667C6"/>
    <w:rsid w:val="00466974"/>
    <w:rsid w:val="00466978"/>
    <w:rsid w:val="00466A46"/>
    <w:rsid w:val="00466C7D"/>
    <w:rsid w:val="00466CE1"/>
    <w:rsid w:val="00466D5E"/>
    <w:rsid w:val="00466D67"/>
    <w:rsid w:val="00466E34"/>
    <w:rsid w:val="00466F77"/>
    <w:rsid w:val="004672E3"/>
    <w:rsid w:val="0046738E"/>
    <w:rsid w:val="004675BA"/>
    <w:rsid w:val="00467885"/>
    <w:rsid w:val="004678F2"/>
    <w:rsid w:val="0046790B"/>
    <w:rsid w:val="004679B9"/>
    <w:rsid w:val="00467D64"/>
    <w:rsid w:val="00467D6D"/>
    <w:rsid w:val="00467F6D"/>
    <w:rsid w:val="00467FFC"/>
    <w:rsid w:val="004700E8"/>
    <w:rsid w:val="0047033F"/>
    <w:rsid w:val="00470524"/>
    <w:rsid w:val="00470699"/>
    <w:rsid w:val="004708D8"/>
    <w:rsid w:val="004709B1"/>
    <w:rsid w:val="00470B62"/>
    <w:rsid w:val="00470BCA"/>
    <w:rsid w:val="00470E66"/>
    <w:rsid w:val="00470EE3"/>
    <w:rsid w:val="00470EEE"/>
    <w:rsid w:val="00471361"/>
    <w:rsid w:val="00471452"/>
    <w:rsid w:val="0047149F"/>
    <w:rsid w:val="00471569"/>
    <w:rsid w:val="00471613"/>
    <w:rsid w:val="004716D2"/>
    <w:rsid w:val="004716FD"/>
    <w:rsid w:val="004718AB"/>
    <w:rsid w:val="004718F1"/>
    <w:rsid w:val="00471919"/>
    <w:rsid w:val="00471920"/>
    <w:rsid w:val="00471BB7"/>
    <w:rsid w:val="00471D9B"/>
    <w:rsid w:val="00471EC1"/>
    <w:rsid w:val="00472010"/>
    <w:rsid w:val="00472185"/>
    <w:rsid w:val="0047235F"/>
    <w:rsid w:val="0047236D"/>
    <w:rsid w:val="00472388"/>
    <w:rsid w:val="00472420"/>
    <w:rsid w:val="004725B7"/>
    <w:rsid w:val="004726C4"/>
    <w:rsid w:val="004728CF"/>
    <w:rsid w:val="00472945"/>
    <w:rsid w:val="00472AD9"/>
    <w:rsid w:val="00472BF2"/>
    <w:rsid w:val="00472C5F"/>
    <w:rsid w:val="00472E0B"/>
    <w:rsid w:val="004731F6"/>
    <w:rsid w:val="004734E4"/>
    <w:rsid w:val="004736CE"/>
    <w:rsid w:val="004737E6"/>
    <w:rsid w:val="004737F6"/>
    <w:rsid w:val="00473806"/>
    <w:rsid w:val="00473917"/>
    <w:rsid w:val="00473944"/>
    <w:rsid w:val="00473A2C"/>
    <w:rsid w:val="00473C5E"/>
    <w:rsid w:val="00473C6B"/>
    <w:rsid w:val="00473D61"/>
    <w:rsid w:val="00473E14"/>
    <w:rsid w:val="00473EB6"/>
    <w:rsid w:val="00474274"/>
    <w:rsid w:val="00474633"/>
    <w:rsid w:val="00474A66"/>
    <w:rsid w:val="00474A9E"/>
    <w:rsid w:val="00474C71"/>
    <w:rsid w:val="00474E96"/>
    <w:rsid w:val="00474F6F"/>
    <w:rsid w:val="00474FC4"/>
    <w:rsid w:val="0047516E"/>
    <w:rsid w:val="00475188"/>
    <w:rsid w:val="004752FF"/>
    <w:rsid w:val="0047543B"/>
    <w:rsid w:val="0047551E"/>
    <w:rsid w:val="00475799"/>
    <w:rsid w:val="00475903"/>
    <w:rsid w:val="004759F5"/>
    <w:rsid w:val="00475A9F"/>
    <w:rsid w:val="00475B22"/>
    <w:rsid w:val="00475C35"/>
    <w:rsid w:val="00475EBA"/>
    <w:rsid w:val="00475EE1"/>
    <w:rsid w:val="004762EE"/>
    <w:rsid w:val="0047631A"/>
    <w:rsid w:val="0047652C"/>
    <w:rsid w:val="00476546"/>
    <w:rsid w:val="004765D3"/>
    <w:rsid w:val="00476894"/>
    <w:rsid w:val="00476945"/>
    <w:rsid w:val="00476B2F"/>
    <w:rsid w:val="00476D22"/>
    <w:rsid w:val="00476F0A"/>
    <w:rsid w:val="00477022"/>
    <w:rsid w:val="00477099"/>
    <w:rsid w:val="0047739B"/>
    <w:rsid w:val="00477491"/>
    <w:rsid w:val="004775A5"/>
    <w:rsid w:val="0047762E"/>
    <w:rsid w:val="004776BA"/>
    <w:rsid w:val="0047770C"/>
    <w:rsid w:val="00477777"/>
    <w:rsid w:val="00477841"/>
    <w:rsid w:val="00477AEF"/>
    <w:rsid w:val="00477BD4"/>
    <w:rsid w:val="00477BE0"/>
    <w:rsid w:val="00477DA7"/>
    <w:rsid w:val="00477E0C"/>
    <w:rsid w:val="004800AC"/>
    <w:rsid w:val="004800ED"/>
    <w:rsid w:val="00480238"/>
    <w:rsid w:val="0048028F"/>
    <w:rsid w:val="00480421"/>
    <w:rsid w:val="0048044E"/>
    <w:rsid w:val="004804DA"/>
    <w:rsid w:val="00480544"/>
    <w:rsid w:val="00480689"/>
    <w:rsid w:val="004806B6"/>
    <w:rsid w:val="00480986"/>
    <w:rsid w:val="00480ABD"/>
    <w:rsid w:val="00480AEA"/>
    <w:rsid w:val="00480E13"/>
    <w:rsid w:val="00481093"/>
    <w:rsid w:val="0048126C"/>
    <w:rsid w:val="004812D3"/>
    <w:rsid w:val="00481554"/>
    <w:rsid w:val="004815B5"/>
    <w:rsid w:val="00481735"/>
    <w:rsid w:val="0048179D"/>
    <w:rsid w:val="004817DB"/>
    <w:rsid w:val="00481835"/>
    <w:rsid w:val="00481944"/>
    <w:rsid w:val="00481966"/>
    <w:rsid w:val="00481BB1"/>
    <w:rsid w:val="00481ED9"/>
    <w:rsid w:val="00481F78"/>
    <w:rsid w:val="00481F93"/>
    <w:rsid w:val="004821B2"/>
    <w:rsid w:val="00482322"/>
    <w:rsid w:val="0048238E"/>
    <w:rsid w:val="004825CD"/>
    <w:rsid w:val="00482684"/>
    <w:rsid w:val="004826A8"/>
    <w:rsid w:val="004827B6"/>
    <w:rsid w:val="00482BA2"/>
    <w:rsid w:val="00482BF9"/>
    <w:rsid w:val="00482C82"/>
    <w:rsid w:val="00482D1E"/>
    <w:rsid w:val="004832D7"/>
    <w:rsid w:val="004832E8"/>
    <w:rsid w:val="004834EC"/>
    <w:rsid w:val="00483628"/>
    <w:rsid w:val="0048375A"/>
    <w:rsid w:val="00483877"/>
    <w:rsid w:val="00483A2C"/>
    <w:rsid w:val="00483BE9"/>
    <w:rsid w:val="00483D1C"/>
    <w:rsid w:val="00483E77"/>
    <w:rsid w:val="00484010"/>
    <w:rsid w:val="004845E8"/>
    <w:rsid w:val="0048483D"/>
    <w:rsid w:val="00484950"/>
    <w:rsid w:val="004849A9"/>
    <w:rsid w:val="004849B5"/>
    <w:rsid w:val="00484C28"/>
    <w:rsid w:val="00484C50"/>
    <w:rsid w:val="00484DBD"/>
    <w:rsid w:val="00484DDB"/>
    <w:rsid w:val="00484F0C"/>
    <w:rsid w:val="004850F6"/>
    <w:rsid w:val="00485162"/>
    <w:rsid w:val="0048519C"/>
    <w:rsid w:val="00485539"/>
    <w:rsid w:val="00485614"/>
    <w:rsid w:val="0048573D"/>
    <w:rsid w:val="004859E4"/>
    <w:rsid w:val="00485A8E"/>
    <w:rsid w:val="00485AA5"/>
    <w:rsid w:val="00485B8F"/>
    <w:rsid w:val="00485BE7"/>
    <w:rsid w:val="00485D5B"/>
    <w:rsid w:val="00485E04"/>
    <w:rsid w:val="00485E11"/>
    <w:rsid w:val="004861E4"/>
    <w:rsid w:val="00486272"/>
    <w:rsid w:val="0048656D"/>
    <w:rsid w:val="0048693D"/>
    <w:rsid w:val="004869A0"/>
    <w:rsid w:val="004869A7"/>
    <w:rsid w:val="00486C93"/>
    <w:rsid w:val="00486E0E"/>
    <w:rsid w:val="00486F4B"/>
    <w:rsid w:val="00487139"/>
    <w:rsid w:val="00487466"/>
    <w:rsid w:val="004875CB"/>
    <w:rsid w:val="004878D7"/>
    <w:rsid w:val="00487931"/>
    <w:rsid w:val="00487EE4"/>
    <w:rsid w:val="00487F7C"/>
    <w:rsid w:val="00487FB2"/>
    <w:rsid w:val="004900A4"/>
    <w:rsid w:val="00490152"/>
    <w:rsid w:val="00490161"/>
    <w:rsid w:val="004901E5"/>
    <w:rsid w:val="0049035D"/>
    <w:rsid w:val="00490429"/>
    <w:rsid w:val="0049059B"/>
    <w:rsid w:val="00490716"/>
    <w:rsid w:val="004908D7"/>
    <w:rsid w:val="00490ABC"/>
    <w:rsid w:val="00490CCB"/>
    <w:rsid w:val="00490D8D"/>
    <w:rsid w:val="00490F1F"/>
    <w:rsid w:val="00491080"/>
    <w:rsid w:val="004910F4"/>
    <w:rsid w:val="004911DE"/>
    <w:rsid w:val="004912A0"/>
    <w:rsid w:val="004913BB"/>
    <w:rsid w:val="004915D9"/>
    <w:rsid w:val="00491650"/>
    <w:rsid w:val="004918A0"/>
    <w:rsid w:val="00491A53"/>
    <w:rsid w:val="00491BB6"/>
    <w:rsid w:val="00492586"/>
    <w:rsid w:val="004926AF"/>
    <w:rsid w:val="004926EC"/>
    <w:rsid w:val="00492895"/>
    <w:rsid w:val="00492965"/>
    <w:rsid w:val="004929AC"/>
    <w:rsid w:val="00492BCF"/>
    <w:rsid w:val="00492BFE"/>
    <w:rsid w:val="00492CD4"/>
    <w:rsid w:val="00492DCF"/>
    <w:rsid w:val="00492E79"/>
    <w:rsid w:val="00492F53"/>
    <w:rsid w:val="00492FE4"/>
    <w:rsid w:val="0049311F"/>
    <w:rsid w:val="00493192"/>
    <w:rsid w:val="00493247"/>
    <w:rsid w:val="004934C8"/>
    <w:rsid w:val="00493703"/>
    <w:rsid w:val="004938DF"/>
    <w:rsid w:val="00493CDC"/>
    <w:rsid w:val="004940FD"/>
    <w:rsid w:val="004942E3"/>
    <w:rsid w:val="00494839"/>
    <w:rsid w:val="00494D91"/>
    <w:rsid w:val="00494FA5"/>
    <w:rsid w:val="0049507A"/>
    <w:rsid w:val="0049513E"/>
    <w:rsid w:val="00495530"/>
    <w:rsid w:val="004955A4"/>
    <w:rsid w:val="0049568F"/>
    <w:rsid w:val="00495752"/>
    <w:rsid w:val="004957B0"/>
    <w:rsid w:val="004957DF"/>
    <w:rsid w:val="0049586C"/>
    <w:rsid w:val="00495891"/>
    <w:rsid w:val="004959E6"/>
    <w:rsid w:val="00495C0C"/>
    <w:rsid w:val="00495D6A"/>
    <w:rsid w:val="00495D74"/>
    <w:rsid w:val="00495D8E"/>
    <w:rsid w:val="00495DBB"/>
    <w:rsid w:val="00495FA2"/>
    <w:rsid w:val="0049629B"/>
    <w:rsid w:val="004962E5"/>
    <w:rsid w:val="00496505"/>
    <w:rsid w:val="004965B7"/>
    <w:rsid w:val="00496747"/>
    <w:rsid w:val="00496D1C"/>
    <w:rsid w:val="00496E63"/>
    <w:rsid w:val="00496F18"/>
    <w:rsid w:val="0049753D"/>
    <w:rsid w:val="004976DD"/>
    <w:rsid w:val="00497C63"/>
    <w:rsid w:val="00497D2C"/>
    <w:rsid w:val="00497E6F"/>
    <w:rsid w:val="004A00B2"/>
    <w:rsid w:val="004A017C"/>
    <w:rsid w:val="004A02C6"/>
    <w:rsid w:val="004A0481"/>
    <w:rsid w:val="004A0A1B"/>
    <w:rsid w:val="004A0C7B"/>
    <w:rsid w:val="004A0DE6"/>
    <w:rsid w:val="004A0EBC"/>
    <w:rsid w:val="004A0ED6"/>
    <w:rsid w:val="004A0FAD"/>
    <w:rsid w:val="004A10E8"/>
    <w:rsid w:val="004A11F7"/>
    <w:rsid w:val="004A1315"/>
    <w:rsid w:val="004A15DD"/>
    <w:rsid w:val="004A17E6"/>
    <w:rsid w:val="004A1A97"/>
    <w:rsid w:val="004A1C92"/>
    <w:rsid w:val="004A1DE9"/>
    <w:rsid w:val="004A21D8"/>
    <w:rsid w:val="004A2238"/>
    <w:rsid w:val="004A2333"/>
    <w:rsid w:val="004A23E0"/>
    <w:rsid w:val="004A27BE"/>
    <w:rsid w:val="004A298A"/>
    <w:rsid w:val="004A2A4A"/>
    <w:rsid w:val="004A2B3D"/>
    <w:rsid w:val="004A2C8A"/>
    <w:rsid w:val="004A2D23"/>
    <w:rsid w:val="004A2DFF"/>
    <w:rsid w:val="004A2E2B"/>
    <w:rsid w:val="004A2F8D"/>
    <w:rsid w:val="004A2FF9"/>
    <w:rsid w:val="004A309C"/>
    <w:rsid w:val="004A3139"/>
    <w:rsid w:val="004A31B6"/>
    <w:rsid w:val="004A31C5"/>
    <w:rsid w:val="004A3300"/>
    <w:rsid w:val="004A3346"/>
    <w:rsid w:val="004A33CF"/>
    <w:rsid w:val="004A3532"/>
    <w:rsid w:val="004A353A"/>
    <w:rsid w:val="004A39DB"/>
    <w:rsid w:val="004A3A2E"/>
    <w:rsid w:val="004A3AEC"/>
    <w:rsid w:val="004A3BCE"/>
    <w:rsid w:val="004A3C72"/>
    <w:rsid w:val="004A3F1B"/>
    <w:rsid w:val="004A3F74"/>
    <w:rsid w:val="004A3F8E"/>
    <w:rsid w:val="004A3F9A"/>
    <w:rsid w:val="004A4129"/>
    <w:rsid w:val="004A4276"/>
    <w:rsid w:val="004A4289"/>
    <w:rsid w:val="004A44E8"/>
    <w:rsid w:val="004A4654"/>
    <w:rsid w:val="004A46A3"/>
    <w:rsid w:val="004A4879"/>
    <w:rsid w:val="004A4DE7"/>
    <w:rsid w:val="004A4DEE"/>
    <w:rsid w:val="004A4E96"/>
    <w:rsid w:val="004A51FC"/>
    <w:rsid w:val="004A545E"/>
    <w:rsid w:val="004A57B1"/>
    <w:rsid w:val="004A57FB"/>
    <w:rsid w:val="004A59E1"/>
    <w:rsid w:val="004A5B53"/>
    <w:rsid w:val="004A5B96"/>
    <w:rsid w:val="004A5E5F"/>
    <w:rsid w:val="004A6271"/>
    <w:rsid w:val="004A63A2"/>
    <w:rsid w:val="004A63C0"/>
    <w:rsid w:val="004A6555"/>
    <w:rsid w:val="004A67FE"/>
    <w:rsid w:val="004A6925"/>
    <w:rsid w:val="004A693B"/>
    <w:rsid w:val="004A69DA"/>
    <w:rsid w:val="004A6EEA"/>
    <w:rsid w:val="004A6F36"/>
    <w:rsid w:val="004A6FCA"/>
    <w:rsid w:val="004A71B1"/>
    <w:rsid w:val="004A7310"/>
    <w:rsid w:val="004A76C4"/>
    <w:rsid w:val="004A776F"/>
    <w:rsid w:val="004A7896"/>
    <w:rsid w:val="004A78B3"/>
    <w:rsid w:val="004A79DF"/>
    <w:rsid w:val="004A7A5B"/>
    <w:rsid w:val="004A7B36"/>
    <w:rsid w:val="004A7B6F"/>
    <w:rsid w:val="004A7C64"/>
    <w:rsid w:val="004A7E26"/>
    <w:rsid w:val="004A7E42"/>
    <w:rsid w:val="004A7F54"/>
    <w:rsid w:val="004B0405"/>
    <w:rsid w:val="004B040A"/>
    <w:rsid w:val="004B04E0"/>
    <w:rsid w:val="004B05B6"/>
    <w:rsid w:val="004B05DB"/>
    <w:rsid w:val="004B0764"/>
    <w:rsid w:val="004B0819"/>
    <w:rsid w:val="004B084A"/>
    <w:rsid w:val="004B0BC3"/>
    <w:rsid w:val="004B0DCE"/>
    <w:rsid w:val="004B1100"/>
    <w:rsid w:val="004B135C"/>
    <w:rsid w:val="004B13C2"/>
    <w:rsid w:val="004B1701"/>
    <w:rsid w:val="004B17B5"/>
    <w:rsid w:val="004B1927"/>
    <w:rsid w:val="004B198F"/>
    <w:rsid w:val="004B1B5A"/>
    <w:rsid w:val="004B1D4A"/>
    <w:rsid w:val="004B1E2D"/>
    <w:rsid w:val="004B2438"/>
    <w:rsid w:val="004B27C8"/>
    <w:rsid w:val="004B2820"/>
    <w:rsid w:val="004B2A13"/>
    <w:rsid w:val="004B2D16"/>
    <w:rsid w:val="004B2D4F"/>
    <w:rsid w:val="004B3493"/>
    <w:rsid w:val="004B3496"/>
    <w:rsid w:val="004B3629"/>
    <w:rsid w:val="004B3803"/>
    <w:rsid w:val="004B39A8"/>
    <w:rsid w:val="004B3B29"/>
    <w:rsid w:val="004B3B59"/>
    <w:rsid w:val="004B3E02"/>
    <w:rsid w:val="004B3F03"/>
    <w:rsid w:val="004B422B"/>
    <w:rsid w:val="004B4289"/>
    <w:rsid w:val="004B4405"/>
    <w:rsid w:val="004B445A"/>
    <w:rsid w:val="004B47FF"/>
    <w:rsid w:val="004B4998"/>
    <w:rsid w:val="004B4A0B"/>
    <w:rsid w:val="004B4BBD"/>
    <w:rsid w:val="004B4E0C"/>
    <w:rsid w:val="004B52D3"/>
    <w:rsid w:val="004B56A7"/>
    <w:rsid w:val="004B5880"/>
    <w:rsid w:val="004B588A"/>
    <w:rsid w:val="004B5997"/>
    <w:rsid w:val="004B60F9"/>
    <w:rsid w:val="004B61E6"/>
    <w:rsid w:val="004B6282"/>
    <w:rsid w:val="004B62C5"/>
    <w:rsid w:val="004B6339"/>
    <w:rsid w:val="004B6366"/>
    <w:rsid w:val="004B6373"/>
    <w:rsid w:val="004B64B0"/>
    <w:rsid w:val="004B6504"/>
    <w:rsid w:val="004B6631"/>
    <w:rsid w:val="004B6709"/>
    <w:rsid w:val="004B672B"/>
    <w:rsid w:val="004B6909"/>
    <w:rsid w:val="004B6F4F"/>
    <w:rsid w:val="004B719E"/>
    <w:rsid w:val="004B71E6"/>
    <w:rsid w:val="004B7201"/>
    <w:rsid w:val="004B7294"/>
    <w:rsid w:val="004B7458"/>
    <w:rsid w:val="004B763F"/>
    <w:rsid w:val="004B76AD"/>
    <w:rsid w:val="004B77C4"/>
    <w:rsid w:val="004B7825"/>
    <w:rsid w:val="004B794E"/>
    <w:rsid w:val="004B7D8E"/>
    <w:rsid w:val="004C000D"/>
    <w:rsid w:val="004C0252"/>
    <w:rsid w:val="004C0407"/>
    <w:rsid w:val="004C0B44"/>
    <w:rsid w:val="004C0D0C"/>
    <w:rsid w:val="004C112C"/>
    <w:rsid w:val="004C1329"/>
    <w:rsid w:val="004C13BB"/>
    <w:rsid w:val="004C145A"/>
    <w:rsid w:val="004C1621"/>
    <w:rsid w:val="004C17B9"/>
    <w:rsid w:val="004C1836"/>
    <w:rsid w:val="004C1899"/>
    <w:rsid w:val="004C192A"/>
    <w:rsid w:val="004C1A9C"/>
    <w:rsid w:val="004C1C2A"/>
    <w:rsid w:val="004C1DD9"/>
    <w:rsid w:val="004C214A"/>
    <w:rsid w:val="004C2633"/>
    <w:rsid w:val="004C26E3"/>
    <w:rsid w:val="004C281D"/>
    <w:rsid w:val="004C2B75"/>
    <w:rsid w:val="004C2DC6"/>
    <w:rsid w:val="004C2FCB"/>
    <w:rsid w:val="004C317C"/>
    <w:rsid w:val="004C3294"/>
    <w:rsid w:val="004C342F"/>
    <w:rsid w:val="004C34D4"/>
    <w:rsid w:val="004C384F"/>
    <w:rsid w:val="004C392B"/>
    <w:rsid w:val="004C3B63"/>
    <w:rsid w:val="004C3BA7"/>
    <w:rsid w:val="004C3C45"/>
    <w:rsid w:val="004C3E4E"/>
    <w:rsid w:val="004C40CA"/>
    <w:rsid w:val="004C4351"/>
    <w:rsid w:val="004C44E7"/>
    <w:rsid w:val="004C4510"/>
    <w:rsid w:val="004C4604"/>
    <w:rsid w:val="004C4783"/>
    <w:rsid w:val="004C48ED"/>
    <w:rsid w:val="004C4B33"/>
    <w:rsid w:val="004C4C0B"/>
    <w:rsid w:val="004C4DA8"/>
    <w:rsid w:val="004C4E36"/>
    <w:rsid w:val="004C500F"/>
    <w:rsid w:val="004C502D"/>
    <w:rsid w:val="004C523C"/>
    <w:rsid w:val="004C556E"/>
    <w:rsid w:val="004C560D"/>
    <w:rsid w:val="004C5627"/>
    <w:rsid w:val="004C56BC"/>
    <w:rsid w:val="004C56D3"/>
    <w:rsid w:val="004C57CD"/>
    <w:rsid w:val="004C5A21"/>
    <w:rsid w:val="004C6134"/>
    <w:rsid w:val="004C62A5"/>
    <w:rsid w:val="004C62A9"/>
    <w:rsid w:val="004C64BE"/>
    <w:rsid w:val="004C659A"/>
    <w:rsid w:val="004C669E"/>
    <w:rsid w:val="004C66E5"/>
    <w:rsid w:val="004C6A98"/>
    <w:rsid w:val="004C6D9D"/>
    <w:rsid w:val="004C7038"/>
    <w:rsid w:val="004C7285"/>
    <w:rsid w:val="004C7A5B"/>
    <w:rsid w:val="004C7BE6"/>
    <w:rsid w:val="004C7F27"/>
    <w:rsid w:val="004D0079"/>
    <w:rsid w:val="004D0801"/>
    <w:rsid w:val="004D0937"/>
    <w:rsid w:val="004D0A7E"/>
    <w:rsid w:val="004D0C0C"/>
    <w:rsid w:val="004D0CDB"/>
    <w:rsid w:val="004D0E2C"/>
    <w:rsid w:val="004D0E96"/>
    <w:rsid w:val="004D103C"/>
    <w:rsid w:val="004D104D"/>
    <w:rsid w:val="004D11BF"/>
    <w:rsid w:val="004D1271"/>
    <w:rsid w:val="004D129E"/>
    <w:rsid w:val="004D146B"/>
    <w:rsid w:val="004D17AA"/>
    <w:rsid w:val="004D18D8"/>
    <w:rsid w:val="004D1A20"/>
    <w:rsid w:val="004D1B73"/>
    <w:rsid w:val="004D1B7B"/>
    <w:rsid w:val="004D1ECF"/>
    <w:rsid w:val="004D2122"/>
    <w:rsid w:val="004D244B"/>
    <w:rsid w:val="004D2508"/>
    <w:rsid w:val="004D25E6"/>
    <w:rsid w:val="004D2AD5"/>
    <w:rsid w:val="004D2AF1"/>
    <w:rsid w:val="004D2DDD"/>
    <w:rsid w:val="004D3007"/>
    <w:rsid w:val="004D3048"/>
    <w:rsid w:val="004D3050"/>
    <w:rsid w:val="004D317B"/>
    <w:rsid w:val="004D35C1"/>
    <w:rsid w:val="004D368F"/>
    <w:rsid w:val="004D3800"/>
    <w:rsid w:val="004D3895"/>
    <w:rsid w:val="004D38B1"/>
    <w:rsid w:val="004D3A75"/>
    <w:rsid w:val="004D4069"/>
    <w:rsid w:val="004D409A"/>
    <w:rsid w:val="004D418B"/>
    <w:rsid w:val="004D41B7"/>
    <w:rsid w:val="004D41D9"/>
    <w:rsid w:val="004D4590"/>
    <w:rsid w:val="004D4668"/>
    <w:rsid w:val="004D49E0"/>
    <w:rsid w:val="004D4B4E"/>
    <w:rsid w:val="004D4BC8"/>
    <w:rsid w:val="004D4C07"/>
    <w:rsid w:val="004D4E09"/>
    <w:rsid w:val="004D4F16"/>
    <w:rsid w:val="004D4F1A"/>
    <w:rsid w:val="004D4FF8"/>
    <w:rsid w:val="004D53E6"/>
    <w:rsid w:val="004D5462"/>
    <w:rsid w:val="004D569D"/>
    <w:rsid w:val="004D582A"/>
    <w:rsid w:val="004D584F"/>
    <w:rsid w:val="004D586E"/>
    <w:rsid w:val="004D5E2F"/>
    <w:rsid w:val="004D62E7"/>
    <w:rsid w:val="004D6325"/>
    <w:rsid w:val="004D653E"/>
    <w:rsid w:val="004D678A"/>
    <w:rsid w:val="004D6795"/>
    <w:rsid w:val="004D6A9A"/>
    <w:rsid w:val="004D6AFD"/>
    <w:rsid w:val="004D6C5E"/>
    <w:rsid w:val="004D708D"/>
    <w:rsid w:val="004D70FE"/>
    <w:rsid w:val="004D7112"/>
    <w:rsid w:val="004D7B10"/>
    <w:rsid w:val="004D7BE4"/>
    <w:rsid w:val="004E00F7"/>
    <w:rsid w:val="004E01C6"/>
    <w:rsid w:val="004E0258"/>
    <w:rsid w:val="004E031C"/>
    <w:rsid w:val="004E037E"/>
    <w:rsid w:val="004E03EE"/>
    <w:rsid w:val="004E061A"/>
    <w:rsid w:val="004E0867"/>
    <w:rsid w:val="004E0990"/>
    <w:rsid w:val="004E0AC5"/>
    <w:rsid w:val="004E0AF4"/>
    <w:rsid w:val="004E0B4B"/>
    <w:rsid w:val="004E0D28"/>
    <w:rsid w:val="004E0E2F"/>
    <w:rsid w:val="004E1035"/>
    <w:rsid w:val="004E19AA"/>
    <w:rsid w:val="004E1EAA"/>
    <w:rsid w:val="004E1F8B"/>
    <w:rsid w:val="004E1FD4"/>
    <w:rsid w:val="004E2168"/>
    <w:rsid w:val="004E21FF"/>
    <w:rsid w:val="004E2290"/>
    <w:rsid w:val="004E2634"/>
    <w:rsid w:val="004E273B"/>
    <w:rsid w:val="004E2860"/>
    <w:rsid w:val="004E29A9"/>
    <w:rsid w:val="004E2DB1"/>
    <w:rsid w:val="004E31FF"/>
    <w:rsid w:val="004E3225"/>
    <w:rsid w:val="004E33B4"/>
    <w:rsid w:val="004E33BA"/>
    <w:rsid w:val="004E3423"/>
    <w:rsid w:val="004E34EA"/>
    <w:rsid w:val="004E358E"/>
    <w:rsid w:val="004E3604"/>
    <w:rsid w:val="004E3B3B"/>
    <w:rsid w:val="004E3CF8"/>
    <w:rsid w:val="004E3FCE"/>
    <w:rsid w:val="004E413E"/>
    <w:rsid w:val="004E4546"/>
    <w:rsid w:val="004E46A4"/>
    <w:rsid w:val="004E4710"/>
    <w:rsid w:val="004E4723"/>
    <w:rsid w:val="004E478E"/>
    <w:rsid w:val="004E47D7"/>
    <w:rsid w:val="004E4891"/>
    <w:rsid w:val="004E4A78"/>
    <w:rsid w:val="004E4B49"/>
    <w:rsid w:val="004E4BDD"/>
    <w:rsid w:val="004E4F44"/>
    <w:rsid w:val="004E50A5"/>
    <w:rsid w:val="004E528F"/>
    <w:rsid w:val="004E5531"/>
    <w:rsid w:val="004E553D"/>
    <w:rsid w:val="004E5558"/>
    <w:rsid w:val="004E5649"/>
    <w:rsid w:val="004E565A"/>
    <w:rsid w:val="004E58FF"/>
    <w:rsid w:val="004E5991"/>
    <w:rsid w:val="004E5BB9"/>
    <w:rsid w:val="004E5D8D"/>
    <w:rsid w:val="004E5FAD"/>
    <w:rsid w:val="004E60F0"/>
    <w:rsid w:val="004E6158"/>
    <w:rsid w:val="004E6168"/>
    <w:rsid w:val="004E6497"/>
    <w:rsid w:val="004E65D4"/>
    <w:rsid w:val="004E686C"/>
    <w:rsid w:val="004E6A15"/>
    <w:rsid w:val="004E6C30"/>
    <w:rsid w:val="004E6CBC"/>
    <w:rsid w:val="004E6D31"/>
    <w:rsid w:val="004E6E02"/>
    <w:rsid w:val="004E6EDB"/>
    <w:rsid w:val="004E704F"/>
    <w:rsid w:val="004E70A7"/>
    <w:rsid w:val="004E70FC"/>
    <w:rsid w:val="004E7525"/>
    <w:rsid w:val="004E7737"/>
    <w:rsid w:val="004E78EC"/>
    <w:rsid w:val="004E7AAD"/>
    <w:rsid w:val="004E7B43"/>
    <w:rsid w:val="004E7D88"/>
    <w:rsid w:val="004E7EB8"/>
    <w:rsid w:val="004E7ECE"/>
    <w:rsid w:val="004E7F7D"/>
    <w:rsid w:val="004F02E7"/>
    <w:rsid w:val="004F06C8"/>
    <w:rsid w:val="004F0BA7"/>
    <w:rsid w:val="004F0CB0"/>
    <w:rsid w:val="004F0E5B"/>
    <w:rsid w:val="004F0F9F"/>
    <w:rsid w:val="004F0FCB"/>
    <w:rsid w:val="004F1100"/>
    <w:rsid w:val="004F121C"/>
    <w:rsid w:val="004F1239"/>
    <w:rsid w:val="004F13E7"/>
    <w:rsid w:val="004F16E8"/>
    <w:rsid w:val="004F178C"/>
    <w:rsid w:val="004F1820"/>
    <w:rsid w:val="004F1B20"/>
    <w:rsid w:val="004F1B26"/>
    <w:rsid w:val="004F1BBF"/>
    <w:rsid w:val="004F1E54"/>
    <w:rsid w:val="004F2074"/>
    <w:rsid w:val="004F20CE"/>
    <w:rsid w:val="004F21F7"/>
    <w:rsid w:val="004F2372"/>
    <w:rsid w:val="004F2505"/>
    <w:rsid w:val="004F25B8"/>
    <w:rsid w:val="004F27A5"/>
    <w:rsid w:val="004F292D"/>
    <w:rsid w:val="004F2931"/>
    <w:rsid w:val="004F2B57"/>
    <w:rsid w:val="004F2F56"/>
    <w:rsid w:val="004F305F"/>
    <w:rsid w:val="004F3380"/>
    <w:rsid w:val="004F343F"/>
    <w:rsid w:val="004F34DA"/>
    <w:rsid w:val="004F3A58"/>
    <w:rsid w:val="004F3AD5"/>
    <w:rsid w:val="004F3C51"/>
    <w:rsid w:val="004F3E61"/>
    <w:rsid w:val="004F417E"/>
    <w:rsid w:val="004F4283"/>
    <w:rsid w:val="004F43DF"/>
    <w:rsid w:val="004F4503"/>
    <w:rsid w:val="004F46A2"/>
    <w:rsid w:val="004F4A3D"/>
    <w:rsid w:val="004F4B67"/>
    <w:rsid w:val="004F4B8C"/>
    <w:rsid w:val="004F4BE2"/>
    <w:rsid w:val="004F4C33"/>
    <w:rsid w:val="004F4C6E"/>
    <w:rsid w:val="004F4C71"/>
    <w:rsid w:val="004F4CAF"/>
    <w:rsid w:val="004F4E1E"/>
    <w:rsid w:val="004F52F2"/>
    <w:rsid w:val="004F5513"/>
    <w:rsid w:val="004F554C"/>
    <w:rsid w:val="004F5625"/>
    <w:rsid w:val="004F59BD"/>
    <w:rsid w:val="004F5A38"/>
    <w:rsid w:val="004F5AFA"/>
    <w:rsid w:val="004F5BE7"/>
    <w:rsid w:val="004F5C56"/>
    <w:rsid w:val="004F5D79"/>
    <w:rsid w:val="004F5E4C"/>
    <w:rsid w:val="004F6262"/>
    <w:rsid w:val="004F6545"/>
    <w:rsid w:val="004F6593"/>
    <w:rsid w:val="004F683C"/>
    <w:rsid w:val="004F688A"/>
    <w:rsid w:val="004F6AB8"/>
    <w:rsid w:val="004F7115"/>
    <w:rsid w:val="004F766E"/>
    <w:rsid w:val="004F7701"/>
    <w:rsid w:val="004F7835"/>
    <w:rsid w:val="004F78DF"/>
    <w:rsid w:val="004F7942"/>
    <w:rsid w:val="004F7C1F"/>
    <w:rsid w:val="004F7C4B"/>
    <w:rsid w:val="004F7C7C"/>
    <w:rsid w:val="004F7D3F"/>
    <w:rsid w:val="004F7E7F"/>
    <w:rsid w:val="004F7EFA"/>
    <w:rsid w:val="004F7FB0"/>
    <w:rsid w:val="005002C1"/>
    <w:rsid w:val="005002D2"/>
    <w:rsid w:val="005002F1"/>
    <w:rsid w:val="00500320"/>
    <w:rsid w:val="00500558"/>
    <w:rsid w:val="005005C7"/>
    <w:rsid w:val="005005E9"/>
    <w:rsid w:val="00500697"/>
    <w:rsid w:val="0050073A"/>
    <w:rsid w:val="0050086B"/>
    <w:rsid w:val="00500985"/>
    <w:rsid w:val="005009A6"/>
    <w:rsid w:val="00500A06"/>
    <w:rsid w:val="00500A94"/>
    <w:rsid w:val="00500E2F"/>
    <w:rsid w:val="00501006"/>
    <w:rsid w:val="005012C6"/>
    <w:rsid w:val="0050130A"/>
    <w:rsid w:val="005014C7"/>
    <w:rsid w:val="00501548"/>
    <w:rsid w:val="005016BE"/>
    <w:rsid w:val="0050173B"/>
    <w:rsid w:val="005017C6"/>
    <w:rsid w:val="00501924"/>
    <w:rsid w:val="00501A59"/>
    <w:rsid w:val="00501C08"/>
    <w:rsid w:val="00501DFA"/>
    <w:rsid w:val="00501FBD"/>
    <w:rsid w:val="005024B3"/>
    <w:rsid w:val="005024C6"/>
    <w:rsid w:val="0050270A"/>
    <w:rsid w:val="0050289A"/>
    <w:rsid w:val="00502C8D"/>
    <w:rsid w:val="00502CB7"/>
    <w:rsid w:val="00503290"/>
    <w:rsid w:val="005033D9"/>
    <w:rsid w:val="005034A8"/>
    <w:rsid w:val="005036F2"/>
    <w:rsid w:val="00503885"/>
    <w:rsid w:val="00503A65"/>
    <w:rsid w:val="00503B36"/>
    <w:rsid w:val="005045BC"/>
    <w:rsid w:val="00504798"/>
    <w:rsid w:val="00504AA9"/>
    <w:rsid w:val="00504B43"/>
    <w:rsid w:val="00504BAA"/>
    <w:rsid w:val="00504C7A"/>
    <w:rsid w:val="005050BC"/>
    <w:rsid w:val="005052A4"/>
    <w:rsid w:val="005053EB"/>
    <w:rsid w:val="00505499"/>
    <w:rsid w:val="0050594A"/>
    <w:rsid w:val="00505A7D"/>
    <w:rsid w:val="00505CAC"/>
    <w:rsid w:val="00505E91"/>
    <w:rsid w:val="00505F0B"/>
    <w:rsid w:val="00506400"/>
    <w:rsid w:val="005064E9"/>
    <w:rsid w:val="0050697F"/>
    <w:rsid w:val="00506C5B"/>
    <w:rsid w:val="005072CF"/>
    <w:rsid w:val="0050763A"/>
    <w:rsid w:val="00507773"/>
    <w:rsid w:val="00507CCD"/>
    <w:rsid w:val="00507F30"/>
    <w:rsid w:val="00510098"/>
    <w:rsid w:val="005102B9"/>
    <w:rsid w:val="00510354"/>
    <w:rsid w:val="00510418"/>
    <w:rsid w:val="0051057E"/>
    <w:rsid w:val="0051060D"/>
    <w:rsid w:val="0051064E"/>
    <w:rsid w:val="00510691"/>
    <w:rsid w:val="005109ED"/>
    <w:rsid w:val="00510BE8"/>
    <w:rsid w:val="00510C58"/>
    <w:rsid w:val="00510DEE"/>
    <w:rsid w:val="00510F87"/>
    <w:rsid w:val="00511363"/>
    <w:rsid w:val="0051168D"/>
    <w:rsid w:val="005116C8"/>
    <w:rsid w:val="005118AB"/>
    <w:rsid w:val="005118CA"/>
    <w:rsid w:val="00511C2E"/>
    <w:rsid w:val="00511D90"/>
    <w:rsid w:val="00511E5B"/>
    <w:rsid w:val="00511EFB"/>
    <w:rsid w:val="00512010"/>
    <w:rsid w:val="0051209A"/>
    <w:rsid w:val="005120A0"/>
    <w:rsid w:val="00512629"/>
    <w:rsid w:val="00512B5B"/>
    <w:rsid w:val="00512CD9"/>
    <w:rsid w:val="00512F5D"/>
    <w:rsid w:val="00512FD4"/>
    <w:rsid w:val="005132BB"/>
    <w:rsid w:val="005134BC"/>
    <w:rsid w:val="00513535"/>
    <w:rsid w:val="00513925"/>
    <w:rsid w:val="00513A89"/>
    <w:rsid w:val="00513A8E"/>
    <w:rsid w:val="00513D2E"/>
    <w:rsid w:val="00513DA0"/>
    <w:rsid w:val="00513EB5"/>
    <w:rsid w:val="00513EDE"/>
    <w:rsid w:val="005142C4"/>
    <w:rsid w:val="005142C6"/>
    <w:rsid w:val="005142CB"/>
    <w:rsid w:val="005142FA"/>
    <w:rsid w:val="00514397"/>
    <w:rsid w:val="00514471"/>
    <w:rsid w:val="00514617"/>
    <w:rsid w:val="005146EA"/>
    <w:rsid w:val="00514704"/>
    <w:rsid w:val="0051480E"/>
    <w:rsid w:val="00514862"/>
    <w:rsid w:val="005148A5"/>
    <w:rsid w:val="005148F9"/>
    <w:rsid w:val="00514B0C"/>
    <w:rsid w:val="00514B49"/>
    <w:rsid w:val="00514EA6"/>
    <w:rsid w:val="005150B1"/>
    <w:rsid w:val="005150F9"/>
    <w:rsid w:val="00515198"/>
    <w:rsid w:val="00515244"/>
    <w:rsid w:val="005153AA"/>
    <w:rsid w:val="00515407"/>
    <w:rsid w:val="00515465"/>
    <w:rsid w:val="0051556D"/>
    <w:rsid w:val="0051584B"/>
    <w:rsid w:val="0051596A"/>
    <w:rsid w:val="005159C3"/>
    <w:rsid w:val="00515AB9"/>
    <w:rsid w:val="00515B6D"/>
    <w:rsid w:val="00515B7A"/>
    <w:rsid w:val="00515DBD"/>
    <w:rsid w:val="00515EE9"/>
    <w:rsid w:val="00515F98"/>
    <w:rsid w:val="00516038"/>
    <w:rsid w:val="0051610D"/>
    <w:rsid w:val="00516192"/>
    <w:rsid w:val="005162DE"/>
    <w:rsid w:val="0051658E"/>
    <w:rsid w:val="005168B8"/>
    <w:rsid w:val="0051691D"/>
    <w:rsid w:val="00516A71"/>
    <w:rsid w:val="00516AF3"/>
    <w:rsid w:val="00516DD3"/>
    <w:rsid w:val="00516DF1"/>
    <w:rsid w:val="00516E87"/>
    <w:rsid w:val="00516E98"/>
    <w:rsid w:val="005171D3"/>
    <w:rsid w:val="00517346"/>
    <w:rsid w:val="00517424"/>
    <w:rsid w:val="00517447"/>
    <w:rsid w:val="005174AC"/>
    <w:rsid w:val="00517517"/>
    <w:rsid w:val="0051764E"/>
    <w:rsid w:val="00517653"/>
    <w:rsid w:val="00517FDA"/>
    <w:rsid w:val="0052039F"/>
    <w:rsid w:val="00520598"/>
    <w:rsid w:val="0052095D"/>
    <w:rsid w:val="00520B35"/>
    <w:rsid w:val="00520C4A"/>
    <w:rsid w:val="00520D12"/>
    <w:rsid w:val="00520D37"/>
    <w:rsid w:val="00520D56"/>
    <w:rsid w:val="00520D57"/>
    <w:rsid w:val="00520E01"/>
    <w:rsid w:val="00520EDC"/>
    <w:rsid w:val="00520F20"/>
    <w:rsid w:val="0052100D"/>
    <w:rsid w:val="0052116F"/>
    <w:rsid w:val="00521405"/>
    <w:rsid w:val="005216E8"/>
    <w:rsid w:val="005219B1"/>
    <w:rsid w:val="00521A26"/>
    <w:rsid w:val="00521D69"/>
    <w:rsid w:val="00521F03"/>
    <w:rsid w:val="00521F1C"/>
    <w:rsid w:val="0052216E"/>
    <w:rsid w:val="005221B2"/>
    <w:rsid w:val="00522250"/>
    <w:rsid w:val="0052259B"/>
    <w:rsid w:val="005225BE"/>
    <w:rsid w:val="00522817"/>
    <w:rsid w:val="00522872"/>
    <w:rsid w:val="005229DE"/>
    <w:rsid w:val="00522AF5"/>
    <w:rsid w:val="00522CFF"/>
    <w:rsid w:val="00523043"/>
    <w:rsid w:val="00523131"/>
    <w:rsid w:val="00523243"/>
    <w:rsid w:val="00523403"/>
    <w:rsid w:val="0052346F"/>
    <w:rsid w:val="005235D9"/>
    <w:rsid w:val="0052370F"/>
    <w:rsid w:val="0052371F"/>
    <w:rsid w:val="005237D2"/>
    <w:rsid w:val="005237EF"/>
    <w:rsid w:val="00523E10"/>
    <w:rsid w:val="00523E33"/>
    <w:rsid w:val="00523FD0"/>
    <w:rsid w:val="0052411F"/>
    <w:rsid w:val="0052434C"/>
    <w:rsid w:val="0052449D"/>
    <w:rsid w:val="005244F0"/>
    <w:rsid w:val="00524708"/>
    <w:rsid w:val="0052481B"/>
    <w:rsid w:val="0052489C"/>
    <w:rsid w:val="0052492E"/>
    <w:rsid w:val="0052499D"/>
    <w:rsid w:val="00524BA5"/>
    <w:rsid w:val="00524C69"/>
    <w:rsid w:val="00524E21"/>
    <w:rsid w:val="00525129"/>
    <w:rsid w:val="00525213"/>
    <w:rsid w:val="0052521B"/>
    <w:rsid w:val="00525224"/>
    <w:rsid w:val="0052539A"/>
    <w:rsid w:val="0052562F"/>
    <w:rsid w:val="00525AF9"/>
    <w:rsid w:val="00525C00"/>
    <w:rsid w:val="00525C71"/>
    <w:rsid w:val="00526056"/>
    <w:rsid w:val="005260C3"/>
    <w:rsid w:val="005263CB"/>
    <w:rsid w:val="005266DC"/>
    <w:rsid w:val="005267D2"/>
    <w:rsid w:val="0052681B"/>
    <w:rsid w:val="00527128"/>
    <w:rsid w:val="0052725A"/>
    <w:rsid w:val="005272E3"/>
    <w:rsid w:val="00527372"/>
    <w:rsid w:val="00527451"/>
    <w:rsid w:val="00527551"/>
    <w:rsid w:val="005276A3"/>
    <w:rsid w:val="00527944"/>
    <w:rsid w:val="00527993"/>
    <w:rsid w:val="00527CC0"/>
    <w:rsid w:val="00527E75"/>
    <w:rsid w:val="005305F3"/>
    <w:rsid w:val="0053063D"/>
    <w:rsid w:val="0053085D"/>
    <w:rsid w:val="00530B6D"/>
    <w:rsid w:val="00530BE0"/>
    <w:rsid w:val="00530DEF"/>
    <w:rsid w:val="00530E02"/>
    <w:rsid w:val="00530F84"/>
    <w:rsid w:val="00530FDC"/>
    <w:rsid w:val="00530FDE"/>
    <w:rsid w:val="005310AB"/>
    <w:rsid w:val="0053117B"/>
    <w:rsid w:val="00531306"/>
    <w:rsid w:val="0053132D"/>
    <w:rsid w:val="005314FA"/>
    <w:rsid w:val="00531523"/>
    <w:rsid w:val="0053155F"/>
    <w:rsid w:val="0053176B"/>
    <w:rsid w:val="00531B86"/>
    <w:rsid w:val="00531BD7"/>
    <w:rsid w:val="00531BEC"/>
    <w:rsid w:val="00531C12"/>
    <w:rsid w:val="00531C1F"/>
    <w:rsid w:val="00531C7E"/>
    <w:rsid w:val="00531F0D"/>
    <w:rsid w:val="00532075"/>
    <w:rsid w:val="005320B8"/>
    <w:rsid w:val="0053212B"/>
    <w:rsid w:val="00532294"/>
    <w:rsid w:val="005323CD"/>
    <w:rsid w:val="005323E7"/>
    <w:rsid w:val="00532420"/>
    <w:rsid w:val="00532481"/>
    <w:rsid w:val="005325E2"/>
    <w:rsid w:val="00532748"/>
    <w:rsid w:val="005327B5"/>
    <w:rsid w:val="00532871"/>
    <w:rsid w:val="0053288C"/>
    <w:rsid w:val="00532CAC"/>
    <w:rsid w:val="00533133"/>
    <w:rsid w:val="005331D3"/>
    <w:rsid w:val="005331F2"/>
    <w:rsid w:val="005333F3"/>
    <w:rsid w:val="00533424"/>
    <w:rsid w:val="0053347B"/>
    <w:rsid w:val="005336FD"/>
    <w:rsid w:val="0053382B"/>
    <w:rsid w:val="00533A87"/>
    <w:rsid w:val="00533BDD"/>
    <w:rsid w:val="00533E73"/>
    <w:rsid w:val="0053409A"/>
    <w:rsid w:val="00534142"/>
    <w:rsid w:val="00534277"/>
    <w:rsid w:val="0053471F"/>
    <w:rsid w:val="005348F5"/>
    <w:rsid w:val="005349CD"/>
    <w:rsid w:val="00534A93"/>
    <w:rsid w:val="00534D82"/>
    <w:rsid w:val="0053585B"/>
    <w:rsid w:val="00535BE0"/>
    <w:rsid w:val="00535D31"/>
    <w:rsid w:val="005360F8"/>
    <w:rsid w:val="00536270"/>
    <w:rsid w:val="005364C3"/>
    <w:rsid w:val="005364CC"/>
    <w:rsid w:val="00536749"/>
    <w:rsid w:val="0053678B"/>
    <w:rsid w:val="00536794"/>
    <w:rsid w:val="005368FC"/>
    <w:rsid w:val="0053698B"/>
    <w:rsid w:val="00536D1E"/>
    <w:rsid w:val="00536F31"/>
    <w:rsid w:val="00536FCA"/>
    <w:rsid w:val="005370FC"/>
    <w:rsid w:val="0053734D"/>
    <w:rsid w:val="00537533"/>
    <w:rsid w:val="005378E1"/>
    <w:rsid w:val="00537DF6"/>
    <w:rsid w:val="00540580"/>
    <w:rsid w:val="005405B8"/>
    <w:rsid w:val="005406E3"/>
    <w:rsid w:val="005406E8"/>
    <w:rsid w:val="005407DD"/>
    <w:rsid w:val="00540948"/>
    <w:rsid w:val="0054094F"/>
    <w:rsid w:val="00540A53"/>
    <w:rsid w:val="00540B8D"/>
    <w:rsid w:val="00540BF3"/>
    <w:rsid w:val="00540C4C"/>
    <w:rsid w:val="00540DF0"/>
    <w:rsid w:val="00540FEB"/>
    <w:rsid w:val="0054108D"/>
    <w:rsid w:val="0054109A"/>
    <w:rsid w:val="005410C0"/>
    <w:rsid w:val="0054124D"/>
    <w:rsid w:val="00541680"/>
    <w:rsid w:val="005418F5"/>
    <w:rsid w:val="00541941"/>
    <w:rsid w:val="005419BD"/>
    <w:rsid w:val="00541C78"/>
    <w:rsid w:val="00541CFF"/>
    <w:rsid w:val="00541D3A"/>
    <w:rsid w:val="00541FB1"/>
    <w:rsid w:val="00542007"/>
    <w:rsid w:val="00542048"/>
    <w:rsid w:val="00542141"/>
    <w:rsid w:val="005421A8"/>
    <w:rsid w:val="00542401"/>
    <w:rsid w:val="0054249B"/>
    <w:rsid w:val="00542826"/>
    <w:rsid w:val="00542971"/>
    <w:rsid w:val="00542A5F"/>
    <w:rsid w:val="00542BF6"/>
    <w:rsid w:val="00542E18"/>
    <w:rsid w:val="00542EB4"/>
    <w:rsid w:val="00543059"/>
    <w:rsid w:val="00543095"/>
    <w:rsid w:val="00543125"/>
    <w:rsid w:val="00543172"/>
    <w:rsid w:val="005431A1"/>
    <w:rsid w:val="0054322A"/>
    <w:rsid w:val="0054339B"/>
    <w:rsid w:val="0054340D"/>
    <w:rsid w:val="005436B8"/>
    <w:rsid w:val="00543927"/>
    <w:rsid w:val="005439BD"/>
    <w:rsid w:val="00543A01"/>
    <w:rsid w:val="00543ACA"/>
    <w:rsid w:val="00543DB7"/>
    <w:rsid w:val="00543EA0"/>
    <w:rsid w:val="00544250"/>
    <w:rsid w:val="005443F5"/>
    <w:rsid w:val="0054472B"/>
    <w:rsid w:val="00544946"/>
    <w:rsid w:val="005449B4"/>
    <w:rsid w:val="00544AEF"/>
    <w:rsid w:val="00544AFC"/>
    <w:rsid w:val="00544FD7"/>
    <w:rsid w:val="0054550D"/>
    <w:rsid w:val="005456FE"/>
    <w:rsid w:val="005457E4"/>
    <w:rsid w:val="00545915"/>
    <w:rsid w:val="0054597A"/>
    <w:rsid w:val="00545CAF"/>
    <w:rsid w:val="00545DC4"/>
    <w:rsid w:val="00545DF3"/>
    <w:rsid w:val="00546428"/>
    <w:rsid w:val="00546483"/>
    <w:rsid w:val="00546495"/>
    <w:rsid w:val="005464CA"/>
    <w:rsid w:val="00546602"/>
    <w:rsid w:val="005468AF"/>
    <w:rsid w:val="005468E5"/>
    <w:rsid w:val="00546B1E"/>
    <w:rsid w:val="00546DD0"/>
    <w:rsid w:val="00546DE0"/>
    <w:rsid w:val="00546E2B"/>
    <w:rsid w:val="005470A8"/>
    <w:rsid w:val="0054711A"/>
    <w:rsid w:val="005478FB"/>
    <w:rsid w:val="00547A1A"/>
    <w:rsid w:val="00547BA4"/>
    <w:rsid w:val="00547FB7"/>
    <w:rsid w:val="005501A6"/>
    <w:rsid w:val="0055035A"/>
    <w:rsid w:val="00550385"/>
    <w:rsid w:val="00550868"/>
    <w:rsid w:val="00550882"/>
    <w:rsid w:val="00550AC1"/>
    <w:rsid w:val="00550C1C"/>
    <w:rsid w:val="00550C1D"/>
    <w:rsid w:val="00550D35"/>
    <w:rsid w:val="00550E0E"/>
    <w:rsid w:val="00550E4C"/>
    <w:rsid w:val="00550F77"/>
    <w:rsid w:val="005514CD"/>
    <w:rsid w:val="00551882"/>
    <w:rsid w:val="00551924"/>
    <w:rsid w:val="00551B9C"/>
    <w:rsid w:val="00551C5E"/>
    <w:rsid w:val="00551E78"/>
    <w:rsid w:val="00551EBC"/>
    <w:rsid w:val="005523B7"/>
    <w:rsid w:val="005526AC"/>
    <w:rsid w:val="00552844"/>
    <w:rsid w:val="005528BF"/>
    <w:rsid w:val="00552AFE"/>
    <w:rsid w:val="00552CFE"/>
    <w:rsid w:val="00552E96"/>
    <w:rsid w:val="00552FC9"/>
    <w:rsid w:val="005531A3"/>
    <w:rsid w:val="005533BF"/>
    <w:rsid w:val="0055341F"/>
    <w:rsid w:val="005534A4"/>
    <w:rsid w:val="00553511"/>
    <w:rsid w:val="005536BB"/>
    <w:rsid w:val="0055397E"/>
    <w:rsid w:val="00553BC8"/>
    <w:rsid w:val="00553DCA"/>
    <w:rsid w:val="00553E94"/>
    <w:rsid w:val="005540A2"/>
    <w:rsid w:val="005540CB"/>
    <w:rsid w:val="005541AA"/>
    <w:rsid w:val="0055436E"/>
    <w:rsid w:val="005543C9"/>
    <w:rsid w:val="005543DD"/>
    <w:rsid w:val="00554442"/>
    <w:rsid w:val="00554961"/>
    <w:rsid w:val="00554984"/>
    <w:rsid w:val="005549BC"/>
    <w:rsid w:val="005549DA"/>
    <w:rsid w:val="00554C5E"/>
    <w:rsid w:val="00554C97"/>
    <w:rsid w:val="00554D7B"/>
    <w:rsid w:val="00554E1B"/>
    <w:rsid w:val="00554E9A"/>
    <w:rsid w:val="00554F01"/>
    <w:rsid w:val="00554F9D"/>
    <w:rsid w:val="0055512A"/>
    <w:rsid w:val="00555183"/>
    <w:rsid w:val="005551DD"/>
    <w:rsid w:val="00555554"/>
    <w:rsid w:val="005555BB"/>
    <w:rsid w:val="00555638"/>
    <w:rsid w:val="005558F0"/>
    <w:rsid w:val="0055594E"/>
    <w:rsid w:val="0055595B"/>
    <w:rsid w:val="00555C4A"/>
    <w:rsid w:val="00555C51"/>
    <w:rsid w:val="00555D03"/>
    <w:rsid w:val="00555E17"/>
    <w:rsid w:val="00555EC9"/>
    <w:rsid w:val="00556474"/>
    <w:rsid w:val="00556693"/>
    <w:rsid w:val="005568B7"/>
    <w:rsid w:val="005569B1"/>
    <w:rsid w:val="005569BC"/>
    <w:rsid w:val="00556C7B"/>
    <w:rsid w:val="00556EEC"/>
    <w:rsid w:val="005574F9"/>
    <w:rsid w:val="0055751C"/>
    <w:rsid w:val="00557669"/>
    <w:rsid w:val="0055766A"/>
    <w:rsid w:val="00557BA6"/>
    <w:rsid w:val="00557D40"/>
    <w:rsid w:val="00557E2F"/>
    <w:rsid w:val="00557F9E"/>
    <w:rsid w:val="00560156"/>
    <w:rsid w:val="00560206"/>
    <w:rsid w:val="00560334"/>
    <w:rsid w:val="005608E6"/>
    <w:rsid w:val="0056097E"/>
    <w:rsid w:val="00560DC2"/>
    <w:rsid w:val="00560F09"/>
    <w:rsid w:val="00561350"/>
    <w:rsid w:val="00561365"/>
    <w:rsid w:val="005613BC"/>
    <w:rsid w:val="005613D2"/>
    <w:rsid w:val="00561802"/>
    <w:rsid w:val="00561866"/>
    <w:rsid w:val="00561884"/>
    <w:rsid w:val="00561910"/>
    <w:rsid w:val="005619F0"/>
    <w:rsid w:val="00561F66"/>
    <w:rsid w:val="00561F6B"/>
    <w:rsid w:val="00562193"/>
    <w:rsid w:val="00562204"/>
    <w:rsid w:val="005625D5"/>
    <w:rsid w:val="00562861"/>
    <w:rsid w:val="005628F8"/>
    <w:rsid w:val="005629DD"/>
    <w:rsid w:val="00562ABC"/>
    <w:rsid w:val="00562E8C"/>
    <w:rsid w:val="0056303B"/>
    <w:rsid w:val="00563051"/>
    <w:rsid w:val="005634C5"/>
    <w:rsid w:val="00563755"/>
    <w:rsid w:val="00563A45"/>
    <w:rsid w:val="00563BC2"/>
    <w:rsid w:val="00563DB0"/>
    <w:rsid w:val="00563DC6"/>
    <w:rsid w:val="00563F0F"/>
    <w:rsid w:val="00563F72"/>
    <w:rsid w:val="00563FA4"/>
    <w:rsid w:val="00564497"/>
    <w:rsid w:val="00564580"/>
    <w:rsid w:val="005648BF"/>
    <w:rsid w:val="00564914"/>
    <w:rsid w:val="00564A92"/>
    <w:rsid w:val="0056505E"/>
    <w:rsid w:val="00565077"/>
    <w:rsid w:val="00565206"/>
    <w:rsid w:val="005653AD"/>
    <w:rsid w:val="00565631"/>
    <w:rsid w:val="00565852"/>
    <w:rsid w:val="00565956"/>
    <w:rsid w:val="005659AB"/>
    <w:rsid w:val="00565B12"/>
    <w:rsid w:val="00565B78"/>
    <w:rsid w:val="00565B8C"/>
    <w:rsid w:val="00565CC8"/>
    <w:rsid w:val="00565E58"/>
    <w:rsid w:val="00565ED4"/>
    <w:rsid w:val="00565FF3"/>
    <w:rsid w:val="00566070"/>
    <w:rsid w:val="00566201"/>
    <w:rsid w:val="00566437"/>
    <w:rsid w:val="005664E6"/>
    <w:rsid w:val="0056666B"/>
    <w:rsid w:val="005667C8"/>
    <w:rsid w:val="005668FB"/>
    <w:rsid w:val="00566A1A"/>
    <w:rsid w:val="00566B46"/>
    <w:rsid w:val="00566C0B"/>
    <w:rsid w:val="00566C5C"/>
    <w:rsid w:val="00566CA2"/>
    <w:rsid w:val="00566F62"/>
    <w:rsid w:val="0056701D"/>
    <w:rsid w:val="00567078"/>
    <w:rsid w:val="00567788"/>
    <w:rsid w:val="00567851"/>
    <w:rsid w:val="00567A7B"/>
    <w:rsid w:val="00567BB6"/>
    <w:rsid w:val="00567D68"/>
    <w:rsid w:val="00567DF4"/>
    <w:rsid w:val="00567E93"/>
    <w:rsid w:val="00567EA0"/>
    <w:rsid w:val="00567FFA"/>
    <w:rsid w:val="00570579"/>
    <w:rsid w:val="0057066D"/>
    <w:rsid w:val="00570793"/>
    <w:rsid w:val="005707A1"/>
    <w:rsid w:val="00570C1C"/>
    <w:rsid w:val="00570ED8"/>
    <w:rsid w:val="00570F50"/>
    <w:rsid w:val="005710A4"/>
    <w:rsid w:val="0057110F"/>
    <w:rsid w:val="0057124A"/>
    <w:rsid w:val="00571407"/>
    <w:rsid w:val="00571479"/>
    <w:rsid w:val="005714FF"/>
    <w:rsid w:val="00571530"/>
    <w:rsid w:val="005716F6"/>
    <w:rsid w:val="00571787"/>
    <w:rsid w:val="005717CA"/>
    <w:rsid w:val="005717E4"/>
    <w:rsid w:val="00571959"/>
    <w:rsid w:val="00571961"/>
    <w:rsid w:val="00571965"/>
    <w:rsid w:val="00571A36"/>
    <w:rsid w:val="00571A5F"/>
    <w:rsid w:val="00571A7E"/>
    <w:rsid w:val="00571ADB"/>
    <w:rsid w:val="00571B9A"/>
    <w:rsid w:val="00571BDE"/>
    <w:rsid w:val="00571C27"/>
    <w:rsid w:val="00571CF9"/>
    <w:rsid w:val="00571DF6"/>
    <w:rsid w:val="00571E1D"/>
    <w:rsid w:val="00571E57"/>
    <w:rsid w:val="00571E5A"/>
    <w:rsid w:val="00571F68"/>
    <w:rsid w:val="00571FDE"/>
    <w:rsid w:val="005720AC"/>
    <w:rsid w:val="005720CF"/>
    <w:rsid w:val="00572351"/>
    <w:rsid w:val="005724E7"/>
    <w:rsid w:val="00572658"/>
    <w:rsid w:val="005727F9"/>
    <w:rsid w:val="0057280E"/>
    <w:rsid w:val="00572B00"/>
    <w:rsid w:val="00572C11"/>
    <w:rsid w:val="00572C3B"/>
    <w:rsid w:val="00572C7A"/>
    <w:rsid w:val="00572F2B"/>
    <w:rsid w:val="005734E4"/>
    <w:rsid w:val="00573557"/>
    <w:rsid w:val="00573C61"/>
    <w:rsid w:val="00573EDD"/>
    <w:rsid w:val="00573F38"/>
    <w:rsid w:val="00573FA4"/>
    <w:rsid w:val="005740A2"/>
    <w:rsid w:val="0057445C"/>
    <w:rsid w:val="00574658"/>
    <w:rsid w:val="00574735"/>
    <w:rsid w:val="0057473A"/>
    <w:rsid w:val="00574AF6"/>
    <w:rsid w:val="00574D6B"/>
    <w:rsid w:val="00574E54"/>
    <w:rsid w:val="0057501C"/>
    <w:rsid w:val="00575025"/>
    <w:rsid w:val="0057506D"/>
    <w:rsid w:val="005751CB"/>
    <w:rsid w:val="005752C6"/>
    <w:rsid w:val="00575557"/>
    <w:rsid w:val="005758BF"/>
    <w:rsid w:val="005758E5"/>
    <w:rsid w:val="00575BB8"/>
    <w:rsid w:val="00575E8E"/>
    <w:rsid w:val="0057620E"/>
    <w:rsid w:val="0057624A"/>
    <w:rsid w:val="0057630F"/>
    <w:rsid w:val="005768D0"/>
    <w:rsid w:val="00576A70"/>
    <w:rsid w:val="00576BA3"/>
    <w:rsid w:val="00576BB7"/>
    <w:rsid w:val="00576C2C"/>
    <w:rsid w:val="00576E0E"/>
    <w:rsid w:val="00576EB6"/>
    <w:rsid w:val="00576FE9"/>
    <w:rsid w:val="00577746"/>
    <w:rsid w:val="00577917"/>
    <w:rsid w:val="00577B9D"/>
    <w:rsid w:val="00577C74"/>
    <w:rsid w:val="00577D41"/>
    <w:rsid w:val="00577DEA"/>
    <w:rsid w:val="005800E3"/>
    <w:rsid w:val="00580393"/>
    <w:rsid w:val="00580702"/>
    <w:rsid w:val="00580A41"/>
    <w:rsid w:val="00580A59"/>
    <w:rsid w:val="00580F07"/>
    <w:rsid w:val="00581323"/>
    <w:rsid w:val="005813AD"/>
    <w:rsid w:val="00581C26"/>
    <w:rsid w:val="00581CB8"/>
    <w:rsid w:val="00581CF0"/>
    <w:rsid w:val="00581EB3"/>
    <w:rsid w:val="0058207D"/>
    <w:rsid w:val="00582189"/>
    <w:rsid w:val="005823E5"/>
    <w:rsid w:val="0058250D"/>
    <w:rsid w:val="005827A2"/>
    <w:rsid w:val="005828A9"/>
    <w:rsid w:val="005828CD"/>
    <w:rsid w:val="00582B35"/>
    <w:rsid w:val="00582B4D"/>
    <w:rsid w:val="00582BF1"/>
    <w:rsid w:val="00582C12"/>
    <w:rsid w:val="00582CFC"/>
    <w:rsid w:val="00583292"/>
    <w:rsid w:val="00583508"/>
    <w:rsid w:val="00583819"/>
    <w:rsid w:val="00583A68"/>
    <w:rsid w:val="00583AD9"/>
    <w:rsid w:val="00583B5A"/>
    <w:rsid w:val="0058421E"/>
    <w:rsid w:val="00584230"/>
    <w:rsid w:val="0058426A"/>
    <w:rsid w:val="00584543"/>
    <w:rsid w:val="005845EE"/>
    <w:rsid w:val="00584A3A"/>
    <w:rsid w:val="00584B25"/>
    <w:rsid w:val="00584C57"/>
    <w:rsid w:val="00584DAD"/>
    <w:rsid w:val="00585020"/>
    <w:rsid w:val="005851A6"/>
    <w:rsid w:val="0058522F"/>
    <w:rsid w:val="00585498"/>
    <w:rsid w:val="00585507"/>
    <w:rsid w:val="00585508"/>
    <w:rsid w:val="0058560B"/>
    <w:rsid w:val="00585809"/>
    <w:rsid w:val="00585835"/>
    <w:rsid w:val="00585A21"/>
    <w:rsid w:val="00585B29"/>
    <w:rsid w:val="00585CA3"/>
    <w:rsid w:val="00585F3A"/>
    <w:rsid w:val="0058607E"/>
    <w:rsid w:val="0058610A"/>
    <w:rsid w:val="005861A8"/>
    <w:rsid w:val="0058634E"/>
    <w:rsid w:val="0058650E"/>
    <w:rsid w:val="005866C6"/>
    <w:rsid w:val="00586710"/>
    <w:rsid w:val="00586770"/>
    <w:rsid w:val="0058697F"/>
    <w:rsid w:val="00586D14"/>
    <w:rsid w:val="00586D66"/>
    <w:rsid w:val="00586DDB"/>
    <w:rsid w:val="00587090"/>
    <w:rsid w:val="00587119"/>
    <w:rsid w:val="005871CF"/>
    <w:rsid w:val="00587250"/>
    <w:rsid w:val="00587252"/>
    <w:rsid w:val="005873FF"/>
    <w:rsid w:val="0058784E"/>
    <w:rsid w:val="00587895"/>
    <w:rsid w:val="005879BF"/>
    <w:rsid w:val="00587A51"/>
    <w:rsid w:val="00587A88"/>
    <w:rsid w:val="00587ACC"/>
    <w:rsid w:val="00587BC1"/>
    <w:rsid w:val="00587CBE"/>
    <w:rsid w:val="00587D03"/>
    <w:rsid w:val="005902B1"/>
    <w:rsid w:val="00590362"/>
    <w:rsid w:val="005903DB"/>
    <w:rsid w:val="00590505"/>
    <w:rsid w:val="00590507"/>
    <w:rsid w:val="00590828"/>
    <w:rsid w:val="005908B6"/>
    <w:rsid w:val="005909EC"/>
    <w:rsid w:val="00590B5F"/>
    <w:rsid w:val="00590BB8"/>
    <w:rsid w:val="00590BD3"/>
    <w:rsid w:val="00590C0B"/>
    <w:rsid w:val="00590FFB"/>
    <w:rsid w:val="00591009"/>
    <w:rsid w:val="00591058"/>
    <w:rsid w:val="0059109D"/>
    <w:rsid w:val="005916B2"/>
    <w:rsid w:val="0059175A"/>
    <w:rsid w:val="005918BE"/>
    <w:rsid w:val="00591B21"/>
    <w:rsid w:val="00591D2A"/>
    <w:rsid w:val="00591D4C"/>
    <w:rsid w:val="00591F0F"/>
    <w:rsid w:val="0059205E"/>
    <w:rsid w:val="00592079"/>
    <w:rsid w:val="0059209A"/>
    <w:rsid w:val="00592298"/>
    <w:rsid w:val="005922CC"/>
    <w:rsid w:val="00592483"/>
    <w:rsid w:val="005924FF"/>
    <w:rsid w:val="005927D7"/>
    <w:rsid w:val="0059289E"/>
    <w:rsid w:val="005929D1"/>
    <w:rsid w:val="00592A7E"/>
    <w:rsid w:val="00592C3A"/>
    <w:rsid w:val="00592C61"/>
    <w:rsid w:val="00592E28"/>
    <w:rsid w:val="00592EA3"/>
    <w:rsid w:val="00592EEC"/>
    <w:rsid w:val="00592FB1"/>
    <w:rsid w:val="005931C0"/>
    <w:rsid w:val="005932DC"/>
    <w:rsid w:val="005934BA"/>
    <w:rsid w:val="005936A0"/>
    <w:rsid w:val="005936AC"/>
    <w:rsid w:val="0059377B"/>
    <w:rsid w:val="005937A8"/>
    <w:rsid w:val="00593980"/>
    <w:rsid w:val="00593A84"/>
    <w:rsid w:val="00593B97"/>
    <w:rsid w:val="00593DD1"/>
    <w:rsid w:val="00593F24"/>
    <w:rsid w:val="00594200"/>
    <w:rsid w:val="00594275"/>
    <w:rsid w:val="005948B9"/>
    <w:rsid w:val="005949C3"/>
    <w:rsid w:val="00594A18"/>
    <w:rsid w:val="00594A6F"/>
    <w:rsid w:val="00594BC3"/>
    <w:rsid w:val="00594C31"/>
    <w:rsid w:val="00594C77"/>
    <w:rsid w:val="00594C8A"/>
    <w:rsid w:val="00594D1C"/>
    <w:rsid w:val="00594D90"/>
    <w:rsid w:val="00594DA6"/>
    <w:rsid w:val="00594F03"/>
    <w:rsid w:val="005954C6"/>
    <w:rsid w:val="00595713"/>
    <w:rsid w:val="00595AF2"/>
    <w:rsid w:val="00595C13"/>
    <w:rsid w:val="00595CF3"/>
    <w:rsid w:val="005961AC"/>
    <w:rsid w:val="00596200"/>
    <w:rsid w:val="005962C5"/>
    <w:rsid w:val="005962EA"/>
    <w:rsid w:val="005968A8"/>
    <w:rsid w:val="005968B7"/>
    <w:rsid w:val="005968C1"/>
    <w:rsid w:val="005969A4"/>
    <w:rsid w:val="00596CA5"/>
    <w:rsid w:val="0059732B"/>
    <w:rsid w:val="0059754A"/>
    <w:rsid w:val="005977EC"/>
    <w:rsid w:val="005978CC"/>
    <w:rsid w:val="00597AB9"/>
    <w:rsid w:val="00597DE7"/>
    <w:rsid w:val="00597EB3"/>
    <w:rsid w:val="00597EE1"/>
    <w:rsid w:val="005A019A"/>
    <w:rsid w:val="005A01A4"/>
    <w:rsid w:val="005A01F1"/>
    <w:rsid w:val="005A03C1"/>
    <w:rsid w:val="005A05CD"/>
    <w:rsid w:val="005A0C2C"/>
    <w:rsid w:val="005A0F90"/>
    <w:rsid w:val="005A1084"/>
    <w:rsid w:val="005A109C"/>
    <w:rsid w:val="005A1996"/>
    <w:rsid w:val="005A1DA8"/>
    <w:rsid w:val="005A1DAC"/>
    <w:rsid w:val="005A1F65"/>
    <w:rsid w:val="005A20A8"/>
    <w:rsid w:val="005A2161"/>
    <w:rsid w:val="005A24C6"/>
    <w:rsid w:val="005A2500"/>
    <w:rsid w:val="005A2698"/>
    <w:rsid w:val="005A273B"/>
    <w:rsid w:val="005A2943"/>
    <w:rsid w:val="005A2C28"/>
    <w:rsid w:val="005A30AC"/>
    <w:rsid w:val="005A30EF"/>
    <w:rsid w:val="005A3107"/>
    <w:rsid w:val="005A333B"/>
    <w:rsid w:val="005A338D"/>
    <w:rsid w:val="005A3611"/>
    <w:rsid w:val="005A3746"/>
    <w:rsid w:val="005A3978"/>
    <w:rsid w:val="005A3A00"/>
    <w:rsid w:val="005A3B28"/>
    <w:rsid w:val="005A3BA2"/>
    <w:rsid w:val="005A3C67"/>
    <w:rsid w:val="005A3CC9"/>
    <w:rsid w:val="005A4088"/>
    <w:rsid w:val="005A410A"/>
    <w:rsid w:val="005A427E"/>
    <w:rsid w:val="005A43DD"/>
    <w:rsid w:val="005A47A9"/>
    <w:rsid w:val="005A484B"/>
    <w:rsid w:val="005A49BB"/>
    <w:rsid w:val="005A4A37"/>
    <w:rsid w:val="005A4C75"/>
    <w:rsid w:val="005A4D8F"/>
    <w:rsid w:val="005A4EB3"/>
    <w:rsid w:val="005A4ECC"/>
    <w:rsid w:val="005A50D8"/>
    <w:rsid w:val="005A53B8"/>
    <w:rsid w:val="005A5483"/>
    <w:rsid w:val="005A5496"/>
    <w:rsid w:val="005A578E"/>
    <w:rsid w:val="005A58B5"/>
    <w:rsid w:val="005A5A26"/>
    <w:rsid w:val="005A5AB5"/>
    <w:rsid w:val="005A5B1A"/>
    <w:rsid w:val="005A5C79"/>
    <w:rsid w:val="005A5CC1"/>
    <w:rsid w:val="005A5D57"/>
    <w:rsid w:val="005A5D8C"/>
    <w:rsid w:val="005A5FFF"/>
    <w:rsid w:val="005A6251"/>
    <w:rsid w:val="005A62EE"/>
    <w:rsid w:val="005A63A6"/>
    <w:rsid w:val="005A643F"/>
    <w:rsid w:val="005A653E"/>
    <w:rsid w:val="005A6A64"/>
    <w:rsid w:val="005A6C6D"/>
    <w:rsid w:val="005A6DA4"/>
    <w:rsid w:val="005A70ED"/>
    <w:rsid w:val="005A7471"/>
    <w:rsid w:val="005A77F3"/>
    <w:rsid w:val="005A7976"/>
    <w:rsid w:val="005A7A19"/>
    <w:rsid w:val="005A7D0F"/>
    <w:rsid w:val="005A7E02"/>
    <w:rsid w:val="005A7EC2"/>
    <w:rsid w:val="005B0176"/>
    <w:rsid w:val="005B0185"/>
    <w:rsid w:val="005B041C"/>
    <w:rsid w:val="005B06D3"/>
    <w:rsid w:val="005B07C5"/>
    <w:rsid w:val="005B0A79"/>
    <w:rsid w:val="005B0AA9"/>
    <w:rsid w:val="005B0B50"/>
    <w:rsid w:val="005B0F1D"/>
    <w:rsid w:val="005B0FB1"/>
    <w:rsid w:val="005B11DB"/>
    <w:rsid w:val="005B11E4"/>
    <w:rsid w:val="005B11E7"/>
    <w:rsid w:val="005B1544"/>
    <w:rsid w:val="005B1649"/>
    <w:rsid w:val="005B164A"/>
    <w:rsid w:val="005B1926"/>
    <w:rsid w:val="005B1939"/>
    <w:rsid w:val="005B1AC2"/>
    <w:rsid w:val="005B1CEF"/>
    <w:rsid w:val="005B1DEB"/>
    <w:rsid w:val="005B20FC"/>
    <w:rsid w:val="005B2372"/>
    <w:rsid w:val="005B2436"/>
    <w:rsid w:val="005B26DF"/>
    <w:rsid w:val="005B2916"/>
    <w:rsid w:val="005B2977"/>
    <w:rsid w:val="005B2AB6"/>
    <w:rsid w:val="005B2B0D"/>
    <w:rsid w:val="005B2C50"/>
    <w:rsid w:val="005B2C99"/>
    <w:rsid w:val="005B2D81"/>
    <w:rsid w:val="005B30D9"/>
    <w:rsid w:val="005B3181"/>
    <w:rsid w:val="005B3408"/>
    <w:rsid w:val="005B3547"/>
    <w:rsid w:val="005B356A"/>
    <w:rsid w:val="005B3B4A"/>
    <w:rsid w:val="005B3BEA"/>
    <w:rsid w:val="005B3C66"/>
    <w:rsid w:val="005B3D8C"/>
    <w:rsid w:val="005B3DA8"/>
    <w:rsid w:val="005B3DE9"/>
    <w:rsid w:val="005B3EA7"/>
    <w:rsid w:val="005B4433"/>
    <w:rsid w:val="005B4A2E"/>
    <w:rsid w:val="005B4B13"/>
    <w:rsid w:val="005B4B53"/>
    <w:rsid w:val="005B4BD1"/>
    <w:rsid w:val="005B4C13"/>
    <w:rsid w:val="005B4EAA"/>
    <w:rsid w:val="005B4ED1"/>
    <w:rsid w:val="005B5012"/>
    <w:rsid w:val="005B50BD"/>
    <w:rsid w:val="005B53BE"/>
    <w:rsid w:val="005B580F"/>
    <w:rsid w:val="005B5925"/>
    <w:rsid w:val="005B593C"/>
    <w:rsid w:val="005B594E"/>
    <w:rsid w:val="005B5982"/>
    <w:rsid w:val="005B5C02"/>
    <w:rsid w:val="005B6121"/>
    <w:rsid w:val="005B6153"/>
    <w:rsid w:val="005B645E"/>
    <w:rsid w:val="005B647B"/>
    <w:rsid w:val="005B6889"/>
    <w:rsid w:val="005B6A2E"/>
    <w:rsid w:val="005B6B6D"/>
    <w:rsid w:val="005B6DB8"/>
    <w:rsid w:val="005B6FF6"/>
    <w:rsid w:val="005B71CD"/>
    <w:rsid w:val="005B7271"/>
    <w:rsid w:val="005B7464"/>
    <w:rsid w:val="005B75F9"/>
    <w:rsid w:val="005B76ED"/>
    <w:rsid w:val="005B7712"/>
    <w:rsid w:val="005B7789"/>
    <w:rsid w:val="005B786F"/>
    <w:rsid w:val="005B7983"/>
    <w:rsid w:val="005B7B1F"/>
    <w:rsid w:val="005B7B37"/>
    <w:rsid w:val="005B7C23"/>
    <w:rsid w:val="005B7FE0"/>
    <w:rsid w:val="005B7FFA"/>
    <w:rsid w:val="005C014C"/>
    <w:rsid w:val="005C01A0"/>
    <w:rsid w:val="005C01A3"/>
    <w:rsid w:val="005C01CE"/>
    <w:rsid w:val="005C047B"/>
    <w:rsid w:val="005C048B"/>
    <w:rsid w:val="005C04A8"/>
    <w:rsid w:val="005C04D0"/>
    <w:rsid w:val="005C0841"/>
    <w:rsid w:val="005C0879"/>
    <w:rsid w:val="005C087E"/>
    <w:rsid w:val="005C0A75"/>
    <w:rsid w:val="005C0B20"/>
    <w:rsid w:val="005C100A"/>
    <w:rsid w:val="005C12DF"/>
    <w:rsid w:val="005C146B"/>
    <w:rsid w:val="005C146F"/>
    <w:rsid w:val="005C15EB"/>
    <w:rsid w:val="005C179A"/>
    <w:rsid w:val="005C19A7"/>
    <w:rsid w:val="005C1A24"/>
    <w:rsid w:val="005C1A5A"/>
    <w:rsid w:val="005C1B08"/>
    <w:rsid w:val="005C1BD1"/>
    <w:rsid w:val="005C1E73"/>
    <w:rsid w:val="005C1F6B"/>
    <w:rsid w:val="005C2187"/>
    <w:rsid w:val="005C230E"/>
    <w:rsid w:val="005C23AB"/>
    <w:rsid w:val="005C23AF"/>
    <w:rsid w:val="005C265D"/>
    <w:rsid w:val="005C2876"/>
    <w:rsid w:val="005C2960"/>
    <w:rsid w:val="005C2BDC"/>
    <w:rsid w:val="005C2C05"/>
    <w:rsid w:val="005C2E9D"/>
    <w:rsid w:val="005C2EDE"/>
    <w:rsid w:val="005C2EDF"/>
    <w:rsid w:val="005C33B0"/>
    <w:rsid w:val="005C358C"/>
    <w:rsid w:val="005C35D9"/>
    <w:rsid w:val="005C36A1"/>
    <w:rsid w:val="005C36B8"/>
    <w:rsid w:val="005C3ABE"/>
    <w:rsid w:val="005C3B63"/>
    <w:rsid w:val="005C3C7F"/>
    <w:rsid w:val="005C3D1F"/>
    <w:rsid w:val="005C41C7"/>
    <w:rsid w:val="005C4423"/>
    <w:rsid w:val="005C4572"/>
    <w:rsid w:val="005C4602"/>
    <w:rsid w:val="005C4773"/>
    <w:rsid w:val="005C4B9A"/>
    <w:rsid w:val="005C4CE3"/>
    <w:rsid w:val="005C53CD"/>
    <w:rsid w:val="005C5429"/>
    <w:rsid w:val="005C5436"/>
    <w:rsid w:val="005C544E"/>
    <w:rsid w:val="005C56B6"/>
    <w:rsid w:val="005C58DA"/>
    <w:rsid w:val="005C58F8"/>
    <w:rsid w:val="005C59B6"/>
    <w:rsid w:val="005C5A49"/>
    <w:rsid w:val="005C5AD1"/>
    <w:rsid w:val="005C5DE1"/>
    <w:rsid w:val="005C5E97"/>
    <w:rsid w:val="005C615B"/>
    <w:rsid w:val="005C62DC"/>
    <w:rsid w:val="005C648A"/>
    <w:rsid w:val="005C65F9"/>
    <w:rsid w:val="005C6794"/>
    <w:rsid w:val="005C67A4"/>
    <w:rsid w:val="005C6D4E"/>
    <w:rsid w:val="005C702F"/>
    <w:rsid w:val="005C703C"/>
    <w:rsid w:val="005C70F2"/>
    <w:rsid w:val="005C72C2"/>
    <w:rsid w:val="005C73BA"/>
    <w:rsid w:val="005C7596"/>
    <w:rsid w:val="005C778F"/>
    <w:rsid w:val="005C7A77"/>
    <w:rsid w:val="005C7ADC"/>
    <w:rsid w:val="005C7CBD"/>
    <w:rsid w:val="005C7CDE"/>
    <w:rsid w:val="005D049A"/>
    <w:rsid w:val="005D04B8"/>
    <w:rsid w:val="005D04F0"/>
    <w:rsid w:val="005D0508"/>
    <w:rsid w:val="005D0658"/>
    <w:rsid w:val="005D0869"/>
    <w:rsid w:val="005D08C6"/>
    <w:rsid w:val="005D08F3"/>
    <w:rsid w:val="005D0A46"/>
    <w:rsid w:val="005D0A56"/>
    <w:rsid w:val="005D0CF4"/>
    <w:rsid w:val="005D0D23"/>
    <w:rsid w:val="005D0ECF"/>
    <w:rsid w:val="005D0F2B"/>
    <w:rsid w:val="005D0FCD"/>
    <w:rsid w:val="005D11DF"/>
    <w:rsid w:val="005D12D4"/>
    <w:rsid w:val="005D131C"/>
    <w:rsid w:val="005D1345"/>
    <w:rsid w:val="005D1367"/>
    <w:rsid w:val="005D149C"/>
    <w:rsid w:val="005D149E"/>
    <w:rsid w:val="005D14AA"/>
    <w:rsid w:val="005D15A1"/>
    <w:rsid w:val="005D1853"/>
    <w:rsid w:val="005D18BD"/>
    <w:rsid w:val="005D1996"/>
    <w:rsid w:val="005D22A1"/>
    <w:rsid w:val="005D239B"/>
    <w:rsid w:val="005D2403"/>
    <w:rsid w:val="005D285C"/>
    <w:rsid w:val="005D2963"/>
    <w:rsid w:val="005D29F9"/>
    <w:rsid w:val="005D2A7B"/>
    <w:rsid w:val="005D2B86"/>
    <w:rsid w:val="005D2DCD"/>
    <w:rsid w:val="005D2DD1"/>
    <w:rsid w:val="005D32AB"/>
    <w:rsid w:val="005D3320"/>
    <w:rsid w:val="005D333D"/>
    <w:rsid w:val="005D3473"/>
    <w:rsid w:val="005D356D"/>
    <w:rsid w:val="005D3662"/>
    <w:rsid w:val="005D36CF"/>
    <w:rsid w:val="005D3722"/>
    <w:rsid w:val="005D3A72"/>
    <w:rsid w:val="005D3C0A"/>
    <w:rsid w:val="005D3F67"/>
    <w:rsid w:val="005D409B"/>
    <w:rsid w:val="005D40AA"/>
    <w:rsid w:val="005D412F"/>
    <w:rsid w:val="005D4578"/>
    <w:rsid w:val="005D4621"/>
    <w:rsid w:val="005D4B1E"/>
    <w:rsid w:val="005D4E92"/>
    <w:rsid w:val="005D524F"/>
    <w:rsid w:val="005D530E"/>
    <w:rsid w:val="005D5355"/>
    <w:rsid w:val="005D536C"/>
    <w:rsid w:val="005D5475"/>
    <w:rsid w:val="005D55C9"/>
    <w:rsid w:val="005D566B"/>
    <w:rsid w:val="005D56BB"/>
    <w:rsid w:val="005D58A8"/>
    <w:rsid w:val="005D590E"/>
    <w:rsid w:val="005D5A27"/>
    <w:rsid w:val="005D5A3D"/>
    <w:rsid w:val="005D5EEC"/>
    <w:rsid w:val="005D5F84"/>
    <w:rsid w:val="005D61C9"/>
    <w:rsid w:val="005D61DD"/>
    <w:rsid w:val="005D61E9"/>
    <w:rsid w:val="005D635E"/>
    <w:rsid w:val="005D6566"/>
    <w:rsid w:val="005D6664"/>
    <w:rsid w:val="005D66FE"/>
    <w:rsid w:val="005D67D7"/>
    <w:rsid w:val="005D6809"/>
    <w:rsid w:val="005D694F"/>
    <w:rsid w:val="005D6D19"/>
    <w:rsid w:val="005D6F98"/>
    <w:rsid w:val="005D701A"/>
    <w:rsid w:val="005D7409"/>
    <w:rsid w:val="005D754E"/>
    <w:rsid w:val="005D7630"/>
    <w:rsid w:val="005D78C3"/>
    <w:rsid w:val="005D7948"/>
    <w:rsid w:val="005D7A17"/>
    <w:rsid w:val="005D7DE7"/>
    <w:rsid w:val="005E01BF"/>
    <w:rsid w:val="005E027E"/>
    <w:rsid w:val="005E0549"/>
    <w:rsid w:val="005E060B"/>
    <w:rsid w:val="005E08AF"/>
    <w:rsid w:val="005E0941"/>
    <w:rsid w:val="005E0A58"/>
    <w:rsid w:val="005E0A63"/>
    <w:rsid w:val="005E0B57"/>
    <w:rsid w:val="005E0B85"/>
    <w:rsid w:val="005E0C9C"/>
    <w:rsid w:val="005E0D6D"/>
    <w:rsid w:val="005E0DEA"/>
    <w:rsid w:val="005E0EE3"/>
    <w:rsid w:val="005E0F3E"/>
    <w:rsid w:val="005E1171"/>
    <w:rsid w:val="005E1232"/>
    <w:rsid w:val="005E1352"/>
    <w:rsid w:val="005E1509"/>
    <w:rsid w:val="005E1591"/>
    <w:rsid w:val="005E15F7"/>
    <w:rsid w:val="005E162C"/>
    <w:rsid w:val="005E1A60"/>
    <w:rsid w:val="005E1B22"/>
    <w:rsid w:val="005E1E80"/>
    <w:rsid w:val="005E1E9D"/>
    <w:rsid w:val="005E1ED8"/>
    <w:rsid w:val="005E1F36"/>
    <w:rsid w:val="005E21A2"/>
    <w:rsid w:val="005E22D0"/>
    <w:rsid w:val="005E2314"/>
    <w:rsid w:val="005E249D"/>
    <w:rsid w:val="005E251A"/>
    <w:rsid w:val="005E289C"/>
    <w:rsid w:val="005E28E4"/>
    <w:rsid w:val="005E2B26"/>
    <w:rsid w:val="005E2B4C"/>
    <w:rsid w:val="005E2CE3"/>
    <w:rsid w:val="005E2DDB"/>
    <w:rsid w:val="005E2E13"/>
    <w:rsid w:val="005E2E23"/>
    <w:rsid w:val="005E2F44"/>
    <w:rsid w:val="005E2FF6"/>
    <w:rsid w:val="005E33EB"/>
    <w:rsid w:val="005E3626"/>
    <w:rsid w:val="005E36ED"/>
    <w:rsid w:val="005E396D"/>
    <w:rsid w:val="005E3C83"/>
    <w:rsid w:val="005E3E83"/>
    <w:rsid w:val="005E3F3B"/>
    <w:rsid w:val="005E3FD2"/>
    <w:rsid w:val="005E40E0"/>
    <w:rsid w:val="005E40E7"/>
    <w:rsid w:val="005E4248"/>
    <w:rsid w:val="005E451D"/>
    <w:rsid w:val="005E463C"/>
    <w:rsid w:val="005E48CB"/>
    <w:rsid w:val="005E493B"/>
    <w:rsid w:val="005E4CBA"/>
    <w:rsid w:val="005E4D33"/>
    <w:rsid w:val="005E4E81"/>
    <w:rsid w:val="005E4F73"/>
    <w:rsid w:val="005E4F81"/>
    <w:rsid w:val="005E532D"/>
    <w:rsid w:val="005E5347"/>
    <w:rsid w:val="005E5369"/>
    <w:rsid w:val="005E57A0"/>
    <w:rsid w:val="005E57AE"/>
    <w:rsid w:val="005E5C4E"/>
    <w:rsid w:val="005E5F19"/>
    <w:rsid w:val="005E5F7B"/>
    <w:rsid w:val="005E6399"/>
    <w:rsid w:val="005E64E7"/>
    <w:rsid w:val="005E66DD"/>
    <w:rsid w:val="005E67B5"/>
    <w:rsid w:val="005E6801"/>
    <w:rsid w:val="005E683E"/>
    <w:rsid w:val="005E69B9"/>
    <w:rsid w:val="005E6D93"/>
    <w:rsid w:val="005E6E02"/>
    <w:rsid w:val="005E6F09"/>
    <w:rsid w:val="005E7060"/>
    <w:rsid w:val="005E7277"/>
    <w:rsid w:val="005E7300"/>
    <w:rsid w:val="005E79CE"/>
    <w:rsid w:val="005E7AE0"/>
    <w:rsid w:val="005E7BC2"/>
    <w:rsid w:val="005E7D81"/>
    <w:rsid w:val="005E7DFE"/>
    <w:rsid w:val="005E7F06"/>
    <w:rsid w:val="005F0232"/>
    <w:rsid w:val="005F04E3"/>
    <w:rsid w:val="005F0734"/>
    <w:rsid w:val="005F0806"/>
    <w:rsid w:val="005F093B"/>
    <w:rsid w:val="005F0CC7"/>
    <w:rsid w:val="005F0CEB"/>
    <w:rsid w:val="005F0EEA"/>
    <w:rsid w:val="005F0F84"/>
    <w:rsid w:val="005F1068"/>
    <w:rsid w:val="005F10E8"/>
    <w:rsid w:val="005F1366"/>
    <w:rsid w:val="005F147E"/>
    <w:rsid w:val="005F151D"/>
    <w:rsid w:val="005F163B"/>
    <w:rsid w:val="005F1F93"/>
    <w:rsid w:val="005F201F"/>
    <w:rsid w:val="005F22BC"/>
    <w:rsid w:val="005F23DF"/>
    <w:rsid w:val="005F23EE"/>
    <w:rsid w:val="005F24E7"/>
    <w:rsid w:val="005F25A7"/>
    <w:rsid w:val="005F264B"/>
    <w:rsid w:val="005F2813"/>
    <w:rsid w:val="005F2935"/>
    <w:rsid w:val="005F29E3"/>
    <w:rsid w:val="005F31EA"/>
    <w:rsid w:val="005F3292"/>
    <w:rsid w:val="005F32AE"/>
    <w:rsid w:val="005F32D7"/>
    <w:rsid w:val="005F35AB"/>
    <w:rsid w:val="005F37A9"/>
    <w:rsid w:val="005F3877"/>
    <w:rsid w:val="005F395F"/>
    <w:rsid w:val="005F3BAA"/>
    <w:rsid w:val="005F3E6F"/>
    <w:rsid w:val="005F402F"/>
    <w:rsid w:val="005F4060"/>
    <w:rsid w:val="005F420D"/>
    <w:rsid w:val="005F453F"/>
    <w:rsid w:val="005F4997"/>
    <w:rsid w:val="005F4A8B"/>
    <w:rsid w:val="005F4B6C"/>
    <w:rsid w:val="005F4DB4"/>
    <w:rsid w:val="005F533C"/>
    <w:rsid w:val="005F5345"/>
    <w:rsid w:val="005F5416"/>
    <w:rsid w:val="005F55D4"/>
    <w:rsid w:val="005F56F8"/>
    <w:rsid w:val="005F59F8"/>
    <w:rsid w:val="005F5A18"/>
    <w:rsid w:val="005F5AD2"/>
    <w:rsid w:val="005F5C8E"/>
    <w:rsid w:val="005F5CEB"/>
    <w:rsid w:val="005F5E48"/>
    <w:rsid w:val="005F5FCC"/>
    <w:rsid w:val="005F5FD7"/>
    <w:rsid w:val="005F62A4"/>
    <w:rsid w:val="005F636E"/>
    <w:rsid w:val="005F63F8"/>
    <w:rsid w:val="005F671E"/>
    <w:rsid w:val="005F67B7"/>
    <w:rsid w:val="005F6A9E"/>
    <w:rsid w:val="005F6D66"/>
    <w:rsid w:val="005F6E37"/>
    <w:rsid w:val="005F704C"/>
    <w:rsid w:val="005F706A"/>
    <w:rsid w:val="005F71CB"/>
    <w:rsid w:val="005F736B"/>
    <w:rsid w:val="005F738E"/>
    <w:rsid w:val="005F7446"/>
    <w:rsid w:val="005F7691"/>
    <w:rsid w:val="005F776C"/>
    <w:rsid w:val="005F7A84"/>
    <w:rsid w:val="005F7B88"/>
    <w:rsid w:val="005F7ED9"/>
    <w:rsid w:val="005F7F98"/>
    <w:rsid w:val="006002AA"/>
    <w:rsid w:val="006003C4"/>
    <w:rsid w:val="006005CF"/>
    <w:rsid w:val="00600B26"/>
    <w:rsid w:val="00600C10"/>
    <w:rsid w:val="00600CA5"/>
    <w:rsid w:val="00600CA9"/>
    <w:rsid w:val="00600DD8"/>
    <w:rsid w:val="00600E8B"/>
    <w:rsid w:val="006013CD"/>
    <w:rsid w:val="006015C1"/>
    <w:rsid w:val="006017E1"/>
    <w:rsid w:val="00601B30"/>
    <w:rsid w:val="00601C9A"/>
    <w:rsid w:val="00602164"/>
    <w:rsid w:val="006022B9"/>
    <w:rsid w:val="006023C3"/>
    <w:rsid w:val="006024CA"/>
    <w:rsid w:val="00602536"/>
    <w:rsid w:val="0060256C"/>
    <w:rsid w:val="006026A7"/>
    <w:rsid w:val="00602856"/>
    <w:rsid w:val="006028AD"/>
    <w:rsid w:val="0060296B"/>
    <w:rsid w:val="00602DC8"/>
    <w:rsid w:val="00602F27"/>
    <w:rsid w:val="00602FA4"/>
    <w:rsid w:val="006030AC"/>
    <w:rsid w:val="00603177"/>
    <w:rsid w:val="006036BC"/>
    <w:rsid w:val="00603754"/>
    <w:rsid w:val="00603894"/>
    <w:rsid w:val="00603A8D"/>
    <w:rsid w:val="00603AFC"/>
    <w:rsid w:val="00603BE7"/>
    <w:rsid w:val="00603CA6"/>
    <w:rsid w:val="00603F0D"/>
    <w:rsid w:val="00604005"/>
    <w:rsid w:val="006041C0"/>
    <w:rsid w:val="00604206"/>
    <w:rsid w:val="00604221"/>
    <w:rsid w:val="0060423D"/>
    <w:rsid w:val="0060438B"/>
    <w:rsid w:val="00604523"/>
    <w:rsid w:val="00604719"/>
    <w:rsid w:val="006048B4"/>
    <w:rsid w:val="00604982"/>
    <w:rsid w:val="006049DE"/>
    <w:rsid w:val="00604CD7"/>
    <w:rsid w:val="00604F96"/>
    <w:rsid w:val="00604FDD"/>
    <w:rsid w:val="00604FFA"/>
    <w:rsid w:val="00605030"/>
    <w:rsid w:val="0060518F"/>
    <w:rsid w:val="0060532C"/>
    <w:rsid w:val="006054CC"/>
    <w:rsid w:val="006055C8"/>
    <w:rsid w:val="00605A65"/>
    <w:rsid w:val="00605AB1"/>
    <w:rsid w:val="00605B32"/>
    <w:rsid w:val="00605C43"/>
    <w:rsid w:val="00605EE3"/>
    <w:rsid w:val="00605EF4"/>
    <w:rsid w:val="0060608E"/>
    <w:rsid w:val="00606176"/>
    <w:rsid w:val="00606186"/>
    <w:rsid w:val="006063B3"/>
    <w:rsid w:val="00606576"/>
    <w:rsid w:val="006065A5"/>
    <w:rsid w:val="006065B7"/>
    <w:rsid w:val="006068CF"/>
    <w:rsid w:val="00606C29"/>
    <w:rsid w:val="00606F7C"/>
    <w:rsid w:val="00607210"/>
    <w:rsid w:val="0060743B"/>
    <w:rsid w:val="00607579"/>
    <w:rsid w:val="0060767C"/>
    <w:rsid w:val="00607817"/>
    <w:rsid w:val="00607971"/>
    <w:rsid w:val="00607B03"/>
    <w:rsid w:val="00607B4D"/>
    <w:rsid w:val="00607C3A"/>
    <w:rsid w:val="00607C67"/>
    <w:rsid w:val="00607D26"/>
    <w:rsid w:val="0061021F"/>
    <w:rsid w:val="006102B3"/>
    <w:rsid w:val="00610430"/>
    <w:rsid w:val="006104FD"/>
    <w:rsid w:val="0061057A"/>
    <w:rsid w:val="006105C7"/>
    <w:rsid w:val="006105EB"/>
    <w:rsid w:val="006109AA"/>
    <w:rsid w:val="00610E31"/>
    <w:rsid w:val="00611489"/>
    <w:rsid w:val="00611680"/>
    <w:rsid w:val="00611A84"/>
    <w:rsid w:val="00611CA7"/>
    <w:rsid w:val="00611EAA"/>
    <w:rsid w:val="00612060"/>
    <w:rsid w:val="00612194"/>
    <w:rsid w:val="00612229"/>
    <w:rsid w:val="0061281C"/>
    <w:rsid w:val="00612992"/>
    <w:rsid w:val="00612A82"/>
    <w:rsid w:val="00612AC2"/>
    <w:rsid w:val="00612B28"/>
    <w:rsid w:val="00612CCF"/>
    <w:rsid w:val="006130D9"/>
    <w:rsid w:val="00613123"/>
    <w:rsid w:val="00613317"/>
    <w:rsid w:val="0061358F"/>
    <w:rsid w:val="006138DF"/>
    <w:rsid w:val="00613908"/>
    <w:rsid w:val="006139F9"/>
    <w:rsid w:val="00613B83"/>
    <w:rsid w:val="00613C8B"/>
    <w:rsid w:val="00613CD7"/>
    <w:rsid w:val="006140DF"/>
    <w:rsid w:val="00614362"/>
    <w:rsid w:val="0061443C"/>
    <w:rsid w:val="00614725"/>
    <w:rsid w:val="0061482B"/>
    <w:rsid w:val="0061494D"/>
    <w:rsid w:val="00614AFB"/>
    <w:rsid w:val="00614DAC"/>
    <w:rsid w:val="00614E39"/>
    <w:rsid w:val="00614E3A"/>
    <w:rsid w:val="00615281"/>
    <w:rsid w:val="006152DB"/>
    <w:rsid w:val="0061530E"/>
    <w:rsid w:val="0061543C"/>
    <w:rsid w:val="00615C4C"/>
    <w:rsid w:val="00615CC0"/>
    <w:rsid w:val="0061604A"/>
    <w:rsid w:val="006160F9"/>
    <w:rsid w:val="00616348"/>
    <w:rsid w:val="006163F7"/>
    <w:rsid w:val="006164D3"/>
    <w:rsid w:val="00616500"/>
    <w:rsid w:val="006169DA"/>
    <w:rsid w:val="00616B80"/>
    <w:rsid w:val="00616BEE"/>
    <w:rsid w:val="00616E01"/>
    <w:rsid w:val="00616F25"/>
    <w:rsid w:val="00616F3B"/>
    <w:rsid w:val="006171AA"/>
    <w:rsid w:val="00617276"/>
    <w:rsid w:val="006173FC"/>
    <w:rsid w:val="006174D9"/>
    <w:rsid w:val="00617579"/>
    <w:rsid w:val="00617710"/>
    <w:rsid w:val="0061779C"/>
    <w:rsid w:val="00617889"/>
    <w:rsid w:val="006179A6"/>
    <w:rsid w:val="00617E77"/>
    <w:rsid w:val="00620082"/>
    <w:rsid w:val="00620251"/>
    <w:rsid w:val="0062050B"/>
    <w:rsid w:val="006208AF"/>
    <w:rsid w:val="00620987"/>
    <w:rsid w:val="00620BA5"/>
    <w:rsid w:val="00620D34"/>
    <w:rsid w:val="00620F6D"/>
    <w:rsid w:val="00620FD4"/>
    <w:rsid w:val="00620FF9"/>
    <w:rsid w:val="00621098"/>
    <w:rsid w:val="00621166"/>
    <w:rsid w:val="00621228"/>
    <w:rsid w:val="006212BE"/>
    <w:rsid w:val="006214BF"/>
    <w:rsid w:val="00621807"/>
    <w:rsid w:val="0062190F"/>
    <w:rsid w:val="00621999"/>
    <w:rsid w:val="006220FD"/>
    <w:rsid w:val="0062223B"/>
    <w:rsid w:val="0062225F"/>
    <w:rsid w:val="0062226C"/>
    <w:rsid w:val="006225D8"/>
    <w:rsid w:val="0062268A"/>
    <w:rsid w:val="00622754"/>
    <w:rsid w:val="00622872"/>
    <w:rsid w:val="0062295C"/>
    <w:rsid w:val="00622973"/>
    <w:rsid w:val="00622CCC"/>
    <w:rsid w:val="00623033"/>
    <w:rsid w:val="0062335E"/>
    <w:rsid w:val="00623398"/>
    <w:rsid w:val="006234B8"/>
    <w:rsid w:val="006238FA"/>
    <w:rsid w:val="0062391A"/>
    <w:rsid w:val="00623A33"/>
    <w:rsid w:val="00623A91"/>
    <w:rsid w:val="00623BE0"/>
    <w:rsid w:val="00623CB7"/>
    <w:rsid w:val="00624616"/>
    <w:rsid w:val="00624B3B"/>
    <w:rsid w:val="00624C60"/>
    <w:rsid w:val="00624CFA"/>
    <w:rsid w:val="00624D57"/>
    <w:rsid w:val="00624DA2"/>
    <w:rsid w:val="00624DE7"/>
    <w:rsid w:val="00624F8B"/>
    <w:rsid w:val="00625679"/>
    <w:rsid w:val="0062572B"/>
    <w:rsid w:val="00625841"/>
    <w:rsid w:val="00625846"/>
    <w:rsid w:val="00625947"/>
    <w:rsid w:val="006259B7"/>
    <w:rsid w:val="00625A18"/>
    <w:rsid w:val="00625ADC"/>
    <w:rsid w:val="00625ADE"/>
    <w:rsid w:val="00625AE6"/>
    <w:rsid w:val="00625B61"/>
    <w:rsid w:val="00625C4A"/>
    <w:rsid w:val="00625CF0"/>
    <w:rsid w:val="00625D55"/>
    <w:rsid w:val="00625D92"/>
    <w:rsid w:val="00625DD1"/>
    <w:rsid w:val="006261FB"/>
    <w:rsid w:val="0062626C"/>
    <w:rsid w:val="0062654A"/>
    <w:rsid w:val="0062658A"/>
    <w:rsid w:val="006265AB"/>
    <w:rsid w:val="00626692"/>
    <w:rsid w:val="0062669A"/>
    <w:rsid w:val="00626800"/>
    <w:rsid w:val="006268BF"/>
    <w:rsid w:val="00626B9F"/>
    <w:rsid w:val="00626BA8"/>
    <w:rsid w:val="00626BB2"/>
    <w:rsid w:val="00626E28"/>
    <w:rsid w:val="00627042"/>
    <w:rsid w:val="0062735D"/>
    <w:rsid w:val="006273DA"/>
    <w:rsid w:val="006279EA"/>
    <w:rsid w:val="00627B09"/>
    <w:rsid w:val="00627B48"/>
    <w:rsid w:val="00627C3D"/>
    <w:rsid w:val="00627C4E"/>
    <w:rsid w:val="00627CF0"/>
    <w:rsid w:val="00627D77"/>
    <w:rsid w:val="00627E61"/>
    <w:rsid w:val="00627F71"/>
    <w:rsid w:val="0063014C"/>
    <w:rsid w:val="0063017C"/>
    <w:rsid w:val="0063021D"/>
    <w:rsid w:val="006302D0"/>
    <w:rsid w:val="006303E2"/>
    <w:rsid w:val="006303F6"/>
    <w:rsid w:val="006304C1"/>
    <w:rsid w:val="006305F0"/>
    <w:rsid w:val="006307B2"/>
    <w:rsid w:val="00630984"/>
    <w:rsid w:val="00630B0A"/>
    <w:rsid w:val="00630FEF"/>
    <w:rsid w:val="00631084"/>
    <w:rsid w:val="00631204"/>
    <w:rsid w:val="0063123C"/>
    <w:rsid w:val="006313A4"/>
    <w:rsid w:val="00631790"/>
    <w:rsid w:val="00631B5D"/>
    <w:rsid w:val="00631CE6"/>
    <w:rsid w:val="0063210C"/>
    <w:rsid w:val="00632181"/>
    <w:rsid w:val="00632211"/>
    <w:rsid w:val="006322CF"/>
    <w:rsid w:val="006324FA"/>
    <w:rsid w:val="00632622"/>
    <w:rsid w:val="0063265B"/>
    <w:rsid w:val="00632730"/>
    <w:rsid w:val="006328E4"/>
    <w:rsid w:val="00632A39"/>
    <w:rsid w:val="00632A9B"/>
    <w:rsid w:val="00632D20"/>
    <w:rsid w:val="006330BA"/>
    <w:rsid w:val="00633286"/>
    <w:rsid w:val="00633459"/>
    <w:rsid w:val="006336A9"/>
    <w:rsid w:val="00633822"/>
    <w:rsid w:val="00633A34"/>
    <w:rsid w:val="00633B05"/>
    <w:rsid w:val="00633BC7"/>
    <w:rsid w:val="00633CAD"/>
    <w:rsid w:val="0063407F"/>
    <w:rsid w:val="006340F1"/>
    <w:rsid w:val="0063420B"/>
    <w:rsid w:val="0063425F"/>
    <w:rsid w:val="00634333"/>
    <w:rsid w:val="00634466"/>
    <w:rsid w:val="00634524"/>
    <w:rsid w:val="00634588"/>
    <w:rsid w:val="00634C40"/>
    <w:rsid w:val="00634C52"/>
    <w:rsid w:val="00634E6A"/>
    <w:rsid w:val="00634F39"/>
    <w:rsid w:val="00634F92"/>
    <w:rsid w:val="0063504C"/>
    <w:rsid w:val="006350C6"/>
    <w:rsid w:val="006351F3"/>
    <w:rsid w:val="0063559A"/>
    <w:rsid w:val="006359FB"/>
    <w:rsid w:val="00635AE4"/>
    <w:rsid w:val="00635DAF"/>
    <w:rsid w:val="00635ED0"/>
    <w:rsid w:val="00635F5F"/>
    <w:rsid w:val="00636021"/>
    <w:rsid w:val="00636029"/>
    <w:rsid w:val="0063608B"/>
    <w:rsid w:val="00636284"/>
    <w:rsid w:val="0063636E"/>
    <w:rsid w:val="006363C8"/>
    <w:rsid w:val="006364F6"/>
    <w:rsid w:val="006365D4"/>
    <w:rsid w:val="0063663A"/>
    <w:rsid w:val="0063664A"/>
    <w:rsid w:val="0063688D"/>
    <w:rsid w:val="006368B1"/>
    <w:rsid w:val="00636A8F"/>
    <w:rsid w:val="00636F0A"/>
    <w:rsid w:val="006370C1"/>
    <w:rsid w:val="006372AD"/>
    <w:rsid w:val="006377A5"/>
    <w:rsid w:val="006377B1"/>
    <w:rsid w:val="00637988"/>
    <w:rsid w:val="00637AE3"/>
    <w:rsid w:val="00637B3D"/>
    <w:rsid w:val="00637DB2"/>
    <w:rsid w:val="00637FEB"/>
    <w:rsid w:val="0064015F"/>
    <w:rsid w:val="006401B5"/>
    <w:rsid w:val="00640258"/>
    <w:rsid w:val="00640297"/>
    <w:rsid w:val="006404AA"/>
    <w:rsid w:val="00640540"/>
    <w:rsid w:val="00640584"/>
    <w:rsid w:val="00640933"/>
    <w:rsid w:val="006409DB"/>
    <w:rsid w:val="00640B46"/>
    <w:rsid w:val="00640DA9"/>
    <w:rsid w:val="00641147"/>
    <w:rsid w:val="006411FE"/>
    <w:rsid w:val="006412E7"/>
    <w:rsid w:val="006413AB"/>
    <w:rsid w:val="006416A6"/>
    <w:rsid w:val="00641907"/>
    <w:rsid w:val="0064195F"/>
    <w:rsid w:val="006419FC"/>
    <w:rsid w:val="00641B28"/>
    <w:rsid w:val="00641B3B"/>
    <w:rsid w:val="00641CA9"/>
    <w:rsid w:val="00641D14"/>
    <w:rsid w:val="00641D52"/>
    <w:rsid w:val="00641EC7"/>
    <w:rsid w:val="00641F80"/>
    <w:rsid w:val="00642356"/>
    <w:rsid w:val="00642404"/>
    <w:rsid w:val="00642493"/>
    <w:rsid w:val="00642599"/>
    <w:rsid w:val="006425A4"/>
    <w:rsid w:val="006426AF"/>
    <w:rsid w:val="00642753"/>
    <w:rsid w:val="00642971"/>
    <w:rsid w:val="00642C3D"/>
    <w:rsid w:val="00642DF3"/>
    <w:rsid w:val="006430BF"/>
    <w:rsid w:val="0064317E"/>
    <w:rsid w:val="006431C2"/>
    <w:rsid w:val="006433E3"/>
    <w:rsid w:val="00643507"/>
    <w:rsid w:val="006435CE"/>
    <w:rsid w:val="006437F8"/>
    <w:rsid w:val="0064382B"/>
    <w:rsid w:val="0064383A"/>
    <w:rsid w:val="00643864"/>
    <w:rsid w:val="006438C8"/>
    <w:rsid w:val="00643934"/>
    <w:rsid w:val="0064395D"/>
    <w:rsid w:val="00643BB5"/>
    <w:rsid w:val="00643FEF"/>
    <w:rsid w:val="00644086"/>
    <w:rsid w:val="006444AB"/>
    <w:rsid w:val="006446A6"/>
    <w:rsid w:val="00644806"/>
    <w:rsid w:val="006448DE"/>
    <w:rsid w:val="00644A96"/>
    <w:rsid w:val="00644E22"/>
    <w:rsid w:val="00644E38"/>
    <w:rsid w:val="006451E6"/>
    <w:rsid w:val="00645217"/>
    <w:rsid w:val="0064533D"/>
    <w:rsid w:val="0064583F"/>
    <w:rsid w:val="00645A92"/>
    <w:rsid w:val="00645CFF"/>
    <w:rsid w:val="00645DAF"/>
    <w:rsid w:val="00646175"/>
    <w:rsid w:val="0064617E"/>
    <w:rsid w:val="006461E4"/>
    <w:rsid w:val="006462A9"/>
    <w:rsid w:val="006463CD"/>
    <w:rsid w:val="0064647E"/>
    <w:rsid w:val="00646644"/>
    <w:rsid w:val="006466CF"/>
    <w:rsid w:val="00646AD6"/>
    <w:rsid w:val="00646DEE"/>
    <w:rsid w:val="006470E9"/>
    <w:rsid w:val="006470FF"/>
    <w:rsid w:val="00647271"/>
    <w:rsid w:val="006472CB"/>
    <w:rsid w:val="006475D2"/>
    <w:rsid w:val="00647826"/>
    <w:rsid w:val="00647866"/>
    <w:rsid w:val="0064799B"/>
    <w:rsid w:val="00647EFE"/>
    <w:rsid w:val="006501A0"/>
    <w:rsid w:val="0065091D"/>
    <w:rsid w:val="00650C2E"/>
    <w:rsid w:val="00650D84"/>
    <w:rsid w:val="00650E84"/>
    <w:rsid w:val="00650EE0"/>
    <w:rsid w:val="0065108F"/>
    <w:rsid w:val="00651148"/>
    <w:rsid w:val="00651299"/>
    <w:rsid w:val="006513FF"/>
    <w:rsid w:val="00651842"/>
    <w:rsid w:val="00651A03"/>
    <w:rsid w:val="00651A17"/>
    <w:rsid w:val="00651A71"/>
    <w:rsid w:val="00651B96"/>
    <w:rsid w:val="00651C1A"/>
    <w:rsid w:val="00651D65"/>
    <w:rsid w:val="00651EBE"/>
    <w:rsid w:val="00652175"/>
    <w:rsid w:val="00652391"/>
    <w:rsid w:val="00652457"/>
    <w:rsid w:val="006524F5"/>
    <w:rsid w:val="006529E2"/>
    <w:rsid w:val="00652A6F"/>
    <w:rsid w:val="00652AD1"/>
    <w:rsid w:val="00652C34"/>
    <w:rsid w:val="00653064"/>
    <w:rsid w:val="00653123"/>
    <w:rsid w:val="0065326B"/>
    <w:rsid w:val="00653314"/>
    <w:rsid w:val="0065355D"/>
    <w:rsid w:val="0065366C"/>
    <w:rsid w:val="006537BD"/>
    <w:rsid w:val="006538CA"/>
    <w:rsid w:val="00653ACD"/>
    <w:rsid w:val="00653C57"/>
    <w:rsid w:val="00653C91"/>
    <w:rsid w:val="00653FB8"/>
    <w:rsid w:val="00653FC7"/>
    <w:rsid w:val="0065406D"/>
    <w:rsid w:val="006540D9"/>
    <w:rsid w:val="006543EC"/>
    <w:rsid w:val="00654914"/>
    <w:rsid w:val="00654EC6"/>
    <w:rsid w:val="00654F58"/>
    <w:rsid w:val="00654F69"/>
    <w:rsid w:val="006551E9"/>
    <w:rsid w:val="006552C8"/>
    <w:rsid w:val="0065533C"/>
    <w:rsid w:val="006554C9"/>
    <w:rsid w:val="00655687"/>
    <w:rsid w:val="006559E8"/>
    <w:rsid w:val="00655C6C"/>
    <w:rsid w:val="00655F52"/>
    <w:rsid w:val="00656166"/>
    <w:rsid w:val="006561A3"/>
    <w:rsid w:val="006562A1"/>
    <w:rsid w:val="006567E8"/>
    <w:rsid w:val="006568C6"/>
    <w:rsid w:val="00656AF4"/>
    <w:rsid w:val="00656C5E"/>
    <w:rsid w:val="00656DB5"/>
    <w:rsid w:val="00656E44"/>
    <w:rsid w:val="00656E6D"/>
    <w:rsid w:val="0065702C"/>
    <w:rsid w:val="006575C7"/>
    <w:rsid w:val="00657950"/>
    <w:rsid w:val="00657D0D"/>
    <w:rsid w:val="00657E51"/>
    <w:rsid w:val="00657E6E"/>
    <w:rsid w:val="00660007"/>
    <w:rsid w:val="006602C9"/>
    <w:rsid w:val="00660331"/>
    <w:rsid w:val="00660385"/>
    <w:rsid w:val="00660A20"/>
    <w:rsid w:val="00660FA9"/>
    <w:rsid w:val="0066134A"/>
    <w:rsid w:val="00661441"/>
    <w:rsid w:val="006614BB"/>
    <w:rsid w:val="0066157A"/>
    <w:rsid w:val="006618AA"/>
    <w:rsid w:val="00661B88"/>
    <w:rsid w:val="00661BBE"/>
    <w:rsid w:val="00661C4B"/>
    <w:rsid w:val="00661CA7"/>
    <w:rsid w:val="00661CE9"/>
    <w:rsid w:val="00661F39"/>
    <w:rsid w:val="00662256"/>
    <w:rsid w:val="00662330"/>
    <w:rsid w:val="00662347"/>
    <w:rsid w:val="0066267E"/>
    <w:rsid w:val="0066279B"/>
    <w:rsid w:val="006629DC"/>
    <w:rsid w:val="00662C95"/>
    <w:rsid w:val="00662D23"/>
    <w:rsid w:val="00662F88"/>
    <w:rsid w:val="0066317D"/>
    <w:rsid w:val="00663190"/>
    <w:rsid w:val="006632F8"/>
    <w:rsid w:val="00663486"/>
    <w:rsid w:val="006634A0"/>
    <w:rsid w:val="0066352E"/>
    <w:rsid w:val="0066373C"/>
    <w:rsid w:val="006637C8"/>
    <w:rsid w:val="00663823"/>
    <w:rsid w:val="006638F0"/>
    <w:rsid w:val="00663A93"/>
    <w:rsid w:val="00663AE6"/>
    <w:rsid w:val="00663AFE"/>
    <w:rsid w:val="00663E24"/>
    <w:rsid w:val="00663EFD"/>
    <w:rsid w:val="006640AA"/>
    <w:rsid w:val="006641A2"/>
    <w:rsid w:val="006641B8"/>
    <w:rsid w:val="00664265"/>
    <w:rsid w:val="006642CA"/>
    <w:rsid w:val="0066437C"/>
    <w:rsid w:val="006644A4"/>
    <w:rsid w:val="006645B6"/>
    <w:rsid w:val="0066466F"/>
    <w:rsid w:val="0066490E"/>
    <w:rsid w:val="00664910"/>
    <w:rsid w:val="006649AD"/>
    <w:rsid w:val="00665500"/>
    <w:rsid w:val="00665854"/>
    <w:rsid w:val="00665C9C"/>
    <w:rsid w:val="00665DA9"/>
    <w:rsid w:val="00665E60"/>
    <w:rsid w:val="00665FF7"/>
    <w:rsid w:val="006662DE"/>
    <w:rsid w:val="00666339"/>
    <w:rsid w:val="0066651E"/>
    <w:rsid w:val="0066663E"/>
    <w:rsid w:val="00666903"/>
    <w:rsid w:val="00666972"/>
    <w:rsid w:val="00666A29"/>
    <w:rsid w:val="006671B5"/>
    <w:rsid w:val="0066743D"/>
    <w:rsid w:val="00667530"/>
    <w:rsid w:val="006678A9"/>
    <w:rsid w:val="006678E4"/>
    <w:rsid w:val="00667B5E"/>
    <w:rsid w:val="00667C53"/>
    <w:rsid w:val="00667D41"/>
    <w:rsid w:val="00667F18"/>
    <w:rsid w:val="006702D1"/>
    <w:rsid w:val="006704E9"/>
    <w:rsid w:val="0067092F"/>
    <w:rsid w:val="006709D6"/>
    <w:rsid w:val="00670B07"/>
    <w:rsid w:val="00670E8E"/>
    <w:rsid w:val="00670F9D"/>
    <w:rsid w:val="006710F2"/>
    <w:rsid w:val="00671288"/>
    <w:rsid w:val="00671413"/>
    <w:rsid w:val="00671455"/>
    <w:rsid w:val="006717DA"/>
    <w:rsid w:val="00671AE6"/>
    <w:rsid w:val="00671B1A"/>
    <w:rsid w:val="0067214A"/>
    <w:rsid w:val="00672296"/>
    <w:rsid w:val="00672357"/>
    <w:rsid w:val="00672436"/>
    <w:rsid w:val="0067253B"/>
    <w:rsid w:val="00672630"/>
    <w:rsid w:val="0067276D"/>
    <w:rsid w:val="00672824"/>
    <w:rsid w:val="00672C48"/>
    <w:rsid w:val="00672CAD"/>
    <w:rsid w:val="00672F2B"/>
    <w:rsid w:val="0067323E"/>
    <w:rsid w:val="006732A1"/>
    <w:rsid w:val="0067331A"/>
    <w:rsid w:val="00673703"/>
    <w:rsid w:val="00673737"/>
    <w:rsid w:val="00673AB1"/>
    <w:rsid w:val="00673B10"/>
    <w:rsid w:val="00673E28"/>
    <w:rsid w:val="00674233"/>
    <w:rsid w:val="006742A0"/>
    <w:rsid w:val="006742C5"/>
    <w:rsid w:val="00674544"/>
    <w:rsid w:val="00674A5C"/>
    <w:rsid w:val="00674B85"/>
    <w:rsid w:val="00674D08"/>
    <w:rsid w:val="00674DE6"/>
    <w:rsid w:val="0067501D"/>
    <w:rsid w:val="006756BC"/>
    <w:rsid w:val="0067592E"/>
    <w:rsid w:val="00675A1F"/>
    <w:rsid w:val="00675A69"/>
    <w:rsid w:val="00675CCE"/>
    <w:rsid w:val="00675D7D"/>
    <w:rsid w:val="00675E4B"/>
    <w:rsid w:val="00675F60"/>
    <w:rsid w:val="00675FB5"/>
    <w:rsid w:val="006761B6"/>
    <w:rsid w:val="006762C9"/>
    <w:rsid w:val="006762E3"/>
    <w:rsid w:val="006762E6"/>
    <w:rsid w:val="006766D3"/>
    <w:rsid w:val="00676796"/>
    <w:rsid w:val="00676943"/>
    <w:rsid w:val="00676D58"/>
    <w:rsid w:val="00676E76"/>
    <w:rsid w:val="00676FA8"/>
    <w:rsid w:val="0067715A"/>
    <w:rsid w:val="0067725F"/>
    <w:rsid w:val="0067735A"/>
    <w:rsid w:val="00677722"/>
    <w:rsid w:val="006777B3"/>
    <w:rsid w:val="00677998"/>
    <w:rsid w:val="00677B2E"/>
    <w:rsid w:val="00677BE5"/>
    <w:rsid w:val="00677BF9"/>
    <w:rsid w:val="00677CBD"/>
    <w:rsid w:val="00677D81"/>
    <w:rsid w:val="00677F53"/>
    <w:rsid w:val="0068014D"/>
    <w:rsid w:val="0068021C"/>
    <w:rsid w:val="006807E9"/>
    <w:rsid w:val="0068080C"/>
    <w:rsid w:val="006808C7"/>
    <w:rsid w:val="0068092E"/>
    <w:rsid w:val="00680977"/>
    <w:rsid w:val="006809AC"/>
    <w:rsid w:val="00680AC6"/>
    <w:rsid w:val="00680CB5"/>
    <w:rsid w:val="00680F95"/>
    <w:rsid w:val="00680FC6"/>
    <w:rsid w:val="006811EB"/>
    <w:rsid w:val="006816A2"/>
    <w:rsid w:val="00681A6E"/>
    <w:rsid w:val="00681C92"/>
    <w:rsid w:val="00681E6B"/>
    <w:rsid w:val="006820BC"/>
    <w:rsid w:val="00682659"/>
    <w:rsid w:val="006828EB"/>
    <w:rsid w:val="006829DD"/>
    <w:rsid w:val="00682A32"/>
    <w:rsid w:val="00682C3B"/>
    <w:rsid w:val="00682E6E"/>
    <w:rsid w:val="0068313A"/>
    <w:rsid w:val="006831C1"/>
    <w:rsid w:val="006834C8"/>
    <w:rsid w:val="0068369E"/>
    <w:rsid w:val="0068381B"/>
    <w:rsid w:val="0068385F"/>
    <w:rsid w:val="006838CC"/>
    <w:rsid w:val="00683B22"/>
    <w:rsid w:val="00683BC3"/>
    <w:rsid w:val="00683D3F"/>
    <w:rsid w:val="00684022"/>
    <w:rsid w:val="006841E7"/>
    <w:rsid w:val="006841EA"/>
    <w:rsid w:val="006843DE"/>
    <w:rsid w:val="006845D2"/>
    <w:rsid w:val="0068465F"/>
    <w:rsid w:val="00684AFE"/>
    <w:rsid w:val="00684BF5"/>
    <w:rsid w:val="00684CCC"/>
    <w:rsid w:val="00684E28"/>
    <w:rsid w:val="00684FFC"/>
    <w:rsid w:val="00685339"/>
    <w:rsid w:val="006853BD"/>
    <w:rsid w:val="006853D8"/>
    <w:rsid w:val="0068551E"/>
    <w:rsid w:val="0068555D"/>
    <w:rsid w:val="00685565"/>
    <w:rsid w:val="00685853"/>
    <w:rsid w:val="00685C08"/>
    <w:rsid w:val="00685C45"/>
    <w:rsid w:val="00685D07"/>
    <w:rsid w:val="00685E12"/>
    <w:rsid w:val="00685EA4"/>
    <w:rsid w:val="00686227"/>
    <w:rsid w:val="00686424"/>
    <w:rsid w:val="0068652E"/>
    <w:rsid w:val="00686561"/>
    <w:rsid w:val="0068667F"/>
    <w:rsid w:val="00686754"/>
    <w:rsid w:val="00686763"/>
    <w:rsid w:val="006867E7"/>
    <w:rsid w:val="006869B0"/>
    <w:rsid w:val="006869B3"/>
    <w:rsid w:val="006869D1"/>
    <w:rsid w:val="00686AA6"/>
    <w:rsid w:val="00686D1D"/>
    <w:rsid w:val="00686DFC"/>
    <w:rsid w:val="00686ECF"/>
    <w:rsid w:val="006872CF"/>
    <w:rsid w:val="006874C7"/>
    <w:rsid w:val="0068753A"/>
    <w:rsid w:val="006878A3"/>
    <w:rsid w:val="00687A5B"/>
    <w:rsid w:val="00690037"/>
    <w:rsid w:val="00690355"/>
    <w:rsid w:val="00690361"/>
    <w:rsid w:val="0069068E"/>
    <w:rsid w:val="006907EC"/>
    <w:rsid w:val="00690A10"/>
    <w:rsid w:val="00690B3A"/>
    <w:rsid w:val="00690BF4"/>
    <w:rsid w:val="00690C01"/>
    <w:rsid w:val="00690D85"/>
    <w:rsid w:val="006911FC"/>
    <w:rsid w:val="00691224"/>
    <w:rsid w:val="00691343"/>
    <w:rsid w:val="0069137D"/>
    <w:rsid w:val="006913DD"/>
    <w:rsid w:val="0069167F"/>
    <w:rsid w:val="006917AE"/>
    <w:rsid w:val="00691891"/>
    <w:rsid w:val="00691A03"/>
    <w:rsid w:val="00691C31"/>
    <w:rsid w:val="00691E76"/>
    <w:rsid w:val="0069211B"/>
    <w:rsid w:val="006921EB"/>
    <w:rsid w:val="006923A9"/>
    <w:rsid w:val="006923E1"/>
    <w:rsid w:val="00692459"/>
    <w:rsid w:val="006925EB"/>
    <w:rsid w:val="006926E2"/>
    <w:rsid w:val="006926FC"/>
    <w:rsid w:val="00692721"/>
    <w:rsid w:val="006927E2"/>
    <w:rsid w:val="0069288A"/>
    <w:rsid w:val="00692B19"/>
    <w:rsid w:val="00692B2D"/>
    <w:rsid w:val="00692D41"/>
    <w:rsid w:val="00692F3F"/>
    <w:rsid w:val="00692F63"/>
    <w:rsid w:val="0069309B"/>
    <w:rsid w:val="00693116"/>
    <w:rsid w:val="00693238"/>
    <w:rsid w:val="006934AC"/>
    <w:rsid w:val="0069362C"/>
    <w:rsid w:val="00693761"/>
    <w:rsid w:val="00693793"/>
    <w:rsid w:val="00693EC1"/>
    <w:rsid w:val="00693F05"/>
    <w:rsid w:val="00694003"/>
    <w:rsid w:val="006941FB"/>
    <w:rsid w:val="00694353"/>
    <w:rsid w:val="00694571"/>
    <w:rsid w:val="006945F1"/>
    <w:rsid w:val="0069460F"/>
    <w:rsid w:val="00694A18"/>
    <w:rsid w:val="00694B26"/>
    <w:rsid w:val="00694C27"/>
    <w:rsid w:val="00694D25"/>
    <w:rsid w:val="00694D64"/>
    <w:rsid w:val="00694FB6"/>
    <w:rsid w:val="006950C6"/>
    <w:rsid w:val="00695159"/>
    <w:rsid w:val="00695214"/>
    <w:rsid w:val="00695612"/>
    <w:rsid w:val="0069566A"/>
    <w:rsid w:val="00695C3C"/>
    <w:rsid w:val="00695D11"/>
    <w:rsid w:val="00695E13"/>
    <w:rsid w:val="00695FEF"/>
    <w:rsid w:val="00696113"/>
    <w:rsid w:val="0069616A"/>
    <w:rsid w:val="006961E8"/>
    <w:rsid w:val="0069623F"/>
    <w:rsid w:val="00696242"/>
    <w:rsid w:val="0069634F"/>
    <w:rsid w:val="0069641E"/>
    <w:rsid w:val="006966E4"/>
    <w:rsid w:val="00696A20"/>
    <w:rsid w:val="00696AAE"/>
    <w:rsid w:val="00696C89"/>
    <w:rsid w:val="00696E8C"/>
    <w:rsid w:val="006971BF"/>
    <w:rsid w:val="006971F8"/>
    <w:rsid w:val="006972DF"/>
    <w:rsid w:val="00697399"/>
    <w:rsid w:val="0069745D"/>
    <w:rsid w:val="006974F1"/>
    <w:rsid w:val="00697671"/>
    <w:rsid w:val="006977F0"/>
    <w:rsid w:val="0069791F"/>
    <w:rsid w:val="00697B4D"/>
    <w:rsid w:val="00697BA8"/>
    <w:rsid w:val="00697C8A"/>
    <w:rsid w:val="006A0178"/>
    <w:rsid w:val="006A0398"/>
    <w:rsid w:val="006A03D6"/>
    <w:rsid w:val="006A062C"/>
    <w:rsid w:val="006A08D1"/>
    <w:rsid w:val="006A0B2E"/>
    <w:rsid w:val="006A0B4E"/>
    <w:rsid w:val="006A0DB1"/>
    <w:rsid w:val="006A1393"/>
    <w:rsid w:val="006A1612"/>
    <w:rsid w:val="006A1633"/>
    <w:rsid w:val="006A16B3"/>
    <w:rsid w:val="006A1A37"/>
    <w:rsid w:val="006A1BC0"/>
    <w:rsid w:val="006A1C51"/>
    <w:rsid w:val="006A1D41"/>
    <w:rsid w:val="006A1E55"/>
    <w:rsid w:val="006A1EFB"/>
    <w:rsid w:val="006A2068"/>
    <w:rsid w:val="006A20C9"/>
    <w:rsid w:val="006A2460"/>
    <w:rsid w:val="006A25F1"/>
    <w:rsid w:val="006A281C"/>
    <w:rsid w:val="006A2847"/>
    <w:rsid w:val="006A2851"/>
    <w:rsid w:val="006A289C"/>
    <w:rsid w:val="006A2B55"/>
    <w:rsid w:val="006A3206"/>
    <w:rsid w:val="006A33C4"/>
    <w:rsid w:val="006A3445"/>
    <w:rsid w:val="006A34BB"/>
    <w:rsid w:val="006A3715"/>
    <w:rsid w:val="006A372C"/>
    <w:rsid w:val="006A3964"/>
    <w:rsid w:val="006A3BFF"/>
    <w:rsid w:val="006A3C52"/>
    <w:rsid w:val="006A3C6E"/>
    <w:rsid w:val="006A3D35"/>
    <w:rsid w:val="006A3F23"/>
    <w:rsid w:val="006A3F3C"/>
    <w:rsid w:val="006A4001"/>
    <w:rsid w:val="006A401C"/>
    <w:rsid w:val="006A4A04"/>
    <w:rsid w:val="006A4A36"/>
    <w:rsid w:val="006A4A37"/>
    <w:rsid w:val="006A4A68"/>
    <w:rsid w:val="006A4A8C"/>
    <w:rsid w:val="006A4C98"/>
    <w:rsid w:val="006A4DD9"/>
    <w:rsid w:val="006A4E94"/>
    <w:rsid w:val="006A517C"/>
    <w:rsid w:val="006A547E"/>
    <w:rsid w:val="006A54BD"/>
    <w:rsid w:val="006A55A9"/>
    <w:rsid w:val="006A56F1"/>
    <w:rsid w:val="006A57BC"/>
    <w:rsid w:val="006A58FC"/>
    <w:rsid w:val="006A59BB"/>
    <w:rsid w:val="006A6197"/>
    <w:rsid w:val="006A61FF"/>
    <w:rsid w:val="006A640F"/>
    <w:rsid w:val="006A6804"/>
    <w:rsid w:val="006A6956"/>
    <w:rsid w:val="006A69D4"/>
    <w:rsid w:val="006A6A3E"/>
    <w:rsid w:val="006A6AB2"/>
    <w:rsid w:val="006A6BD8"/>
    <w:rsid w:val="006A6F66"/>
    <w:rsid w:val="006A6F76"/>
    <w:rsid w:val="006A7029"/>
    <w:rsid w:val="006A7108"/>
    <w:rsid w:val="006A7112"/>
    <w:rsid w:val="006A7269"/>
    <w:rsid w:val="006A7393"/>
    <w:rsid w:val="006A751D"/>
    <w:rsid w:val="006A755D"/>
    <w:rsid w:val="006A766A"/>
    <w:rsid w:val="006A79E3"/>
    <w:rsid w:val="006A7E4B"/>
    <w:rsid w:val="006A7FBB"/>
    <w:rsid w:val="006B025C"/>
    <w:rsid w:val="006B054D"/>
    <w:rsid w:val="006B093C"/>
    <w:rsid w:val="006B0DC9"/>
    <w:rsid w:val="006B0FB2"/>
    <w:rsid w:val="006B1250"/>
    <w:rsid w:val="006B140E"/>
    <w:rsid w:val="006B169A"/>
    <w:rsid w:val="006B18F9"/>
    <w:rsid w:val="006B1905"/>
    <w:rsid w:val="006B1AF9"/>
    <w:rsid w:val="006B1C68"/>
    <w:rsid w:val="006B1D40"/>
    <w:rsid w:val="006B1D89"/>
    <w:rsid w:val="006B1EA6"/>
    <w:rsid w:val="006B1F7F"/>
    <w:rsid w:val="006B21CD"/>
    <w:rsid w:val="006B24AD"/>
    <w:rsid w:val="006B26FF"/>
    <w:rsid w:val="006B2817"/>
    <w:rsid w:val="006B2838"/>
    <w:rsid w:val="006B28E5"/>
    <w:rsid w:val="006B295F"/>
    <w:rsid w:val="006B2BE1"/>
    <w:rsid w:val="006B2F04"/>
    <w:rsid w:val="006B2F99"/>
    <w:rsid w:val="006B3004"/>
    <w:rsid w:val="006B3295"/>
    <w:rsid w:val="006B33B6"/>
    <w:rsid w:val="006B3810"/>
    <w:rsid w:val="006B39C7"/>
    <w:rsid w:val="006B39E1"/>
    <w:rsid w:val="006B3B8A"/>
    <w:rsid w:val="006B3D16"/>
    <w:rsid w:val="006B3D24"/>
    <w:rsid w:val="006B4217"/>
    <w:rsid w:val="006B42D6"/>
    <w:rsid w:val="006B42EC"/>
    <w:rsid w:val="006B4336"/>
    <w:rsid w:val="006B4364"/>
    <w:rsid w:val="006B438A"/>
    <w:rsid w:val="006B43AD"/>
    <w:rsid w:val="006B47F4"/>
    <w:rsid w:val="006B498D"/>
    <w:rsid w:val="006B4A9B"/>
    <w:rsid w:val="006B4C98"/>
    <w:rsid w:val="006B4D3A"/>
    <w:rsid w:val="006B5114"/>
    <w:rsid w:val="006B524F"/>
    <w:rsid w:val="006B5434"/>
    <w:rsid w:val="006B56DA"/>
    <w:rsid w:val="006B5866"/>
    <w:rsid w:val="006B5E19"/>
    <w:rsid w:val="006B5F1A"/>
    <w:rsid w:val="006B6062"/>
    <w:rsid w:val="006B6196"/>
    <w:rsid w:val="006B61D3"/>
    <w:rsid w:val="006B61E1"/>
    <w:rsid w:val="006B63FD"/>
    <w:rsid w:val="006B6507"/>
    <w:rsid w:val="006B652B"/>
    <w:rsid w:val="006B66FE"/>
    <w:rsid w:val="006B6BF7"/>
    <w:rsid w:val="006B6DDF"/>
    <w:rsid w:val="006B6ECD"/>
    <w:rsid w:val="006B71DF"/>
    <w:rsid w:val="006B7349"/>
    <w:rsid w:val="006B7479"/>
    <w:rsid w:val="006B7814"/>
    <w:rsid w:val="006B7948"/>
    <w:rsid w:val="006B7AA8"/>
    <w:rsid w:val="006B7D26"/>
    <w:rsid w:val="006B7D4D"/>
    <w:rsid w:val="006C001D"/>
    <w:rsid w:val="006C0219"/>
    <w:rsid w:val="006C0419"/>
    <w:rsid w:val="006C068B"/>
    <w:rsid w:val="006C0925"/>
    <w:rsid w:val="006C09CF"/>
    <w:rsid w:val="006C0A3B"/>
    <w:rsid w:val="006C0B37"/>
    <w:rsid w:val="006C0F22"/>
    <w:rsid w:val="006C134B"/>
    <w:rsid w:val="006C14D2"/>
    <w:rsid w:val="006C14F5"/>
    <w:rsid w:val="006C1542"/>
    <w:rsid w:val="006C15AB"/>
    <w:rsid w:val="006C15C9"/>
    <w:rsid w:val="006C1862"/>
    <w:rsid w:val="006C1DCA"/>
    <w:rsid w:val="006C2228"/>
    <w:rsid w:val="006C25BC"/>
    <w:rsid w:val="006C25C4"/>
    <w:rsid w:val="006C26EF"/>
    <w:rsid w:val="006C2A67"/>
    <w:rsid w:val="006C2AA3"/>
    <w:rsid w:val="006C2D96"/>
    <w:rsid w:val="006C2DBC"/>
    <w:rsid w:val="006C2E13"/>
    <w:rsid w:val="006C2F72"/>
    <w:rsid w:val="006C2FDD"/>
    <w:rsid w:val="006C3153"/>
    <w:rsid w:val="006C3338"/>
    <w:rsid w:val="006C359F"/>
    <w:rsid w:val="006C3830"/>
    <w:rsid w:val="006C392D"/>
    <w:rsid w:val="006C3D5C"/>
    <w:rsid w:val="006C3E26"/>
    <w:rsid w:val="006C3F5B"/>
    <w:rsid w:val="006C3FA5"/>
    <w:rsid w:val="006C46DA"/>
    <w:rsid w:val="006C4A93"/>
    <w:rsid w:val="006C4AF4"/>
    <w:rsid w:val="006C4C1B"/>
    <w:rsid w:val="006C4C90"/>
    <w:rsid w:val="006C4DF4"/>
    <w:rsid w:val="006C4EFA"/>
    <w:rsid w:val="006C50D0"/>
    <w:rsid w:val="006C513E"/>
    <w:rsid w:val="006C51C2"/>
    <w:rsid w:val="006C529D"/>
    <w:rsid w:val="006C52C4"/>
    <w:rsid w:val="006C5347"/>
    <w:rsid w:val="006C5380"/>
    <w:rsid w:val="006C5508"/>
    <w:rsid w:val="006C55A2"/>
    <w:rsid w:val="006C5892"/>
    <w:rsid w:val="006C5B5C"/>
    <w:rsid w:val="006C5BB3"/>
    <w:rsid w:val="006C5C24"/>
    <w:rsid w:val="006C5D0E"/>
    <w:rsid w:val="006C5D28"/>
    <w:rsid w:val="006C5FCB"/>
    <w:rsid w:val="006C60D0"/>
    <w:rsid w:val="006C6592"/>
    <w:rsid w:val="006C6667"/>
    <w:rsid w:val="006C66B2"/>
    <w:rsid w:val="006C67F9"/>
    <w:rsid w:val="006C684B"/>
    <w:rsid w:val="006C69E7"/>
    <w:rsid w:val="006C6B7C"/>
    <w:rsid w:val="006C6C6C"/>
    <w:rsid w:val="006C7120"/>
    <w:rsid w:val="006C72A4"/>
    <w:rsid w:val="006C72FA"/>
    <w:rsid w:val="006C7407"/>
    <w:rsid w:val="006C76FF"/>
    <w:rsid w:val="006C79D2"/>
    <w:rsid w:val="006C7B01"/>
    <w:rsid w:val="006C7F6B"/>
    <w:rsid w:val="006D0136"/>
    <w:rsid w:val="006D01FB"/>
    <w:rsid w:val="006D0302"/>
    <w:rsid w:val="006D0421"/>
    <w:rsid w:val="006D07BB"/>
    <w:rsid w:val="006D07CD"/>
    <w:rsid w:val="006D0849"/>
    <w:rsid w:val="006D084D"/>
    <w:rsid w:val="006D0859"/>
    <w:rsid w:val="006D08CE"/>
    <w:rsid w:val="006D0A82"/>
    <w:rsid w:val="006D0D07"/>
    <w:rsid w:val="006D0DF2"/>
    <w:rsid w:val="006D0F4C"/>
    <w:rsid w:val="006D0F7C"/>
    <w:rsid w:val="006D117D"/>
    <w:rsid w:val="006D11E6"/>
    <w:rsid w:val="006D1225"/>
    <w:rsid w:val="006D1283"/>
    <w:rsid w:val="006D12A0"/>
    <w:rsid w:val="006D1449"/>
    <w:rsid w:val="006D147B"/>
    <w:rsid w:val="006D14DE"/>
    <w:rsid w:val="006D1850"/>
    <w:rsid w:val="006D18C2"/>
    <w:rsid w:val="006D18F6"/>
    <w:rsid w:val="006D1918"/>
    <w:rsid w:val="006D193A"/>
    <w:rsid w:val="006D1B1A"/>
    <w:rsid w:val="006D1B41"/>
    <w:rsid w:val="006D1C69"/>
    <w:rsid w:val="006D1C9F"/>
    <w:rsid w:val="006D1D61"/>
    <w:rsid w:val="006D1D7D"/>
    <w:rsid w:val="006D201B"/>
    <w:rsid w:val="006D2254"/>
    <w:rsid w:val="006D2934"/>
    <w:rsid w:val="006D29C4"/>
    <w:rsid w:val="006D2A63"/>
    <w:rsid w:val="006D2B0D"/>
    <w:rsid w:val="006D2B16"/>
    <w:rsid w:val="006D2B79"/>
    <w:rsid w:val="006D31E2"/>
    <w:rsid w:val="006D348B"/>
    <w:rsid w:val="006D35B5"/>
    <w:rsid w:val="006D3667"/>
    <w:rsid w:val="006D3736"/>
    <w:rsid w:val="006D37E4"/>
    <w:rsid w:val="006D38AF"/>
    <w:rsid w:val="006D3AC2"/>
    <w:rsid w:val="006D3EE5"/>
    <w:rsid w:val="006D3F04"/>
    <w:rsid w:val="006D3FD6"/>
    <w:rsid w:val="006D406B"/>
    <w:rsid w:val="006D4127"/>
    <w:rsid w:val="006D434B"/>
    <w:rsid w:val="006D460A"/>
    <w:rsid w:val="006D4AB1"/>
    <w:rsid w:val="006D4CBB"/>
    <w:rsid w:val="006D518E"/>
    <w:rsid w:val="006D51FB"/>
    <w:rsid w:val="006D543D"/>
    <w:rsid w:val="006D546B"/>
    <w:rsid w:val="006D569E"/>
    <w:rsid w:val="006D56AB"/>
    <w:rsid w:val="006D56F3"/>
    <w:rsid w:val="006D56FD"/>
    <w:rsid w:val="006D58EC"/>
    <w:rsid w:val="006D5991"/>
    <w:rsid w:val="006D5D78"/>
    <w:rsid w:val="006D5FB8"/>
    <w:rsid w:val="006D618C"/>
    <w:rsid w:val="006D6436"/>
    <w:rsid w:val="006D66FC"/>
    <w:rsid w:val="006D6837"/>
    <w:rsid w:val="006D6B04"/>
    <w:rsid w:val="006D6B44"/>
    <w:rsid w:val="006D6F22"/>
    <w:rsid w:val="006D6F78"/>
    <w:rsid w:val="006D710C"/>
    <w:rsid w:val="006D71B8"/>
    <w:rsid w:val="006D781F"/>
    <w:rsid w:val="006D7940"/>
    <w:rsid w:val="006D7EE9"/>
    <w:rsid w:val="006E0068"/>
    <w:rsid w:val="006E0211"/>
    <w:rsid w:val="006E03A4"/>
    <w:rsid w:val="006E0530"/>
    <w:rsid w:val="006E069A"/>
    <w:rsid w:val="006E08D9"/>
    <w:rsid w:val="006E0A29"/>
    <w:rsid w:val="006E0AA8"/>
    <w:rsid w:val="006E0C92"/>
    <w:rsid w:val="006E0D18"/>
    <w:rsid w:val="006E0E4B"/>
    <w:rsid w:val="006E1578"/>
    <w:rsid w:val="006E1626"/>
    <w:rsid w:val="006E19FE"/>
    <w:rsid w:val="006E1A06"/>
    <w:rsid w:val="006E1B29"/>
    <w:rsid w:val="006E1B80"/>
    <w:rsid w:val="006E1BB9"/>
    <w:rsid w:val="006E1DC0"/>
    <w:rsid w:val="006E20AC"/>
    <w:rsid w:val="006E25A7"/>
    <w:rsid w:val="006E2792"/>
    <w:rsid w:val="006E27F2"/>
    <w:rsid w:val="006E2810"/>
    <w:rsid w:val="006E29FB"/>
    <w:rsid w:val="006E2D5F"/>
    <w:rsid w:val="006E2F54"/>
    <w:rsid w:val="006E2F99"/>
    <w:rsid w:val="006E2FC9"/>
    <w:rsid w:val="006E300C"/>
    <w:rsid w:val="006E32CF"/>
    <w:rsid w:val="006E3558"/>
    <w:rsid w:val="006E3825"/>
    <w:rsid w:val="006E3FB6"/>
    <w:rsid w:val="006E416B"/>
    <w:rsid w:val="006E426A"/>
    <w:rsid w:val="006E4328"/>
    <w:rsid w:val="006E4715"/>
    <w:rsid w:val="006E479B"/>
    <w:rsid w:val="006E498C"/>
    <w:rsid w:val="006E4BED"/>
    <w:rsid w:val="006E4CD4"/>
    <w:rsid w:val="006E4D7D"/>
    <w:rsid w:val="006E4E79"/>
    <w:rsid w:val="006E53ED"/>
    <w:rsid w:val="006E5563"/>
    <w:rsid w:val="006E573E"/>
    <w:rsid w:val="006E5A17"/>
    <w:rsid w:val="006E5AEE"/>
    <w:rsid w:val="006E5BDF"/>
    <w:rsid w:val="006E5CBC"/>
    <w:rsid w:val="006E62F9"/>
    <w:rsid w:val="006E6700"/>
    <w:rsid w:val="006E685D"/>
    <w:rsid w:val="006E68FD"/>
    <w:rsid w:val="006E696B"/>
    <w:rsid w:val="006E69AC"/>
    <w:rsid w:val="006E6ACB"/>
    <w:rsid w:val="006E6D94"/>
    <w:rsid w:val="006E6DDC"/>
    <w:rsid w:val="006E6F28"/>
    <w:rsid w:val="006E6F78"/>
    <w:rsid w:val="006E6FE9"/>
    <w:rsid w:val="006E7333"/>
    <w:rsid w:val="006E74B6"/>
    <w:rsid w:val="006E7601"/>
    <w:rsid w:val="006E760F"/>
    <w:rsid w:val="006E7D1B"/>
    <w:rsid w:val="006E7EF9"/>
    <w:rsid w:val="006F0090"/>
    <w:rsid w:val="006F010B"/>
    <w:rsid w:val="006F01F4"/>
    <w:rsid w:val="006F0615"/>
    <w:rsid w:val="006F0675"/>
    <w:rsid w:val="006F0946"/>
    <w:rsid w:val="006F0DD1"/>
    <w:rsid w:val="006F0FB2"/>
    <w:rsid w:val="006F1040"/>
    <w:rsid w:val="006F115A"/>
    <w:rsid w:val="006F12CB"/>
    <w:rsid w:val="006F12E1"/>
    <w:rsid w:val="006F12E8"/>
    <w:rsid w:val="006F1464"/>
    <w:rsid w:val="006F1575"/>
    <w:rsid w:val="006F1943"/>
    <w:rsid w:val="006F1AD4"/>
    <w:rsid w:val="006F1ADB"/>
    <w:rsid w:val="006F1C3C"/>
    <w:rsid w:val="006F1C53"/>
    <w:rsid w:val="006F1DC5"/>
    <w:rsid w:val="006F1E95"/>
    <w:rsid w:val="006F1F9D"/>
    <w:rsid w:val="006F2018"/>
    <w:rsid w:val="006F2055"/>
    <w:rsid w:val="006F2063"/>
    <w:rsid w:val="006F21AE"/>
    <w:rsid w:val="006F2433"/>
    <w:rsid w:val="006F2709"/>
    <w:rsid w:val="006F294C"/>
    <w:rsid w:val="006F2D63"/>
    <w:rsid w:val="006F3022"/>
    <w:rsid w:val="006F3207"/>
    <w:rsid w:val="006F338B"/>
    <w:rsid w:val="006F33D6"/>
    <w:rsid w:val="006F3593"/>
    <w:rsid w:val="006F3673"/>
    <w:rsid w:val="006F39D1"/>
    <w:rsid w:val="006F3AF4"/>
    <w:rsid w:val="006F3CE2"/>
    <w:rsid w:val="006F3F6D"/>
    <w:rsid w:val="006F3F82"/>
    <w:rsid w:val="006F41CA"/>
    <w:rsid w:val="006F430F"/>
    <w:rsid w:val="006F43CA"/>
    <w:rsid w:val="006F43F3"/>
    <w:rsid w:val="006F461A"/>
    <w:rsid w:val="006F48D2"/>
    <w:rsid w:val="006F49FF"/>
    <w:rsid w:val="006F4AE4"/>
    <w:rsid w:val="006F4C2D"/>
    <w:rsid w:val="006F4C57"/>
    <w:rsid w:val="006F4E6A"/>
    <w:rsid w:val="006F4E72"/>
    <w:rsid w:val="006F4E9F"/>
    <w:rsid w:val="006F4EAE"/>
    <w:rsid w:val="006F52AE"/>
    <w:rsid w:val="006F5817"/>
    <w:rsid w:val="006F5943"/>
    <w:rsid w:val="006F5A62"/>
    <w:rsid w:val="006F5C33"/>
    <w:rsid w:val="006F5C5A"/>
    <w:rsid w:val="006F5C99"/>
    <w:rsid w:val="006F5CB4"/>
    <w:rsid w:val="006F5D37"/>
    <w:rsid w:val="006F5D83"/>
    <w:rsid w:val="006F5E3B"/>
    <w:rsid w:val="006F5ECC"/>
    <w:rsid w:val="006F5F00"/>
    <w:rsid w:val="006F6040"/>
    <w:rsid w:val="006F6096"/>
    <w:rsid w:val="006F637A"/>
    <w:rsid w:val="006F638B"/>
    <w:rsid w:val="006F651C"/>
    <w:rsid w:val="006F6531"/>
    <w:rsid w:val="006F6A50"/>
    <w:rsid w:val="006F6A67"/>
    <w:rsid w:val="006F6B87"/>
    <w:rsid w:val="006F7800"/>
    <w:rsid w:val="006F7B09"/>
    <w:rsid w:val="006F7B1A"/>
    <w:rsid w:val="006F7B85"/>
    <w:rsid w:val="006F7DCC"/>
    <w:rsid w:val="006F7EDB"/>
    <w:rsid w:val="006F7FC4"/>
    <w:rsid w:val="00700023"/>
    <w:rsid w:val="007001B8"/>
    <w:rsid w:val="00700405"/>
    <w:rsid w:val="0070044F"/>
    <w:rsid w:val="007004F9"/>
    <w:rsid w:val="00700608"/>
    <w:rsid w:val="007006E8"/>
    <w:rsid w:val="007006EF"/>
    <w:rsid w:val="007006FF"/>
    <w:rsid w:val="00700829"/>
    <w:rsid w:val="00700959"/>
    <w:rsid w:val="00700B97"/>
    <w:rsid w:val="00700C69"/>
    <w:rsid w:val="00700C7B"/>
    <w:rsid w:val="00700E12"/>
    <w:rsid w:val="00700E9C"/>
    <w:rsid w:val="00700F82"/>
    <w:rsid w:val="007010AF"/>
    <w:rsid w:val="0070131F"/>
    <w:rsid w:val="0070137D"/>
    <w:rsid w:val="00701634"/>
    <w:rsid w:val="00701668"/>
    <w:rsid w:val="007018FB"/>
    <w:rsid w:val="00701A11"/>
    <w:rsid w:val="00701C9D"/>
    <w:rsid w:val="00701F23"/>
    <w:rsid w:val="00701FD8"/>
    <w:rsid w:val="007020B0"/>
    <w:rsid w:val="00702263"/>
    <w:rsid w:val="0070239A"/>
    <w:rsid w:val="007023FC"/>
    <w:rsid w:val="0070248D"/>
    <w:rsid w:val="007024B8"/>
    <w:rsid w:val="00702587"/>
    <w:rsid w:val="007026BF"/>
    <w:rsid w:val="007029FC"/>
    <w:rsid w:val="00702AF7"/>
    <w:rsid w:val="00702BA8"/>
    <w:rsid w:val="00702D03"/>
    <w:rsid w:val="00702D0F"/>
    <w:rsid w:val="00702D2A"/>
    <w:rsid w:val="00702D2E"/>
    <w:rsid w:val="00702F17"/>
    <w:rsid w:val="00702FE5"/>
    <w:rsid w:val="00703060"/>
    <w:rsid w:val="0070323E"/>
    <w:rsid w:val="007032E5"/>
    <w:rsid w:val="007032EF"/>
    <w:rsid w:val="007037FF"/>
    <w:rsid w:val="00703C3D"/>
    <w:rsid w:val="00703C44"/>
    <w:rsid w:val="00703D50"/>
    <w:rsid w:val="00703E22"/>
    <w:rsid w:val="00703FA8"/>
    <w:rsid w:val="007040A5"/>
    <w:rsid w:val="007040A7"/>
    <w:rsid w:val="007041FF"/>
    <w:rsid w:val="007042DF"/>
    <w:rsid w:val="0070431E"/>
    <w:rsid w:val="00704458"/>
    <w:rsid w:val="0070453E"/>
    <w:rsid w:val="0070466D"/>
    <w:rsid w:val="007046A5"/>
    <w:rsid w:val="007046A7"/>
    <w:rsid w:val="007046FF"/>
    <w:rsid w:val="00704837"/>
    <w:rsid w:val="007048BB"/>
    <w:rsid w:val="007049BD"/>
    <w:rsid w:val="00704BD5"/>
    <w:rsid w:val="00704FE2"/>
    <w:rsid w:val="007050A6"/>
    <w:rsid w:val="00705121"/>
    <w:rsid w:val="007051B2"/>
    <w:rsid w:val="007051D4"/>
    <w:rsid w:val="00705256"/>
    <w:rsid w:val="007052A2"/>
    <w:rsid w:val="0070554C"/>
    <w:rsid w:val="00705685"/>
    <w:rsid w:val="0070569B"/>
    <w:rsid w:val="007056C3"/>
    <w:rsid w:val="00705704"/>
    <w:rsid w:val="00705AEA"/>
    <w:rsid w:val="00705EDF"/>
    <w:rsid w:val="00706003"/>
    <w:rsid w:val="00706577"/>
    <w:rsid w:val="0070659F"/>
    <w:rsid w:val="007065D3"/>
    <w:rsid w:val="007065F9"/>
    <w:rsid w:val="007067F2"/>
    <w:rsid w:val="00706850"/>
    <w:rsid w:val="00706854"/>
    <w:rsid w:val="007068D1"/>
    <w:rsid w:val="00706A2A"/>
    <w:rsid w:val="00706CBE"/>
    <w:rsid w:val="00706CC8"/>
    <w:rsid w:val="00706D86"/>
    <w:rsid w:val="00706DBA"/>
    <w:rsid w:val="00706F98"/>
    <w:rsid w:val="00706FB7"/>
    <w:rsid w:val="00707172"/>
    <w:rsid w:val="007074D7"/>
    <w:rsid w:val="007076AB"/>
    <w:rsid w:val="00707996"/>
    <w:rsid w:val="00707BE4"/>
    <w:rsid w:val="00707F2D"/>
    <w:rsid w:val="00707F30"/>
    <w:rsid w:val="00710081"/>
    <w:rsid w:val="00710348"/>
    <w:rsid w:val="007103C6"/>
    <w:rsid w:val="00710434"/>
    <w:rsid w:val="0071049A"/>
    <w:rsid w:val="00710627"/>
    <w:rsid w:val="00710850"/>
    <w:rsid w:val="00710DF8"/>
    <w:rsid w:val="00711136"/>
    <w:rsid w:val="00711204"/>
    <w:rsid w:val="00711A90"/>
    <w:rsid w:val="00711DEB"/>
    <w:rsid w:val="00712348"/>
    <w:rsid w:val="007125E3"/>
    <w:rsid w:val="00712662"/>
    <w:rsid w:val="007126FE"/>
    <w:rsid w:val="007127AE"/>
    <w:rsid w:val="00712816"/>
    <w:rsid w:val="0071281A"/>
    <w:rsid w:val="00712B6A"/>
    <w:rsid w:val="00712EA5"/>
    <w:rsid w:val="00712EF6"/>
    <w:rsid w:val="0071308E"/>
    <w:rsid w:val="007131F9"/>
    <w:rsid w:val="00713358"/>
    <w:rsid w:val="0071337B"/>
    <w:rsid w:val="00713785"/>
    <w:rsid w:val="0071383B"/>
    <w:rsid w:val="00713D31"/>
    <w:rsid w:val="00713DED"/>
    <w:rsid w:val="00713E4E"/>
    <w:rsid w:val="00713E91"/>
    <w:rsid w:val="00713EA9"/>
    <w:rsid w:val="007140FD"/>
    <w:rsid w:val="0071419E"/>
    <w:rsid w:val="007143E8"/>
    <w:rsid w:val="0071476F"/>
    <w:rsid w:val="00714785"/>
    <w:rsid w:val="00714833"/>
    <w:rsid w:val="00714A41"/>
    <w:rsid w:val="00714A57"/>
    <w:rsid w:val="00714ACA"/>
    <w:rsid w:val="00714ACF"/>
    <w:rsid w:val="00714B9C"/>
    <w:rsid w:val="00714D10"/>
    <w:rsid w:val="00714F3D"/>
    <w:rsid w:val="00715021"/>
    <w:rsid w:val="0071502A"/>
    <w:rsid w:val="007152A7"/>
    <w:rsid w:val="007154AE"/>
    <w:rsid w:val="0071573F"/>
    <w:rsid w:val="00715766"/>
    <w:rsid w:val="007159AB"/>
    <w:rsid w:val="00715CCF"/>
    <w:rsid w:val="00715E99"/>
    <w:rsid w:val="00715F02"/>
    <w:rsid w:val="00715FFD"/>
    <w:rsid w:val="00716029"/>
    <w:rsid w:val="00716093"/>
    <w:rsid w:val="007161BC"/>
    <w:rsid w:val="007161E5"/>
    <w:rsid w:val="00716339"/>
    <w:rsid w:val="007163CB"/>
    <w:rsid w:val="007164B9"/>
    <w:rsid w:val="007167C4"/>
    <w:rsid w:val="007169CD"/>
    <w:rsid w:val="00716B48"/>
    <w:rsid w:val="00716B85"/>
    <w:rsid w:val="00716C89"/>
    <w:rsid w:val="00716CFB"/>
    <w:rsid w:val="00716E6B"/>
    <w:rsid w:val="00716EA8"/>
    <w:rsid w:val="00716FF0"/>
    <w:rsid w:val="0071713A"/>
    <w:rsid w:val="00717241"/>
    <w:rsid w:val="00717272"/>
    <w:rsid w:val="007175D1"/>
    <w:rsid w:val="007176F0"/>
    <w:rsid w:val="007177C9"/>
    <w:rsid w:val="00717894"/>
    <w:rsid w:val="0071790F"/>
    <w:rsid w:val="007179F4"/>
    <w:rsid w:val="00717DD3"/>
    <w:rsid w:val="00717ED5"/>
    <w:rsid w:val="00717F7D"/>
    <w:rsid w:val="0072053D"/>
    <w:rsid w:val="007206CD"/>
    <w:rsid w:val="007206DE"/>
    <w:rsid w:val="00720863"/>
    <w:rsid w:val="00720994"/>
    <w:rsid w:val="007209A3"/>
    <w:rsid w:val="00720BCB"/>
    <w:rsid w:val="00720EC1"/>
    <w:rsid w:val="007211FB"/>
    <w:rsid w:val="00721605"/>
    <w:rsid w:val="0072174E"/>
    <w:rsid w:val="00721856"/>
    <w:rsid w:val="0072185C"/>
    <w:rsid w:val="00721E66"/>
    <w:rsid w:val="0072209B"/>
    <w:rsid w:val="00722120"/>
    <w:rsid w:val="00722198"/>
    <w:rsid w:val="00722219"/>
    <w:rsid w:val="007222BB"/>
    <w:rsid w:val="00722758"/>
    <w:rsid w:val="0072276B"/>
    <w:rsid w:val="007227E7"/>
    <w:rsid w:val="0072298A"/>
    <w:rsid w:val="00722BFE"/>
    <w:rsid w:val="00722C17"/>
    <w:rsid w:val="00722EE7"/>
    <w:rsid w:val="00722F61"/>
    <w:rsid w:val="00723116"/>
    <w:rsid w:val="007236B6"/>
    <w:rsid w:val="00723715"/>
    <w:rsid w:val="00723775"/>
    <w:rsid w:val="007237BB"/>
    <w:rsid w:val="00723A41"/>
    <w:rsid w:val="00723B85"/>
    <w:rsid w:val="00723C6D"/>
    <w:rsid w:val="00723CA9"/>
    <w:rsid w:val="00723D02"/>
    <w:rsid w:val="00724196"/>
    <w:rsid w:val="0072426D"/>
    <w:rsid w:val="007243C9"/>
    <w:rsid w:val="007243E4"/>
    <w:rsid w:val="00724484"/>
    <w:rsid w:val="00724516"/>
    <w:rsid w:val="0072460F"/>
    <w:rsid w:val="00724A22"/>
    <w:rsid w:val="00724A57"/>
    <w:rsid w:val="00724B20"/>
    <w:rsid w:val="00724D26"/>
    <w:rsid w:val="00724F2A"/>
    <w:rsid w:val="00724FFE"/>
    <w:rsid w:val="00725127"/>
    <w:rsid w:val="00725438"/>
    <w:rsid w:val="0072559C"/>
    <w:rsid w:val="0072563B"/>
    <w:rsid w:val="00725761"/>
    <w:rsid w:val="007257A0"/>
    <w:rsid w:val="007258B9"/>
    <w:rsid w:val="007259D6"/>
    <w:rsid w:val="00725B8F"/>
    <w:rsid w:val="00725F1B"/>
    <w:rsid w:val="0072610A"/>
    <w:rsid w:val="00726183"/>
    <w:rsid w:val="00726220"/>
    <w:rsid w:val="0072627D"/>
    <w:rsid w:val="00726569"/>
    <w:rsid w:val="007265F6"/>
    <w:rsid w:val="007267D3"/>
    <w:rsid w:val="007269F3"/>
    <w:rsid w:val="00726B87"/>
    <w:rsid w:val="00726DE0"/>
    <w:rsid w:val="00726FE5"/>
    <w:rsid w:val="00727467"/>
    <w:rsid w:val="0072752E"/>
    <w:rsid w:val="007275F0"/>
    <w:rsid w:val="007277DA"/>
    <w:rsid w:val="00727CE0"/>
    <w:rsid w:val="00727E9B"/>
    <w:rsid w:val="007300BE"/>
    <w:rsid w:val="007301D4"/>
    <w:rsid w:val="007301F0"/>
    <w:rsid w:val="00730239"/>
    <w:rsid w:val="00730502"/>
    <w:rsid w:val="0073074D"/>
    <w:rsid w:val="007307E2"/>
    <w:rsid w:val="007309C0"/>
    <w:rsid w:val="00730A7F"/>
    <w:rsid w:val="00730B33"/>
    <w:rsid w:val="00730F83"/>
    <w:rsid w:val="0073105C"/>
    <w:rsid w:val="007311B4"/>
    <w:rsid w:val="007317B3"/>
    <w:rsid w:val="0073180E"/>
    <w:rsid w:val="00731BBA"/>
    <w:rsid w:val="00731CDB"/>
    <w:rsid w:val="00731E12"/>
    <w:rsid w:val="00731F47"/>
    <w:rsid w:val="00731F7B"/>
    <w:rsid w:val="007320FB"/>
    <w:rsid w:val="0073219C"/>
    <w:rsid w:val="0073220E"/>
    <w:rsid w:val="0073226B"/>
    <w:rsid w:val="007322D8"/>
    <w:rsid w:val="0073236C"/>
    <w:rsid w:val="00732592"/>
    <w:rsid w:val="0073264D"/>
    <w:rsid w:val="007327AD"/>
    <w:rsid w:val="007328E5"/>
    <w:rsid w:val="00732A00"/>
    <w:rsid w:val="00732BA0"/>
    <w:rsid w:val="00732E60"/>
    <w:rsid w:val="007332CF"/>
    <w:rsid w:val="00733503"/>
    <w:rsid w:val="007335A3"/>
    <w:rsid w:val="007335A4"/>
    <w:rsid w:val="007338D1"/>
    <w:rsid w:val="00733AC3"/>
    <w:rsid w:val="00733B47"/>
    <w:rsid w:val="00733C76"/>
    <w:rsid w:val="00733FE8"/>
    <w:rsid w:val="007343A9"/>
    <w:rsid w:val="0073472A"/>
    <w:rsid w:val="00734730"/>
    <w:rsid w:val="007348A4"/>
    <w:rsid w:val="007348E4"/>
    <w:rsid w:val="00734A8E"/>
    <w:rsid w:val="00734AEF"/>
    <w:rsid w:val="00734B58"/>
    <w:rsid w:val="00734B64"/>
    <w:rsid w:val="00734C00"/>
    <w:rsid w:val="00734CDC"/>
    <w:rsid w:val="00734F22"/>
    <w:rsid w:val="0073510E"/>
    <w:rsid w:val="0073538C"/>
    <w:rsid w:val="00735616"/>
    <w:rsid w:val="0073561B"/>
    <w:rsid w:val="00735636"/>
    <w:rsid w:val="00735642"/>
    <w:rsid w:val="007358F1"/>
    <w:rsid w:val="007359E3"/>
    <w:rsid w:val="00735AF0"/>
    <w:rsid w:val="00735B65"/>
    <w:rsid w:val="00735B6A"/>
    <w:rsid w:val="00735CC9"/>
    <w:rsid w:val="007361A5"/>
    <w:rsid w:val="00736969"/>
    <w:rsid w:val="00736A85"/>
    <w:rsid w:val="00736DF1"/>
    <w:rsid w:val="00736F64"/>
    <w:rsid w:val="00736FEB"/>
    <w:rsid w:val="00736FF9"/>
    <w:rsid w:val="00737003"/>
    <w:rsid w:val="00737069"/>
    <w:rsid w:val="007371AC"/>
    <w:rsid w:val="007371C6"/>
    <w:rsid w:val="0073726D"/>
    <w:rsid w:val="00737272"/>
    <w:rsid w:val="007373F1"/>
    <w:rsid w:val="007374B1"/>
    <w:rsid w:val="00737524"/>
    <w:rsid w:val="007377AE"/>
    <w:rsid w:val="007378F0"/>
    <w:rsid w:val="007379B6"/>
    <w:rsid w:val="007379DD"/>
    <w:rsid w:val="00737AA4"/>
    <w:rsid w:val="00737AA6"/>
    <w:rsid w:val="00737D1F"/>
    <w:rsid w:val="007400B5"/>
    <w:rsid w:val="00740252"/>
    <w:rsid w:val="0074030A"/>
    <w:rsid w:val="00740641"/>
    <w:rsid w:val="007406FD"/>
    <w:rsid w:val="007407AD"/>
    <w:rsid w:val="007407C9"/>
    <w:rsid w:val="007408B2"/>
    <w:rsid w:val="007408E5"/>
    <w:rsid w:val="00740A0B"/>
    <w:rsid w:val="00740C29"/>
    <w:rsid w:val="00740D2B"/>
    <w:rsid w:val="00740F8F"/>
    <w:rsid w:val="00741196"/>
    <w:rsid w:val="00741BF3"/>
    <w:rsid w:val="00741C58"/>
    <w:rsid w:val="00741D64"/>
    <w:rsid w:val="00742030"/>
    <w:rsid w:val="00742356"/>
    <w:rsid w:val="00742399"/>
    <w:rsid w:val="007423B6"/>
    <w:rsid w:val="007423C5"/>
    <w:rsid w:val="00742482"/>
    <w:rsid w:val="007425F9"/>
    <w:rsid w:val="0074279D"/>
    <w:rsid w:val="007427F3"/>
    <w:rsid w:val="00742A5A"/>
    <w:rsid w:val="00742B17"/>
    <w:rsid w:val="00742D7E"/>
    <w:rsid w:val="00742DA4"/>
    <w:rsid w:val="007430C8"/>
    <w:rsid w:val="00743131"/>
    <w:rsid w:val="007435F8"/>
    <w:rsid w:val="00743A46"/>
    <w:rsid w:val="00743B75"/>
    <w:rsid w:val="00743BEB"/>
    <w:rsid w:val="00743DAE"/>
    <w:rsid w:val="00743FB5"/>
    <w:rsid w:val="00744666"/>
    <w:rsid w:val="00744744"/>
    <w:rsid w:val="0074483B"/>
    <w:rsid w:val="00744875"/>
    <w:rsid w:val="007448BB"/>
    <w:rsid w:val="007448D4"/>
    <w:rsid w:val="007449AF"/>
    <w:rsid w:val="007449B7"/>
    <w:rsid w:val="00744A52"/>
    <w:rsid w:val="00744BAD"/>
    <w:rsid w:val="00744C2D"/>
    <w:rsid w:val="00744E5D"/>
    <w:rsid w:val="00744EE8"/>
    <w:rsid w:val="007450B2"/>
    <w:rsid w:val="007450BA"/>
    <w:rsid w:val="00745245"/>
    <w:rsid w:val="007452F6"/>
    <w:rsid w:val="00745596"/>
    <w:rsid w:val="00745A7A"/>
    <w:rsid w:val="00745B1E"/>
    <w:rsid w:val="00745BA1"/>
    <w:rsid w:val="00745DE5"/>
    <w:rsid w:val="00745F22"/>
    <w:rsid w:val="00745F3A"/>
    <w:rsid w:val="00745F81"/>
    <w:rsid w:val="00746094"/>
    <w:rsid w:val="00746105"/>
    <w:rsid w:val="007461AB"/>
    <w:rsid w:val="007461E3"/>
    <w:rsid w:val="00746407"/>
    <w:rsid w:val="00746666"/>
    <w:rsid w:val="00746683"/>
    <w:rsid w:val="0074689D"/>
    <w:rsid w:val="00746936"/>
    <w:rsid w:val="00746D46"/>
    <w:rsid w:val="00747226"/>
    <w:rsid w:val="0074753B"/>
    <w:rsid w:val="0074753E"/>
    <w:rsid w:val="00747B95"/>
    <w:rsid w:val="00747E67"/>
    <w:rsid w:val="0075005E"/>
    <w:rsid w:val="007500E2"/>
    <w:rsid w:val="007502CC"/>
    <w:rsid w:val="00750387"/>
    <w:rsid w:val="007503D2"/>
    <w:rsid w:val="0075090A"/>
    <w:rsid w:val="007509CC"/>
    <w:rsid w:val="00750B44"/>
    <w:rsid w:val="00750E4C"/>
    <w:rsid w:val="007510C7"/>
    <w:rsid w:val="0075134A"/>
    <w:rsid w:val="007513A5"/>
    <w:rsid w:val="007513ED"/>
    <w:rsid w:val="0075160B"/>
    <w:rsid w:val="007516B3"/>
    <w:rsid w:val="00751955"/>
    <w:rsid w:val="00751CE3"/>
    <w:rsid w:val="00751D6F"/>
    <w:rsid w:val="007521C3"/>
    <w:rsid w:val="00752209"/>
    <w:rsid w:val="00752310"/>
    <w:rsid w:val="00752602"/>
    <w:rsid w:val="007526B8"/>
    <w:rsid w:val="0075295D"/>
    <w:rsid w:val="007529BC"/>
    <w:rsid w:val="00752DCE"/>
    <w:rsid w:val="0075301C"/>
    <w:rsid w:val="0075306D"/>
    <w:rsid w:val="00753099"/>
    <w:rsid w:val="00753197"/>
    <w:rsid w:val="007531FE"/>
    <w:rsid w:val="00753540"/>
    <w:rsid w:val="00753957"/>
    <w:rsid w:val="007539F5"/>
    <w:rsid w:val="00753B29"/>
    <w:rsid w:val="00753C6B"/>
    <w:rsid w:val="00753D3E"/>
    <w:rsid w:val="00753E7E"/>
    <w:rsid w:val="00753FC6"/>
    <w:rsid w:val="007540CE"/>
    <w:rsid w:val="00754115"/>
    <w:rsid w:val="007541AD"/>
    <w:rsid w:val="007541DC"/>
    <w:rsid w:val="00754295"/>
    <w:rsid w:val="007543CA"/>
    <w:rsid w:val="00754541"/>
    <w:rsid w:val="0075469A"/>
    <w:rsid w:val="0075479C"/>
    <w:rsid w:val="00754826"/>
    <w:rsid w:val="0075499F"/>
    <w:rsid w:val="00754E5A"/>
    <w:rsid w:val="00754FF3"/>
    <w:rsid w:val="0075503A"/>
    <w:rsid w:val="00755083"/>
    <w:rsid w:val="007550CF"/>
    <w:rsid w:val="007552D1"/>
    <w:rsid w:val="007552F1"/>
    <w:rsid w:val="00755303"/>
    <w:rsid w:val="00755349"/>
    <w:rsid w:val="0075536A"/>
    <w:rsid w:val="0075539D"/>
    <w:rsid w:val="007554E5"/>
    <w:rsid w:val="007559A6"/>
    <w:rsid w:val="00755A35"/>
    <w:rsid w:val="00755A82"/>
    <w:rsid w:val="00755F39"/>
    <w:rsid w:val="00756375"/>
    <w:rsid w:val="00756624"/>
    <w:rsid w:val="007567B0"/>
    <w:rsid w:val="007567F8"/>
    <w:rsid w:val="00756990"/>
    <w:rsid w:val="00756B9E"/>
    <w:rsid w:val="00756E55"/>
    <w:rsid w:val="00756F67"/>
    <w:rsid w:val="007571A5"/>
    <w:rsid w:val="007572C8"/>
    <w:rsid w:val="00757336"/>
    <w:rsid w:val="007574C3"/>
    <w:rsid w:val="00757603"/>
    <w:rsid w:val="00757967"/>
    <w:rsid w:val="007579EE"/>
    <w:rsid w:val="00757A82"/>
    <w:rsid w:val="00757E62"/>
    <w:rsid w:val="00757F25"/>
    <w:rsid w:val="00760655"/>
    <w:rsid w:val="00760815"/>
    <w:rsid w:val="00760822"/>
    <w:rsid w:val="00760AE9"/>
    <w:rsid w:val="00760B49"/>
    <w:rsid w:val="00760C44"/>
    <w:rsid w:val="00761096"/>
    <w:rsid w:val="007610C3"/>
    <w:rsid w:val="0076112B"/>
    <w:rsid w:val="007611DD"/>
    <w:rsid w:val="007614AC"/>
    <w:rsid w:val="00761619"/>
    <w:rsid w:val="00761AE1"/>
    <w:rsid w:val="00761D4B"/>
    <w:rsid w:val="00761D8A"/>
    <w:rsid w:val="00762262"/>
    <w:rsid w:val="00762277"/>
    <w:rsid w:val="007623C7"/>
    <w:rsid w:val="007625B7"/>
    <w:rsid w:val="00762DDC"/>
    <w:rsid w:val="007630E2"/>
    <w:rsid w:val="00763121"/>
    <w:rsid w:val="00763467"/>
    <w:rsid w:val="0076346D"/>
    <w:rsid w:val="0076361A"/>
    <w:rsid w:val="00763654"/>
    <w:rsid w:val="00763891"/>
    <w:rsid w:val="007638DA"/>
    <w:rsid w:val="00763945"/>
    <w:rsid w:val="00763BD8"/>
    <w:rsid w:val="00763BEC"/>
    <w:rsid w:val="00763C92"/>
    <w:rsid w:val="00763CA5"/>
    <w:rsid w:val="00764059"/>
    <w:rsid w:val="00764070"/>
    <w:rsid w:val="00764103"/>
    <w:rsid w:val="0076416E"/>
    <w:rsid w:val="00764219"/>
    <w:rsid w:val="00764757"/>
    <w:rsid w:val="00764C16"/>
    <w:rsid w:val="00765160"/>
    <w:rsid w:val="007651E4"/>
    <w:rsid w:val="0076534D"/>
    <w:rsid w:val="00765392"/>
    <w:rsid w:val="007654B6"/>
    <w:rsid w:val="007656D4"/>
    <w:rsid w:val="00765826"/>
    <w:rsid w:val="00765BA4"/>
    <w:rsid w:val="00765C74"/>
    <w:rsid w:val="00765D96"/>
    <w:rsid w:val="00766090"/>
    <w:rsid w:val="00766131"/>
    <w:rsid w:val="007661AE"/>
    <w:rsid w:val="0076621E"/>
    <w:rsid w:val="007662B0"/>
    <w:rsid w:val="00766349"/>
    <w:rsid w:val="00766436"/>
    <w:rsid w:val="007666F9"/>
    <w:rsid w:val="007668A9"/>
    <w:rsid w:val="00766BF4"/>
    <w:rsid w:val="00766C58"/>
    <w:rsid w:val="00766C75"/>
    <w:rsid w:val="00766CE9"/>
    <w:rsid w:val="00766DBA"/>
    <w:rsid w:val="007671C7"/>
    <w:rsid w:val="0076757F"/>
    <w:rsid w:val="00767665"/>
    <w:rsid w:val="007679DA"/>
    <w:rsid w:val="007679F1"/>
    <w:rsid w:val="00767ABC"/>
    <w:rsid w:val="00767BC8"/>
    <w:rsid w:val="00767D08"/>
    <w:rsid w:val="00767F53"/>
    <w:rsid w:val="007704AD"/>
    <w:rsid w:val="0077058F"/>
    <w:rsid w:val="007706BE"/>
    <w:rsid w:val="007706EE"/>
    <w:rsid w:val="0077072E"/>
    <w:rsid w:val="007708B1"/>
    <w:rsid w:val="00770E9E"/>
    <w:rsid w:val="00770FE6"/>
    <w:rsid w:val="00771044"/>
    <w:rsid w:val="007713CF"/>
    <w:rsid w:val="0077145F"/>
    <w:rsid w:val="0077174B"/>
    <w:rsid w:val="007717B1"/>
    <w:rsid w:val="00771956"/>
    <w:rsid w:val="00771B3C"/>
    <w:rsid w:val="00771B4C"/>
    <w:rsid w:val="00771B75"/>
    <w:rsid w:val="00771BEB"/>
    <w:rsid w:val="00771CEA"/>
    <w:rsid w:val="00771D1A"/>
    <w:rsid w:val="00771DC9"/>
    <w:rsid w:val="007720B1"/>
    <w:rsid w:val="00772176"/>
    <w:rsid w:val="00772209"/>
    <w:rsid w:val="007725ED"/>
    <w:rsid w:val="00772829"/>
    <w:rsid w:val="007729AD"/>
    <w:rsid w:val="00772D28"/>
    <w:rsid w:val="00772EF9"/>
    <w:rsid w:val="00773276"/>
    <w:rsid w:val="007733B6"/>
    <w:rsid w:val="00773562"/>
    <w:rsid w:val="00773606"/>
    <w:rsid w:val="0077371A"/>
    <w:rsid w:val="00773A48"/>
    <w:rsid w:val="00773A5E"/>
    <w:rsid w:val="00773ABB"/>
    <w:rsid w:val="00773B7A"/>
    <w:rsid w:val="00773DA4"/>
    <w:rsid w:val="00773E22"/>
    <w:rsid w:val="00774115"/>
    <w:rsid w:val="0077424E"/>
    <w:rsid w:val="007745B6"/>
    <w:rsid w:val="007745FF"/>
    <w:rsid w:val="00774775"/>
    <w:rsid w:val="007747BF"/>
    <w:rsid w:val="00774944"/>
    <w:rsid w:val="00774970"/>
    <w:rsid w:val="00774D71"/>
    <w:rsid w:val="00774EC3"/>
    <w:rsid w:val="00774F7A"/>
    <w:rsid w:val="007750EC"/>
    <w:rsid w:val="0077510D"/>
    <w:rsid w:val="00775275"/>
    <w:rsid w:val="0077558C"/>
    <w:rsid w:val="007756CD"/>
    <w:rsid w:val="00775734"/>
    <w:rsid w:val="00775956"/>
    <w:rsid w:val="007759AF"/>
    <w:rsid w:val="00775A70"/>
    <w:rsid w:val="00775BE2"/>
    <w:rsid w:val="00775BEB"/>
    <w:rsid w:val="00775C39"/>
    <w:rsid w:val="00775F9B"/>
    <w:rsid w:val="00776202"/>
    <w:rsid w:val="007763EF"/>
    <w:rsid w:val="00776466"/>
    <w:rsid w:val="007765B9"/>
    <w:rsid w:val="007767D2"/>
    <w:rsid w:val="007767EC"/>
    <w:rsid w:val="00776904"/>
    <w:rsid w:val="00776938"/>
    <w:rsid w:val="00776AA8"/>
    <w:rsid w:val="00776B95"/>
    <w:rsid w:val="00776D60"/>
    <w:rsid w:val="00776FDC"/>
    <w:rsid w:val="0077704B"/>
    <w:rsid w:val="007772AC"/>
    <w:rsid w:val="0077760E"/>
    <w:rsid w:val="007776DE"/>
    <w:rsid w:val="00777726"/>
    <w:rsid w:val="00777895"/>
    <w:rsid w:val="007778F9"/>
    <w:rsid w:val="00777966"/>
    <w:rsid w:val="007779D0"/>
    <w:rsid w:val="00777A72"/>
    <w:rsid w:val="00777AFC"/>
    <w:rsid w:val="00777B1E"/>
    <w:rsid w:val="00777B31"/>
    <w:rsid w:val="00777C30"/>
    <w:rsid w:val="00777E23"/>
    <w:rsid w:val="00777E90"/>
    <w:rsid w:val="00777F84"/>
    <w:rsid w:val="00777FCF"/>
    <w:rsid w:val="00777FD6"/>
    <w:rsid w:val="00777FE6"/>
    <w:rsid w:val="00780293"/>
    <w:rsid w:val="007808A1"/>
    <w:rsid w:val="007808A7"/>
    <w:rsid w:val="007808F8"/>
    <w:rsid w:val="00780E42"/>
    <w:rsid w:val="00781112"/>
    <w:rsid w:val="0078123D"/>
    <w:rsid w:val="0078128C"/>
    <w:rsid w:val="0078165D"/>
    <w:rsid w:val="007816C6"/>
    <w:rsid w:val="00781A07"/>
    <w:rsid w:val="00781BED"/>
    <w:rsid w:val="00781FE9"/>
    <w:rsid w:val="00782293"/>
    <w:rsid w:val="00782431"/>
    <w:rsid w:val="00782548"/>
    <w:rsid w:val="0078257B"/>
    <w:rsid w:val="00782C1D"/>
    <w:rsid w:val="00782D54"/>
    <w:rsid w:val="00782E23"/>
    <w:rsid w:val="00782E48"/>
    <w:rsid w:val="007830B3"/>
    <w:rsid w:val="00783104"/>
    <w:rsid w:val="00783712"/>
    <w:rsid w:val="00783A06"/>
    <w:rsid w:val="00783B98"/>
    <w:rsid w:val="00783BB5"/>
    <w:rsid w:val="00783D01"/>
    <w:rsid w:val="00783DCC"/>
    <w:rsid w:val="00783DDB"/>
    <w:rsid w:val="00784054"/>
    <w:rsid w:val="0078419B"/>
    <w:rsid w:val="00784821"/>
    <w:rsid w:val="00784867"/>
    <w:rsid w:val="00784909"/>
    <w:rsid w:val="00784995"/>
    <w:rsid w:val="00784DA0"/>
    <w:rsid w:val="00784F41"/>
    <w:rsid w:val="0078502E"/>
    <w:rsid w:val="0078505E"/>
    <w:rsid w:val="007852ED"/>
    <w:rsid w:val="0078537D"/>
    <w:rsid w:val="00785381"/>
    <w:rsid w:val="00785382"/>
    <w:rsid w:val="00785783"/>
    <w:rsid w:val="00785B7F"/>
    <w:rsid w:val="00785C08"/>
    <w:rsid w:val="00785FC8"/>
    <w:rsid w:val="007860D9"/>
    <w:rsid w:val="00786194"/>
    <w:rsid w:val="007862BE"/>
    <w:rsid w:val="007864A2"/>
    <w:rsid w:val="007869BA"/>
    <w:rsid w:val="00786A08"/>
    <w:rsid w:val="00786B03"/>
    <w:rsid w:val="00786B6D"/>
    <w:rsid w:val="00786BA9"/>
    <w:rsid w:val="00786BDD"/>
    <w:rsid w:val="00786BE1"/>
    <w:rsid w:val="00786BE4"/>
    <w:rsid w:val="00786CDC"/>
    <w:rsid w:val="00786DD2"/>
    <w:rsid w:val="00786DEF"/>
    <w:rsid w:val="00786E20"/>
    <w:rsid w:val="00786F08"/>
    <w:rsid w:val="0078702E"/>
    <w:rsid w:val="0078766C"/>
    <w:rsid w:val="00787A95"/>
    <w:rsid w:val="00787DB0"/>
    <w:rsid w:val="00787E71"/>
    <w:rsid w:val="00787E86"/>
    <w:rsid w:val="00787E97"/>
    <w:rsid w:val="00790059"/>
    <w:rsid w:val="00790070"/>
    <w:rsid w:val="007900EC"/>
    <w:rsid w:val="00790480"/>
    <w:rsid w:val="007904B5"/>
    <w:rsid w:val="007905D2"/>
    <w:rsid w:val="00790834"/>
    <w:rsid w:val="00790861"/>
    <w:rsid w:val="00791293"/>
    <w:rsid w:val="007912E3"/>
    <w:rsid w:val="00791352"/>
    <w:rsid w:val="0079136F"/>
    <w:rsid w:val="00791430"/>
    <w:rsid w:val="0079145D"/>
    <w:rsid w:val="00791470"/>
    <w:rsid w:val="007915F6"/>
    <w:rsid w:val="0079164B"/>
    <w:rsid w:val="007916EF"/>
    <w:rsid w:val="0079182E"/>
    <w:rsid w:val="00791A44"/>
    <w:rsid w:val="00791E17"/>
    <w:rsid w:val="00791F5E"/>
    <w:rsid w:val="007921C9"/>
    <w:rsid w:val="007921F0"/>
    <w:rsid w:val="007922C5"/>
    <w:rsid w:val="0079239A"/>
    <w:rsid w:val="0079257F"/>
    <w:rsid w:val="00792604"/>
    <w:rsid w:val="0079277F"/>
    <w:rsid w:val="0079282E"/>
    <w:rsid w:val="007928A5"/>
    <w:rsid w:val="00792901"/>
    <w:rsid w:val="007929BD"/>
    <w:rsid w:val="00792CE8"/>
    <w:rsid w:val="00792CEC"/>
    <w:rsid w:val="00792F46"/>
    <w:rsid w:val="00792FF2"/>
    <w:rsid w:val="0079332A"/>
    <w:rsid w:val="00793379"/>
    <w:rsid w:val="007937CB"/>
    <w:rsid w:val="0079383C"/>
    <w:rsid w:val="00793D43"/>
    <w:rsid w:val="00793D80"/>
    <w:rsid w:val="00793DF4"/>
    <w:rsid w:val="00793E03"/>
    <w:rsid w:val="00793E53"/>
    <w:rsid w:val="00793E56"/>
    <w:rsid w:val="00793EDD"/>
    <w:rsid w:val="00794042"/>
    <w:rsid w:val="0079404D"/>
    <w:rsid w:val="007942F2"/>
    <w:rsid w:val="007942F9"/>
    <w:rsid w:val="00794392"/>
    <w:rsid w:val="00794791"/>
    <w:rsid w:val="0079485F"/>
    <w:rsid w:val="007948EE"/>
    <w:rsid w:val="00794CD7"/>
    <w:rsid w:val="00794D44"/>
    <w:rsid w:val="00794EFD"/>
    <w:rsid w:val="007950B4"/>
    <w:rsid w:val="00795314"/>
    <w:rsid w:val="007954CB"/>
    <w:rsid w:val="007954EF"/>
    <w:rsid w:val="007955B5"/>
    <w:rsid w:val="007956C8"/>
    <w:rsid w:val="00795D9A"/>
    <w:rsid w:val="00795DC0"/>
    <w:rsid w:val="00795ECF"/>
    <w:rsid w:val="00796182"/>
    <w:rsid w:val="00796287"/>
    <w:rsid w:val="007963E6"/>
    <w:rsid w:val="00796577"/>
    <w:rsid w:val="007965DD"/>
    <w:rsid w:val="0079662A"/>
    <w:rsid w:val="00796747"/>
    <w:rsid w:val="00796830"/>
    <w:rsid w:val="007968D5"/>
    <w:rsid w:val="00796AC0"/>
    <w:rsid w:val="00796BCB"/>
    <w:rsid w:val="00796BED"/>
    <w:rsid w:val="00796F12"/>
    <w:rsid w:val="00796F6C"/>
    <w:rsid w:val="00796F94"/>
    <w:rsid w:val="0079706F"/>
    <w:rsid w:val="00797272"/>
    <w:rsid w:val="007975E8"/>
    <w:rsid w:val="0079768E"/>
    <w:rsid w:val="007978F2"/>
    <w:rsid w:val="007979B8"/>
    <w:rsid w:val="00797A1C"/>
    <w:rsid w:val="00797A4F"/>
    <w:rsid w:val="00797C1F"/>
    <w:rsid w:val="00797E4D"/>
    <w:rsid w:val="00797FAD"/>
    <w:rsid w:val="00797FD7"/>
    <w:rsid w:val="007A003F"/>
    <w:rsid w:val="007A0331"/>
    <w:rsid w:val="007A0759"/>
    <w:rsid w:val="007A0784"/>
    <w:rsid w:val="007A0896"/>
    <w:rsid w:val="007A08B5"/>
    <w:rsid w:val="007A0A37"/>
    <w:rsid w:val="007A0E9A"/>
    <w:rsid w:val="007A0F15"/>
    <w:rsid w:val="007A0F62"/>
    <w:rsid w:val="007A0F9D"/>
    <w:rsid w:val="007A11FA"/>
    <w:rsid w:val="007A1ABC"/>
    <w:rsid w:val="007A1BB8"/>
    <w:rsid w:val="007A1D08"/>
    <w:rsid w:val="007A1DBC"/>
    <w:rsid w:val="007A1E30"/>
    <w:rsid w:val="007A1EDF"/>
    <w:rsid w:val="007A20F9"/>
    <w:rsid w:val="007A229B"/>
    <w:rsid w:val="007A2374"/>
    <w:rsid w:val="007A23DE"/>
    <w:rsid w:val="007A2412"/>
    <w:rsid w:val="007A2533"/>
    <w:rsid w:val="007A2AAF"/>
    <w:rsid w:val="007A2DAD"/>
    <w:rsid w:val="007A2DC5"/>
    <w:rsid w:val="007A2E56"/>
    <w:rsid w:val="007A304F"/>
    <w:rsid w:val="007A30A3"/>
    <w:rsid w:val="007A31A0"/>
    <w:rsid w:val="007A35B5"/>
    <w:rsid w:val="007A3926"/>
    <w:rsid w:val="007A3D29"/>
    <w:rsid w:val="007A3EB5"/>
    <w:rsid w:val="007A3F03"/>
    <w:rsid w:val="007A4060"/>
    <w:rsid w:val="007A409A"/>
    <w:rsid w:val="007A435C"/>
    <w:rsid w:val="007A43A1"/>
    <w:rsid w:val="007A4406"/>
    <w:rsid w:val="007A4891"/>
    <w:rsid w:val="007A4CD9"/>
    <w:rsid w:val="007A4F0F"/>
    <w:rsid w:val="007A4F9B"/>
    <w:rsid w:val="007A516E"/>
    <w:rsid w:val="007A51A6"/>
    <w:rsid w:val="007A51F0"/>
    <w:rsid w:val="007A53C0"/>
    <w:rsid w:val="007A53C9"/>
    <w:rsid w:val="007A554F"/>
    <w:rsid w:val="007A555A"/>
    <w:rsid w:val="007A56D0"/>
    <w:rsid w:val="007A5911"/>
    <w:rsid w:val="007A59E2"/>
    <w:rsid w:val="007A5B60"/>
    <w:rsid w:val="007A5BEF"/>
    <w:rsid w:val="007A5C0F"/>
    <w:rsid w:val="007A5DC6"/>
    <w:rsid w:val="007A605F"/>
    <w:rsid w:val="007A6160"/>
    <w:rsid w:val="007A6278"/>
    <w:rsid w:val="007A62A3"/>
    <w:rsid w:val="007A62D9"/>
    <w:rsid w:val="007A6752"/>
    <w:rsid w:val="007A6967"/>
    <w:rsid w:val="007A69AA"/>
    <w:rsid w:val="007A69B0"/>
    <w:rsid w:val="007A7149"/>
    <w:rsid w:val="007A71DB"/>
    <w:rsid w:val="007A725B"/>
    <w:rsid w:val="007A73EE"/>
    <w:rsid w:val="007A7725"/>
    <w:rsid w:val="007A791F"/>
    <w:rsid w:val="007A7E39"/>
    <w:rsid w:val="007A7FF9"/>
    <w:rsid w:val="007B00CC"/>
    <w:rsid w:val="007B0532"/>
    <w:rsid w:val="007B0751"/>
    <w:rsid w:val="007B0942"/>
    <w:rsid w:val="007B0DC6"/>
    <w:rsid w:val="007B0EFD"/>
    <w:rsid w:val="007B1022"/>
    <w:rsid w:val="007B1513"/>
    <w:rsid w:val="007B15CC"/>
    <w:rsid w:val="007B1BA6"/>
    <w:rsid w:val="007B1D93"/>
    <w:rsid w:val="007B1F4B"/>
    <w:rsid w:val="007B2104"/>
    <w:rsid w:val="007B2105"/>
    <w:rsid w:val="007B2417"/>
    <w:rsid w:val="007B243E"/>
    <w:rsid w:val="007B2611"/>
    <w:rsid w:val="007B269A"/>
    <w:rsid w:val="007B2A6E"/>
    <w:rsid w:val="007B2EA7"/>
    <w:rsid w:val="007B2EFD"/>
    <w:rsid w:val="007B2F8D"/>
    <w:rsid w:val="007B3119"/>
    <w:rsid w:val="007B3474"/>
    <w:rsid w:val="007B380E"/>
    <w:rsid w:val="007B3A4C"/>
    <w:rsid w:val="007B3B11"/>
    <w:rsid w:val="007B3BAF"/>
    <w:rsid w:val="007B4000"/>
    <w:rsid w:val="007B4176"/>
    <w:rsid w:val="007B41EE"/>
    <w:rsid w:val="007B439C"/>
    <w:rsid w:val="007B4642"/>
    <w:rsid w:val="007B4806"/>
    <w:rsid w:val="007B4B46"/>
    <w:rsid w:val="007B4FCD"/>
    <w:rsid w:val="007B50C2"/>
    <w:rsid w:val="007B51B0"/>
    <w:rsid w:val="007B5397"/>
    <w:rsid w:val="007B53A5"/>
    <w:rsid w:val="007B55BE"/>
    <w:rsid w:val="007B55BF"/>
    <w:rsid w:val="007B5626"/>
    <w:rsid w:val="007B57B3"/>
    <w:rsid w:val="007B5819"/>
    <w:rsid w:val="007B5870"/>
    <w:rsid w:val="007B587D"/>
    <w:rsid w:val="007B58C1"/>
    <w:rsid w:val="007B5A0C"/>
    <w:rsid w:val="007B5A72"/>
    <w:rsid w:val="007B5BA2"/>
    <w:rsid w:val="007B5D61"/>
    <w:rsid w:val="007B5EBE"/>
    <w:rsid w:val="007B5F52"/>
    <w:rsid w:val="007B6232"/>
    <w:rsid w:val="007B6755"/>
    <w:rsid w:val="007B67B4"/>
    <w:rsid w:val="007B67F9"/>
    <w:rsid w:val="007B6A31"/>
    <w:rsid w:val="007B6F2E"/>
    <w:rsid w:val="007B6FFD"/>
    <w:rsid w:val="007B7161"/>
    <w:rsid w:val="007B72BC"/>
    <w:rsid w:val="007B7350"/>
    <w:rsid w:val="007B746D"/>
    <w:rsid w:val="007B749D"/>
    <w:rsid w:val="007B754F"/>
    <w:rsid w:val="007B7617"/>
    <w:rsid w:val="007B768F"/>
    <w:rsid w:val="007B7A02"/>
    <w:rsid w:val="007B7A25"/>
    <w:rsid w:val="007B7A99"/>
    <w:rsid w:val="007B7AD4"/>
    <w:rsid w:val="007B7B07"/>
    <w:rsid w:val="007B7BA6"/>
    <w:rsid w:val="007B7CF8"/>
    <w:rsid w:val="007C0197"/>
    <w:rsid w:val="007C0481"/>
    <w:rsid w:val="007C08BE"/>
    <w:rsid w:val="007C0969"/>
    <w:rsid w:val="007C09D4"/>
    <w:rsid w:val="007C0A2D"/>
    <w:rsid w:val="007C0B7B"/>
    <w:rsid w:val="007C0BA4"/>
    <w:rsid w:val="007C0C20"/>
    <w:rsid w:val="007C0C83"/>
    <w:rsid w:val="007C0CD5"/>
    <w:rsid w:val="007C1088"/>
    <w:rsid w:val="007C11D8"/>
    <w:rsid w:val="007C121F"/>
    <w:rsid w:val="007C1304"/>
    <w:rsid w:val="007C185D"/>
    <w:rsid w:val="007C191E"/>
    <w:rsid w:val="007C1A2B"/>
    <w:rsid w:val="007C1A47"/>
    <w:rsid w:val="007C1B57"/>
    <w:rsid w:val="007C1B6D"/>
    <w:rsid w:val="007C1BEC"/>
    <w:rsid w:val="007C1C42"/>
    <w:rsid w:val="007C1CCD"/>
    <w:rsid w:val="007C1D12"/>
    <w:rsid w:val="007C1EF7"/>
    <w:rsid w:val="007C1FED"/>
    <w:rsid w:val="007C207F"/>
    <w:rsid w:val="007C20AB"/>
    <w:rsid w:val="007C2137"/>
    <w:rsid w:val="007C2157"/>
    <w:rsid w:val="007C2232"/>
    <w:rsid w:val="007C2241"/>
    <w:rsid w:val="007C22A4"/>
    <w:rsid w:val="007C259E"/>
    <w:rsid w:val="007C25E8"/>
    <w:rsid w:val="007C2763"/>
    <w:rsid w:val="007C2B6A"/>
    <w:rsid w:val="007C2F5F"/>
    <w:rsid w:val="007C3025"/>
    <w:rsid w:val="007C315E"/>
    <w:rsid w:val="007C3269"/>
    <w:rsid w:val="007C34A3"/>
    <w:rsid w:val="007C3550"/>
    <w:rsid w:val="007C360F"/>
    <w:rsid w:val="007C37DB"/>
    <w:rsid w:val="007C38CD"/>
    <w:rsid w:val="007C3953"/>
    <w:rsid w:val="007C3AF3"/>
    <w:rsid w:val="007C3B52"/>
    <w:rsid w:val="007C3B97"/>
    <w:rsid w:val="007C3C81"/>
    <w:rsid w:val="007C3D10"/>
    <w:rsid w:val="007C3FD8"/>
    <w:rsid w:val="007C408D"/>
    <w:rsid w:val="007C41C4"/>
    <w:rsid w:val="007C4330"/>
    <w:rsid w:val="007C4781"/>
    <w:rsid w:val="007C49B1"/>
    <w:rsid w:val="007C49BE"/>
    <w:rsid w:val="007C4ED7"/>
    <w:rsid w:val="007C5126"/>
    <w:rsid w:val="007C54DF"/>
    <w:rsid w:val="007C5513"/>
    <w:rsid w:val="007C5562"/>
    <w:rsid w:val="007C55B5"/>
    <w:rsid w:val="007C56EC"/>
    <w:rsid w:val="007C56F7"/>
    <w:rsid w:val="007C58E2"/>
    <w:rsid w:val="007C5AF9"/>
    <w:rsid w:val="007C5B72"/>
    <w:rsid w:val="007C5D55"/>
    <w:rsid w:val="007C6531"/>
    <w:rsid w:val="007C66CC"/>
    <w:rsid w:val="007C68C4"/>
    <w:rsid w:val="007C6AA1"/>
    <w:rsid w:val="007C6FC9"/>
    <w:rsid w:val="007C701F"/>
    <w:rsid w:val="007C72AA"/>
    <w:rsid w:val="007C75E1"/>
    <w:rsid w:val="007C769B"/>
    <w:rsid w:val="007C76E1"/>
    <w:rsid w:val="007C7B21"/>
    <w:rsid w:val="007C7C85"/>
    <w:rsid w:val="007C7CC6"/>
    <w:rsid w:val="007C7CD5"/>
    <w:rsid w:val="007D02F4"/>
    <w:rsid w:val="007D03D0"/>
    <w:rsid w:val="007D04AB"/>
    <w:rsid w:val="007D04DD"/>
    <w:rsid w:val="007D0581"/>
    <w:rsid w:val="007D08AB"/>
    <w:rsid w:val="007D0A55"/>
    <w:rsid w:val="007D0BE6"/>
    <w:rsid w:val="007D0CAC"/>
    <w:rsid w:val="007D0E98"/>
    <w:rsid w:val="007D1553"/>
    <w:rsid w:val="007D1B34"/>
    <w:rsid w:val="007D1D76"/>
    <w:rsid w:val="007D1DCB"/>
    <w:rsid w:val="007D1E1B"/>
    <w:rsid w:val="007D1E5E"/>
    <w:rsid w:val="007D2024"/>
    <w:rsid w:val="007D2097"/>
    <w:rsid w:val="007D21F3"/>
    <w:rsid w:val="007D2284"/>
    <w:rsid w:val="007D2394"/>
    <w:rsid w:val="007D24C5"/>
    <w:rsid w:val="007D24F7"/>
    <w:rsid w:val="007D25FD"/>
    <w:rsid w:val="007D27BA"/>
    <w:rsid w:val="007D29EF"/>
    <w:rsid w:val="007D2AC2"/>
    <w:rsid w:val="007D2AEB"/>
    <w:rsid w:val="007D2E2D"/>
    <w:rsid w:val="007D2EA2"/>
    <w:rsid w:val="007D2EA4"/>
    <w:rsid w:val="007D2F17"/>
    <w:rsid w:val="007D3064"/>
    <w:rsid w:val="007D317F"/>
    <w:rsid w:val="007D39D1"/>
    <w:rsid w:val="007D3A64"/>
    <w:rsid w:val="007D3B31"/>
    <w:rsid w:val="007D3C23"/>
    <w:rsid w:val="007D3CD6"/>
    <w:rsid w:val="007D3DC7"/>
    <w:rsid w:val="007D3E56"/>
    <w:rsid w:val="007D415C"/>
    <w:rsid w:val="007D4281"/>
    <w:rsid w:val="007D429A"/>
    <w:rsid w:val="007D4361"/>
    <w:rsid w:val="007D440F"/>
    <w:rsid w:val="007D447C"/>
    <w:rsid w:val="007D44F4"/>
    <w:rsid w:val="007D44FF"/>
    <w:rsid w:val="007D4623"/>
    <w:rsid w:val="007D4678"/>
    <w:rsid w:val="007D46BD"/>
    <w:rsid w:val="007D47D9"/>
    <w:rsid w:val="007D4853"/>
    <w:rsid w:val="007D4861"/>
    <w:rsid w:val="007D48E5"/>
    <w:rsid w:val="007D4B7D"/>
    <w:rsid w:val="007D4C74"/>
    <w:rsid w:val="007D4D45"/>
    <w:rsid w:val="007D4DA1"/>
    <w:rsid w:val="007D4FA2"/>
    <w:rsid w:val="007D5083"/>
    <w:rsid w:val="007D51BF"/>
    <w:rsid w:val="007D5367"/>
    <w:rsid w:val="007D564A"/>
    <w:rsid w:val="007D569C"/>
    <w:rsid w:val="007D56A5"/>
    <w:rsid w:val="007D57F9"/>
    <w:rsid w:val="007D591C"/>
    <w:rsid w:val="007D598E"/>
    <w:rsid w:val="007D5B4F"/>
    <w:rsid w:val="007D5B56"/>
    <w:rsid w:val="007D5C90"/>
    <w:rsid w:val="007D5E41"/>
    <w:rsid w:val="007D5EB0"/>
    <w:rsid w:val="007D6112"/>
    <w:rsid w:val="007D612F"/>
    <w:rsid w:val="007D6165"/>
    <w:rsid w:val="007D61A8"/>
    <w:rsid w:val="007D65C7"/>
    <w:rsid w:val="007D65CE"/>
    <w:rsid w:val="007D667F"/>
    <w:rsid w:val="007D6A9F"/>
    <w:rsid w:val="007D6C39"/>
    <w:rsid w:val="007D6E1A"/>
    <w:rsid w:val="007D700D"/>
    <w:rsid w:val="007D71F3"/>
    <w:rsid w:val="007D7395"/>
    <w:rsid w:val="007D74F6"/>
    <w:rsid w:val="007D75D1"/>
    <w:rsid w:val="007D762E"/>
    <w:rsid w:val="007D77A1"/>
    <w:rsid w:val="007D7A23"/>
    <w:rsid w:val="007D7B69"/>
    <w:rsid w:val="007E00BD"/>
    <w:rsid w:val="007E0130"/>
    <w:rsid w:val="007E05E0"/>
    <w:rsid w:val="007E087A"/>
    <w:rsid w:val="007E0985"/>
    <w:rsid w:val="007E0A1F"/>
    <w:rsid w:val="007E0B77"/>
    <w:rsid w:val="007E0B9E"/>
    <w:rsid w:val="007E0E78"/>
    <w:rsid w:val="007E1015"/>
    <w:rsid w:val="007E112E"/>
    <w:rsid w:val="007E11B7"/>
    <w:rsid w:val="007E11BB"/>
    <w:rsid w:val="007E1287"/>
    <w:rsid w:val="007E13CD"/>
    <w:rsid w:val="007E142C"/>
    <w:rsid w:val="007E1700"/>
    <w:rsid w:val="007E18D5"/>
    <w:rsid w:val="007E197E"/>
    <w:rsid w:val="007E1C6B"/>
    <w:rsid w:val="007E1DB8"/>
    <w:rsid w:val="007E1FB8"/>
    <w:rsid w:val="007E2057"/>
    <w:rsid w:val="007E2229"/>
    <w:rsid w:val="007E22EB"/>
    <w:rsid w:val="007E236C"/>
    <w:rsid w:val="007E2389"/>
    <w:rsid w:val="007E2443"/>
    <w:rsid w:val="007E259A"/>
    <w:rsid w:val="007E2654"/>
    <w:rsid w:val="007E2A03"/>
    <w:rsid w:val="007E2A95"/>
    <w:rsid w:val="007E2AF1"/>
    <w:rsid w:val="007E326E"/>
    <w:rsid w:val="007E33E7"/>
    <w:rsid w:val="007E3535"/>
    <w:rsid w:val="007E35EE"/>
    <w:rsid w:val="007E37B4"/>
    <w:rsid w:val="007E38FB"/>
    <w:rsid w:val="007E3918"/>
    <w:rsid w:val="007E39AB"/>
    <w:rsid w:val="007E3A64"/>
    <w:rsid w:val="007E3B0D"/>
    <w:rsid w:val="007E3C09"/>
    <w:rsid w:val="007E3C0A"/>
    <w:rsid w:val="007E3DE5"/>
    <w:rsid w:val="007E3FC4"/>
    <w:rsid w:val="007E44A7"/>
    <w:rsid w:val="007E4576"/>
    <w:rsid w:val="007E497F"/>
    <w:rsid w:val="007E49B3"/>
    <w:rsid w:val="007E49E7"/>
    <w:rsid w:val="007E4BE2"/>
    <w:rsid w:val="007E4BFD"/>
    <w:rsid w:val="007E4C85"/>
    <w:rsid w:val="007E4DF0"/>
    <w:rsid w:val="007E4E69"/>
    <w:rsid w:val="007E4F21"/>
    <w:rsid w:val="007E4F37"/>
    <w:rsid w:val="007E5181"/>
    <w:rsid w:val="007E5243"/>
    <w:rsid w:val="007E55AE"/>
    <w:rsid w:val="007E571C"/>
    <w:rsid w:val="007E5934"/>
    <w:rsid w:val="007E5953"/>
    <w:rsid w:val="007E5FCC"/>
    <w:rsid w:val="007E6096"/>
    <w:rsid w:val="007E6115"/>
    <w:rsid w:val="007E612E"/>
    <w:rsid w:val="007E6381"/>
    <w:rsid w:val="007E65D4"/>
    <w:rsid w:val="007E66AA"/>
    <w:rsid w:val="007E6B64"/>
    <w:rsid w:val="007E6C92"/>
    <w:rsid w:val="007E6C97"/>
    <w:rsid w:val="007E6F6C"/>
    <w:rsid w:val="007E7417"/>
    <w:rsid w:val="007E7461"/>
    <w:rsid w:val="007E753B"/>
    <w:rsid w:val="007E759D"/>
    <w:rsid w:val="007E78DD"/>
    <w:rsid w:val="007E7A0C"/>
    <w:rsid w:val="007E7A24"/>
    <w:rsid w:val="007E7A71"/>
    <w:rsid w:val="007E7A8B"/>
    <w:rsid w:val="007E7B38"/>
    <w:rsid w:val="007E7C1F"/>
    <w:rsid w:val="007E7C4B"/>
    <w:rsid w:val="007E7F47"/>
    <w:rsid w:val="007E7FC3"/>
    <w:rsid w:val="007F0302"/>
    <w:rsid w:val="007F0410"/>
    <w:rsid w:val="007F045B"/>
    <w:rsid w:val="007F0463"/>
    <w:rsid w:val="007F07CA"/>
    <w:rsid w:val="007F0893"/>
    <w:rsid w:val="007F1057"/>
    <w:rsid w:val="007F1142"/>
    <w:rsid w:val="007F126F"/>
    <w:rsid w:val="007F1422"/>
    <w:rsid w:val="007F1487"/>
    <w:rsid w:val="007F14D5"/>
    <w:rsid w:val="007F1537"/>
    <w:rsid w:val="007F175B"/>
    <w:rsid w:val="007F17A7"/>
    <w:rsid w:val="007F1875"/>
    <w:rsid w:val="007F188C"/>
    <w:rsid w:val="007F1CB3"/>
    <w:rsid w:val="007F1DC0"/>
    <w:rsid w:val="007F1F98"/>
    <w:rsid w:val="007F2147"/>
    <w:rsid w:val="007F2274"/>
    <w:rsid w:val="007F2595"/>
    <w:rsid w:val="007F2669"/>
    <w:rsid w:val="007F26BA"/>
    <w:rsid w:val="007F26DC"/>
    <w:rsid w:val="007F271C"/>
    <w:rsid w:val="007F2757"/>
    <w:rsid w:val="007F2874"/>
    <w:rsid w:val="007F2A19"/>
    <w:rsid w:val="007F2B48"/>
    <w:rsid w:val="007F2C20"/>
    <w:rsid w:val="007F2DF2"/>
    <w:rsid w:val="007F2EFD"/>
    <w:rsid w:val="007F2F5C"/>
    <w:rsid w:val="007F2FCF"/>
    <w:rsid w:val="007F3012"/>
    <w:rsid w:val="007F3156"/>
    <w:rsid w:val="007F327E"/>
    <w:rsid w:val="007F32A6"/>
    <w:rsid w:val="007F32CC"/>
    <w:rsid w:val="007F33BB"/>
    <w:rsid w:val="007F3464"/>
    <w:rsid w:val="007F3877"/>
    <w:rsid w:val="007F3AC5"/>
    <w:rsid w:val="007F3B15"/>
    <w:rsid w:val="007F3BDA"/>
    <w:rsid w:val="007F3E42"/>
    <w:rsid w:val="007F3EEE"/>
    <w:rsid w:val="007F3F75"/>
    <w:rsid w:val="007F45A6"/>
    <w:rsid w:val="007F485F"/>
    <w:rsid w:val="007F4916"/>
    <w:rsid w:val="007F49A1"/>
    <w:rsid w:val="007F49A2"/>
    <w:rsid w:val="007F4A03"/>
    <w:rsid w:val="007F4AD2"/>
    <w:rsid w:val="007F4B76"/>
    <w:rsid w:val="007F4BF2"/>
    <w:rsid w:val="007F4D07"/>
    <w:rsid w:val="007F4E0D"/>
    <w:rsid w:val="007F4E50"/>
    <w:rsid w:val="007F5033"/>
    <w:rsid w:val="007F518A"/>
    <w:rsid w:val="007F51C8"/>
    <w:rsid w:val="007F531D"/>
    <w:rsid w:val="007F5605"/>
    <w:rsid w:val="007F57F5"/>
    <w:rsid w:val="007F5AB9"/>
    <w:rsid w:val="007F5E1D"/>
    <w:rsid w:val="007F5F5B"/>
    <w:rsid w:val="007F6059"/>
    <w:rsid w:val="007F629A"/>
    <w:rsid w:val="007F62BD"/>
    <w:rsid w:val="007F62D7"/>
    <w:rsid w:val="007F6569"/>
    <w:rsid w:val="007F6577"/>
    <w:rsid w:val="007F677D"/>
    <w:rsid w:val="007F67A9"/>
    <w:rsid w:val="007F6959"/>
    <w:rsid w:val="007F6996"/>
    <w:rsid w:val="007F6E7E"/>
    <w:rsid w:val="007F6EA3"/>
    <w:rsid w:val="007F6F61"/>
    <w:rsid w:val="007F7157"/>
    <w:rsid w:val="007F736A"/>
    <w:rsid w:val="007F736E"/>
    <w:rsid w:val="007F7374"/>
    <w:rsid w:val="007F7466"/>
    <w:rsid w:val="007F7644"/>
    <w:rsid w:val="007F78AE"/>
    <w:rsid w:val="0080013F"/>
    <w:rsid w:val="008003B6"/>
    <w:rsid w:val="0080044B"/>
    <w:rsid w:val="00800740"/>
    <w:rsid w:val="00800890"/>
    <w:rsid w:val="00800928"/>
    <w:rsid w:val="00800A64"/>
    <w:rsid w:val="00800A9D"/>
    <w:rsid w:val="00800B9A"/>
    <w:rsid w:val="00800C08"/>
    <w:rsid w:val="00800CB2"/>
    <w:rsid w:val="00800E32"/>
    <w:rsid w:val="00801002"/>
    <w:rsid w:val="00801027"/>
    <w:rsid w:val="00801179"/>
    <w:rsid w:val="008012E0"/>
    <w:rsid w:val="0080163B"/>
    <w:rsid w:val="00801A0F"/>
    <w:rsid w:val="00801A39"/>
    <w:rsid w:val="00801C2A"/>
    <w:rsid w:val="00801E99"/>
    <w:rsid w:val="00802032"/>
    <w:rsid w:val="00802079"/>
    <w:rsid w:val="008020AB"/>
    <w:rsid w:val="008021F1"/>
    <w:rsid w:val="00802775"/>
    <w:rsid w:val="00802867"/>
    <w:rsid w:val="008028D9"/>
    <w:rsid w:val="008029BD"/>
    <w:rsid w:val="00802E59"/>
    <w:rsid w:val="00803050"/>
    <w:rsid w:val="008031CA"/>
    <w:rsid w:val="0080336B"/>
    <w:rsid w:val="0080344F"/>
    <w:rsid w:val="008034A5"/>
    <w:rsid w:val="008035BA"/>
    <w:rsid w:val="00803EBF"/>
    <w:rsid w:val="00803F63"/>
    <w:rsid w:val="0080401D"/>
    <w:rsid w:val="00804088"/>
    <w:rsid w:val="0080411D"/>
    <w:rsid w:val="008041AA"/>
    <w:rsid w:val="008041FC"/>
    <w:rsid w:val="0080436F"/>
    <w:rsid w:val="008047CD"/>
    <w:rsid w:val="00804857"/>
    <w:rsid w:val="00804D81"/>
    <w:rsid w:val="0080504D"/>
    <w:rsid w:val="0080508D"/>
    <w:rsid w:val="0080540F"/>
    <w:rsid w:val="0080545C"/>
    <w:rsid w:val="00805503"/>
    <w:rsid w:val="008055C6"/>
    <w:rsid w:val="008057DA"/>
    <w:rsid w:val="008059E0"/>
    <w:rsid w:val="00805A1C"/>
    <w:rsid w:val="00805A81"/>
    <w:rsid w:val="00805B53"/>
    <w:rsid w:val="00805D23"/>
    <w:rsid w:val="008061E8"/>
    <w:rsid w:val="008062CF"/>
    <w:rsid w:val="0080631F"/>
    <w:rsid w:val="00806652"/>
    <w:rsid w:val="00806661"/>
    <w:rsid w:val="00806817"/>
    <w:rsid w:val="008068C0"/>
    <w:rsid w:val="00806B76"/>
    <w:rsid w:val="00806BA7"/>
    <w:rsid w:val="00806BFB"/>
    <w:rsid w:val="00806C2B"/>
    <w:rsid w:val="00806C4E"/>
    <w:rsid w:val="00806E27"/>
    <w:rsid w:val="008070B7"/>
    <w:rsid w:val="0080714B"/>
    <w:rsid w:val="0080735B"/>
    <w:rsid w:val="00807439"/>
    <w:rsid w:val="00807B47"/>
    <w:rsid w:val="00807DA0"/>
    <w:rsid w:val="00807F50"/>
    <w:rsid w:val="00807F56"/>
    <w:rsid w:val="00807F89"/>
    <w:rsid w:val="0081012E"/>
    <w:rsid w:val="008103FF"/>
    <w:rsid w:val="008104A1"/>
    <w:rsid w:val="0081063F"/>
    <w:rsid w:val="0081083C"/>
    <w:rsid w:val="00810877"/>
    <w:rsid w:val="00810A6C"/>
    <w:rsid w:val="00810A86"/>
    <w:rsid w:val="00810B36"/>
    <w:rsid w:val="00810CB6"/>
    <w:rsid w:val="0081101B"/>
    <w:rsid w:val="0081159B"/>
    <w:rsid w:val="008115D2"/>
    <w:rsid w:val="008115F6"/>
    <w:rsid w:val="008117C4"/>
    <w:rsid w:val="008117F2"/>
    <w:rsid w:val="00811825"/>
    <w:rsid w:val="0081199A"/>
    <w:rsid w:val="00811A21"/>
    <w:rsid w:val="00811B07"/>
    <w:rsid w:val="00811C27"/>
    <w:rsid w:val="00811D60"/>
    <w:rsid w:val="00811D86"/>
    <w:rsid w:val="00812174"/>
    <w:rsid w:val="008122D1"/>
    <w:rsid w:val="008125F1"/>
    <w:rsid w:val="00812604"/>
    <w:rsid w:val="0081279E"/>
    <w:rsid w:val="00812AA1"/>
    <w:rsid w:val="00812AFA"/>
    <w:rsid w:val="00812AFC"/>
    <w:rsid w:val="00812B1E"/>
    <w:rsid w:val="00812B79"/>
    <w:rsid w:val="00812D4D"/>
    <w:rsid w:val="008130E9"/>
    <w:rsid w:val="008131C5"/>
    <w:rsid w:val="008131DA"/>
    <w:rsid w:val="008131FE"/>
    <w:rsid w:val="00813277"/>
    <w:rsid w:val="00813437"/>
    <w:rsid w:val="0081352F"/>
    <w:rsid w:val="00813612"/>
    <w:rsid w:val="008136C2"/>
    <w:rsid w:val="0081396A"/>
    <w:rsid w:val="00813ACF"/>
    <w:rsid w:val="00813B07"/>
    <w:rsid w:val="00813C48"/>
    <w:rsid w:val="00813CAC"/>
    <w:rsid w:val="00813D7D"/>
    <w:rsid w:val="00813DA4"/>
    <w:rsid w:val="00813EA0"/>
    <w:rsid w:val="008143C1"/>
    <w:rsid w:val="008146F0"/>
    <w:rsid w:val="00814CBD"/>
    <w:rsid w:val="00814F5F"/>
    <w:rsid w:val="0081506D"/>
    <w:rsid w:val="008152BA"/>
    <w:rsid w:val="00815472"/>
    <w:rsid w:val="00815497"/>
    <w:rsid w:val="0081549D"/>
    <w:rsid w:val="008154D6"/>
    <w:rsid w:val="00815577"/>
    <w:rsid w:val="00815598"/>
    <w:rsid w:val="008156A2"/>
    <w:rsid w:val="00815A63"/>
    <w:rsid w:val="00815BFC"/>
    <w:rsid w:val="00815C7E"/>
    <w:rsid w:val="00815D6B"/>
    <w:rsid w:val="00815D78"/>
    <w:rsid w:val="00815DF1"/>
    <w:rsid w:val="00815FE4"/>
    <w:rsid w:val="008161DD"/>
    <w:rsid w:val="00816525"/>
    <w:rsid w:val="00816625"/>
    <w:rsid w:val="0081663F"/>
    <w:rsid w:val="008167EC"/>
    <w:rsid w:val="008168C3"/>
    <w:rsid w:val="00816AD4"/>
    <w:rsid w:val="00816C98"/>
    <w:rsid w:val="00816F2D"/>
    <w:rsid w:val="00817171"/>
    <w:rsid w:val="008172C3"/>
    <w:rsid w:val="008172E6"/>
    <w:rsid w:val="008173C4"/>
    <w:rsid w:val="00817C8D"/>
    <w:rsid w:val="00817C94"/>
    <w:rsid w:val="00817E27"/>
    <w:rsid w:val="00817FEB"/>
    <w:rsid w:val="0082001D"/>
    <w:rsid w:val="008201C6"/>
    <w:rsid w:val="00820281"/>
    <w:rsid w:val="0082068E"/>
    <w:rsid w:val="00820791"/>
    <w:rsid w:val="00820807"/>
    <w:rsid w:val="00820808"/>
    <w:rsid w:val="008209F3"/>
    <w:rsid w:val="00820ADD"/>
    <w:rsid w:val="00820D78"/>
    <w:rsid w:val="00820E49"/>
    <w:rsid w:val="00820F8A"/>
    <w:rsid w:val="00820FEE"/>
    <w:rsid w:val="00821095"/>
    <w:rsid w:val="008211B1"/>
    <w:rsid w:val="008211F5"/>
    <w:rsid w:val="008214CB"/>
    <w:rsid w:val="00821585"/>
    <w:rsid w:val="008215E4"/>
    <w:rsid w:val="008217AA"/>
    <w:rsid w:val="00821AF5"/>
    <w:rsid w:val="00821C01"/>
    <w:rsid w:val="00821D8E"/>
    <w:rsid w:val="00821DCB"/>
    <w:rsid w:val="00821DDE"/>
    <w:rsid w:val="00821ECD"/>
    <w:rsid w:val="00821F1D"/>
    <w:rsid w:val="00821FE4"/>
    <w:rsid w:val="00822012"/>
    <w:rsid w:val="00822050"/>
    <w:rsid w:val="00822478"/>
    <w:rsid w:val="00822524"/>
    <w:rsid w:val="008225E5"/>
    <w:rsid w:val="0082274D"/>
    <w:rsid w:val="00822A99"/>
    <w:rsid w:val="00822AA2"/>
    <w:rsid w:val="00822B5F"/>
    <w:rsid w:val="00822BA5"/>
    <w:rsid w:val="00822CC9"/>
    <w:rsid w:val="00822DB7"/>
    <w:rsid w:val="00822E55"/>
    <w:rsid w:val="00822EF9"/>
    <w:rsid w:val="00822FE8"/>
    <w:rsid w:val="00823081"/>
    <w:rsid w:val="008233DF"/>
    <w:rsid w:val="00823566"/>
    <w:rsid w:val="008236AC"/>
    <w:rsid w:val="00823A41"/>
    <w:rsid w:val="00823C42"/>
    <w:rsid w:val="00823C67"/>
    <w:rsid w:val="00823CFE"/>
    <w:rsid w:val="00823E9F"/>
    <w:rsid w:val="00823FF5"/>
    <w:rsid w:val="0082429A"/>
    <w:rsid w:val="0082439E"/>
    <w:rsid w:val="0082470B"/>
    <w:rsid w:val="00824804"/>
    <w:rsid w:val="00824834"/>
    <w:rsid w:val="0082483B"/>
    <w:rsid w:val="008248E2"/>
    <w:rsid w:val="00824953"/>
    <w:rsid w:val="00824A34"/>
    <w:rsid w:val="00824B4D"/>
    <w:rsid w:val="00825055"/>
    <w:rsid w:val="008250C4"/>
    <w:rsid w:val="008252D8"/>
    <w:rsid w:val="00825482"/>
    <w:rsid w:val="008254BD"/>
    <w:rsid w:val="00825690"/>
    <w:rsid w:val="00825A21"/>
    <w:rsid w:val="00825A81"/>
    <w:rsid w:val="00825A9C"/>
    <w:rsid w:val="00825C95"/>
    <w:rsid w:val="00825E5C"/>
    <w:rsid w:val="00825EA1"/>
    <w:rsid w:val="00825F8B"/>
    <w:rsid w:val="00825FAA"/>
    <w:rsid w:val="00826581"/>
    <w:rsid w:val="00826654"/>
    <w:rsid w:val="00826665"/>
    <w:rsid w:val="008267E3"/>
    <w:rsid w:val="0082685F"/>
    <w:rsid w:val="00826898"/>
    <w:rsid w:val="00826A4C"/>
    <w:rsid w:val="00826D6B"/>
    <w:rsid w:val="00826DD0"/>
    <w:rsid w:val="00826E5C"/>
    <w:rsid w:val="00827186"/>
    <w:rsid w:val="00827323"/>
    <w:rsid w:val="00827626"/>
    <w:rsid w:val="0082765E"/>
    <w:rsid w:val="008277B6"/>
    <w:rsid w:val="00827AFF"/>
    <w:rsid w:val="00827B7C"/>
    <w:rsid w:val="00827C01"/>
    <w:rsid w:val="00827DF0"/>
    <w:rsid w:val="00827FF3"/>
    <w:rsid w:val="00830319"/>
    <w:rsid w:val="00830634"/>
    <w:rsid w:val="00830812"/>
    <w:rsid w:val="00830830"/>
    <w:rsid w:val="00830844"/>
    <w:rsid w:val="00830AF5"/>
    <w:rsid w:val="008314E8"/>
    <w:rsid w:val="008316AF"/>
    <w:rsid w:val="0083171D"/>
    <w:rsid w:val="00831749"/>
    <w:rsid w:val="008317BF"/>
    <w:rsid w:val="00831A32"/>
    <w:rsid w:val="00831B91"/>
    <w:rsid w:val="00831E49"/>
    <w:rsid w:val="0083222B"/>
    <w:rsid w:val="00832303"/>
    <w:rsid w:val="00832461"/>
    <w:rsid w:val="0083253F"/>
    <w:rsid w:val="0083269E"/>
    <w:rsid w:val="008326CC"/>
    <w:rsid w:val="008327CB"/>
    <w:rsid w:val="00832ABF"/>
    <w:rsid w:val="00832C37"/>
    <w:rsid w:val="008332B1"/>
    <w:rsid w:val="00833308"/>
    <w:rsid w:val="008333AE"/>
    <w:rsid w:val="008333D6"/>
    <w:rsid w:val="0083340B"/>
    <w:rsid w:val="00833866"/>
    <w:rsid w:val="008339B2"/>
    <w:rsid w:val="00833E10"/>
    <w:rsid w:val="00833E64"/>
    <w:rsid w:val="00834047"/>
    <w:rsid w:val="00834127"/>
    <w:rsid w:val="00834200"/>
    <w:rsid w:val="00834314"/>
    <w:rsid w:val="008343CB"/>
    <w:rsid w:val="008343D4"/>
    <w:rsid w:val="0083454C"/>
    <w:rsid w:val="008345FB"/>
    <w:rsid w:val="00834634"/>
    <w:rsid w:val="00834C85"/>
    <w:rsid w:val="00834CA8"/>
    <w:rsid w:val="00834EDC"/>
    <w:rsid w:val="0083522D"/>
    <w:rsid w:val="00835796"/>
    <w:rsid w:val="008357F1"/>
    <w:rsid w:val="008358A8"/>
    <w:rsid w:val="008358D7"/>
    <w:rsid w:val="00835AA9"/>
    <w:rsid w:val="00835AEC"/>
    <w:rsid w:val="00835C19"/>
    <w:rsid w:val="00835ED3"/>
    <w:rsid w:val="00835F06"/>
    <w:rsid w:val="0083632D"/>
    <w:rsid w:val="008363BE"/>
    <w:rsid w:val="00836546"/>
    <w:rsid w:val="0083658C"/>
    <w:rsid w:val="0083689B"/>
    <w:rsid w:val="0083694C"/>
    <w:rsid w:val="008369C1"/>
    <w:rsid w:val="00836C43"/>
    <w:rsid w:val="00836F94"/>
    <w:rsid w:val="00836FD0"/>
    <w:rsid w:val="00837099"/>
    <w:rsid w:val="008373D6"/>
    <w:rsid w:val="008375E0"/>
    <w:rsid w:val="008378FA"/>
    <w:rsid w:val="00837A1A"/>
    <w:rsid w:val="00837B02"/>
    <w:rsid w:val="00837BBC"/>
    <w:rsid w:val="00837E51"/>
    <w:rsid w:val="00837F0F"/>
    <w:rsid w:val="00837F21"/>
    <w:rsid w:val="00840188"/>
    <w:rsid w:val="00840198"/>
    <w:rsid w:val="0084029C"/>
    <w:rsid w:val="0084072D"/>
    <w:rsid w:val="00840772"/>
    <w:rsid w:val="008407B9"/>
    <w:rsid w:val="00840E3A"/>
    <w:rsid w:val="0084103E"/>
    <w:rsid w:val="0084108B"/>
    <w:rsid w:val="008410FA"/>
    <w:rsid w:val="00841217"/>
    <w:rsid w:val="00841249"/>
    <w:rsid w:val="0084124D"/>
    <w:rsid w:val="0084175A"/>
    <w:rsid w:val="00841AFF"/>
    <w:rsid w:val="00841B96"/>
    <w:rsid w:val="00841F00"/>
    <w:rsid w:val="00842156"/>
    <w:rsid w:val="00842221"/>
    <w:rsid w:val="00842237"/>
    <w:rsid w:val="008426E3"/>
    <w:rsid w:val="00842707"/>
    <w:rsid w:val="00842733"/>
    <w:rsid w:val="00842966"/>
    <w:rsid w:val="00842C0B"/>
    <w:rsid w:val="00842C2C"/>
    <w:rsid w:val="00842ED2"/>
    <w:rsid w:val="00842F07"/>
    <w:rsid w:val="00842F3A"/>
    <w:rsid w:val="00842F41"/>
    <w:rsid w:val="008431B9"/>
    <w:rsid w:val="00843444"/>
    <w:rsid w:val="008434A8"/>
    <w:rsid w:val="00843520"/>
    <w:rsid w:val="008438C1"/>
    <w:rsid w:val="008438FB"/>
    <w:rsid w:val="00843C67"/>
    <w:rsid w:val="00843D45"/>
    <w:rsid w:val="00843EDA"/>
    <w:rsid w:val="00843F1D"/>
    <w:rsid w:val="0084415D"/>
    <w:rsid w:val="00844274"/>
    <w:rsid w:val="00844295"/>
    <w:rsid w:val="008442EA"/>
    <w:rsid w:val="00844419"/>
    <w:rsid w:val="00844442"/>
    <w:rsid w:val="008444C6"/>
    <w:rsid w:val="008445F9"/>
    <w:rsid w:val="0084461E"/>
    <w:rsid w:val="008447B9"/>
    <w:rsid w:val="008447EF"/>
    <w:rsid w:val="008449B9"/>
    <w:rsid w:val="00844B76"/>
    <w:rsid w:val="00844BC0"/>
    <w:rsid w:val="00844BDF"/>
    <w:rsid w:val="00844C28"/>
    <w:rsid w:val="00844D07"/>
    <w:rsid w:val="008451F2"/>
    <w:rsid w:val="0084532E"/>
    <w:rsid w:val="0084544D"/>
    <w:rsid w:val="00845584"/>
    <w:rsid w:val="0084562A"/>
    <w:rsid w:val="0084569F"/>
    <w:rsid w:val="008456E4"/>
    <w:rsid w:val="008457B7"/>
    <w:rsid w:val="008459CC"/>
    <w:rsid w:val="00845BD2"/>
    <w:rsid w:val="00845F1C"/>
    <w:rsid w:val="00846302"/>
    <w:rsid w:val="00846445"/>
    <w:rsid w:val="00846480"/>
    <w:rsid w:val="0084655F"/>
    <w:rsid w:val="0084664B"/>
    <w:rsid w:val="00846711"/>
    <w:rsid w:val="008467C8"/>
    <w:rsid w:val="008468A5"/>
    <w:rsid w:val="00846AE4"/>
    <w:rsid w:val="00846E5D"/>
    <w:rsid w:val="0084700D"/>
    <w:rsid w:val="0084744F"/>
    <w:rsid w:val="0084756D"/>
    <w:rsid w:val="00847AE3"/>
    <w:rsid w:val="00847C11"/>
    <w:rsid w:val="00847CD8"/>
    <w:rsid w:val="00847D96"/>
    <w:rsid w:val="00847E70"/>
    <w:rsid w:val="00847E97"/>
    <w:rsid w:val="00847FEC"/>
    <w:rsid w:val="008500C9"/>
    <w:rsid w:val="008500CF"/>
    <w:rsid w:val="0085010C"/>
    <w:rsid w:val="00850252"/>
    <w:rsid w:val="0085040D"/>
    <w:rsid w:val="00850462"/>
    <w:rsid w:val="0085060F"/>
    <w:rsid w:val="008507E8"/>
    <w:rsid w:val="008508B6"/>
    <w:rsid w:val="00850B16"/>
    <w:rsid w:val="00850BB6"/>
    <w:rsid w:val="00850BC5"/>
    <w:rsid w:val="00850C6A"/>
    <w:rsid w:val="00850D0B"/>
    <w:rsid w:val="00850D1A"/>
    <w:rsid w:val="008512BB"/>
    <w:rsid w:val="008513F6"/>
    <w:rsid w:val="00851840"/>
    <w:rsid w:val="008519D4"/>
    <w:rsid w:val="00851C00"/>
    <w:rsid w:val="00851DE8"/>
    <w:rsid w:val="00852080"/>
    <w:rsid w:val="0085211E"/>
    <w:rsid w:val="0085215D"/>
    <w:rsid w:val="00852257"/>
    <w:rsid w:val="00852338"/>
    <w:rsid w:val="00852389"/>
    <w:rsid w:val="00852404"/>
    <w:rsid w:val="00852617"/>
    <w:rsid w:val="0085287C"/>
    <w:rsid w:val="00852A4F"/>
    <w:rsid w:val="00852B0B"/>
    <w:rsid w:val="00852C3A"/>
    <w:rsid w:val="00852D06"/>
    <w:rsid w:val="00852E5A"/>
    <w:rsid w:val="00852FA7"/>
    <w:rsid w:val="008532A4"/>
    <w:rsid w:val="008532FC"/>
    <w:rsid w:val="00853390"/>
    <w:rsid w:val="008533E9"/>
    <w:rsid w:val="008534C9"/>
    <w:rsid w:val="008534EF"/>
    <w:rsid w:val="00853743"/>
    <w:rsid w:val="00853844"/>
    <w:rsid w:val="00853889"/>
    <w:rsid w:val="00853A78"/>
    <w:rsid w:val="00853D36"/>
    <w:rsid w:val="00853E80"/>
    <w:rsid w:val="00853FF1"/>
    <w:rsid w:val="008541B6"/>
    <w:rsid w:val="00854248"/>
    <w:rsid w:val="0085454D"/>
    <w:rsid w:val="0085455B"/>
    <w:rsid w:val="008545B3"/>
    <w:rsid w:val="0085463C"/>
    <w:rsid w:val="008547EC"/>
    <w:rsid w:val="008548BC"/>
    <w:rsid w:val="00854954"/>
    <w:rsid w:val="00854AD1"/>
    <w:rsid w:val="00854AE2"/>
    <w:rsid w:val="00854D31"/>
    <w:rsid w:val="00854E50"/>
    <w:rsid w:val="00854ED6"/>
    <w:rsid w:val="008550A3"/>
    <w:rsid w:val="008552C7"/>
    <w:rsid w:val="00855349"/>
    <w:rsid w:val="00855408"/>
    <w:rsid w:val="00855439"/>
    <w:rsid w:val="008555C1"/>
    <w:rsid w:val="008555F4"/>
    <w:rsid w:val="00855616"/>
    <w:rsid w:val="00855834"/>
    <w:rsid w:val="00855BBF"/>
    <w:rsid w:val="00855C31"/>
    <w:rsid w:val="00855C3C"/>
    <w:rsid w:val="00855CA6"/>
    <w:rsid w:val="00855F55"/>
    <w:rsid w:val="00855F74"/>
    <w:rsid w:val="008568C0"/>
    <w:rsid w:val="00856CFD"/>
    <w:rsid w:val="00856D69"/>
    <w:rsid w:val="0085710C"/>
    <w:rsid w:val="0085721D"/>
    <w:rsid w:val="008575B9"/>
    <w:rsid w:val="00857687"/>
    <w:rsid w:val="008579B2"/>
    <w:rsid w:val="00857B14"/>
    <w:rsid w:val="00857BAB"/>
    <w:rsid w:val="00857C30"/>
    <w:rsid w:val="00857EBB"/>
    <w:rsid w:val="00857F15"/>
    <w:rsid w:val="0086002E"/>
    <w:rsid w:val="00860381"/>
    <w:rsid w:val="008604E4"/>
    <w:rsid w:val="008606C1"/>
    <w:rsid w:val="008608DF"/>
    <w:rsid w:val="00860A1E"/>
    <w:rsid w:val="00860A1F"/>
    <w:rsid w:val="00860DEA"/>
    <w:rsid w:val="00860DFD"/>
    <w:rsid w:val="00860EC1"/>
    <w:rsid w:val="00861139"/>
    <w:rsid w:val="008615D7"/>
    <w:rsid w:val="00861709"/>
    <w:rsid w:val="0086185A"/>
    <w:rsid w:val="00861916"/>
    <w:rsid w:val="00861A30"/>
    <w:rsid w:val="00861A78"/>
    <w:rsid w:val="00861C52"/>
    <w:rsid w:val="00861D46"/>
    <w:rsid w:val="00861DD9"/>
    <w:rsid w:val="00862063"/>
    <w:rsid w:val="00862219"/>
    <w:rsid w:val="008622FC"/>
    <w:rsid w:val="00862512"/>
    <w:rsid w:val="008625C1"/>
    <w:rsid w:val="0086265F"/>
    <w:rsid w:val="00862830"/>
    <w:rsid w:val="008628F5"/>
    <w:rsid w:val="00862AC8"/>
    <w:rsid w:val="00862BBE"/>
    <w:rsid w:val="00862C3F"/>
    <w:rsid w:val="00862C91"/>
    <w:rsid w:val="00862D45"/>
    <w:rsid w:val="00862D49"/>
    <w:rsid w:val="00862D9F"/>
    <w:rsid w:val="00862DEC"/>
    <w:rsid w:val="00862E1D"/>
    <w:rsid w:val="00863068"/>
    <w:rsid w:val="0086351B"/>
    <w:rsid w:val="008635C9"/>
    <w:rsid w:val="0086362F"/>
    <w:rsid w:val="00863DC0"/>
    <w:rsid w:val="00863F1B"/>
    <w:rsid w:val="008640E4"/>
    <w:rsid w:val="00864119"/>
    <w:rsid w:val="00864289"/>
    <w:rsid w:val="0086429C"/>
    <w:rsid w:val="00864597"/>
    <w:rsid w:val="00864740"/>
    <w:rsid w:val="00864939"/>
    <w:rsid w:val="00864C66"/>
    <w:rsid w:val="00864E33"/>
    <w:rsid w:val="00864EB1"/>
    <w:rsid w:val="00864EED"/>
    <w:rsid w:val="00865211"/>
    <w:rsid w:val="008652FE"/>
    <w:rsid w:val="0086549D"/>
    <w:rsid w:val="00865561"/>
    <w:rsid w:val="0086564C"/>
    <w:rsid w:val="00865740"/>
    <w:rsid w:val="00865A92"/>
    <w:rsid w:val="00865C4E"/>
    <w:rsid w:val="00865E68"/>
    <w:rsid w:val="00865F2A"/>
    <w:rsid w:val="00865FDD"/>
    <w:rsid w:val="00866113"/>
    <w:rsid w:val="008665E2"/>
    <w:rsid w:val="008666C9"/>
    <w:rsid w:val="00866BD8"/>
    <w:rsid w:val="00866D9B"/>
    <w:rsid w:val="00867155"/>
    <w:rsid w:val="00867278"/>
    <w:rsid w:val="008672C0"/>
    <w:rsid w:val="00867411"/>
    <w:rsid w:val="008675E4"/>
    <w:rsid w:val="008676CF"/>
    <w:rsid w:val="0086776E"/>
    <w:rsid w:val="00867A0E"/>
    <w:rsid w:val="00867D69"/>
    <w:rsid w:val="00867F07"/>
    <w:rsid w:val="0087033D"/>
    <w:rsid w:val="008704D1"/>
    <w:rsid w:val="008705A1"/>
    <w:rsid w:val="008706A3"/>
    <w:rsid w:val="00870944"/>
    <w:rsid w:val="00870AA1"/>
    <w:rsid w:val="00870C70"/>
    <w:rsid w:val="00870CA0"/>
    <w:rsid w:val="00870CF2"/>
    <w:rsid w:val="00870F3B"/>
    <w:rsid w:val="00871059"/>
    <w:rsid w:val="008715BC"/>
    <w:rsid w:val="008716A7"/>
    <w:rsid w:val="0087174E"/>
    <w:rsid w:val="00871C95"/>
    <w:rsid w:val="00871DC9"/>
    <w:rsid w:val="00871DCB"/>
    <w:rsid w:val="00871E08"/>
    <w:rsid w:val="00871F98"/>
    <w:rsid w:val="00871FA0"/>
    <w:rsid w:val="00871FE0"/>
    <w:rsid w:val="00872245"/>
    <w:rsid w:val="008723CD"/>
    <w:rsid w:val="00872443"/>
    <w:rsid w:val="0087245A"/>
    <w:rsid w:val="00872A73"/>
    <w:rsid w:val="00872A7F"/>
    <w:rsid w:val="00872B18"/>
    <w:rsid w:val="00872DA7"/>
    <w:rsid w:val="00872E30"/>
    <w:rsid w:val="00872E7C"/>
    <w:rsid w:val="00872F36"/>
    <w:rsid w:val="00873582"/>
    <w:rsid w:val="008735CA"/>
    <w:rsid w:val="008736E0"/>
    <w:rsid w:val="0087384A"/>
    <w:rsid w:val="008738EF"/>
    <w:rsid w:val="0087390D"/>
    <w:rsid w:val="0087399A"/>
    <w:rsid w:val="00873ABD"/>
    <w:rsid w:val="00873BC1"/>
    <w:rsid w:val="00873FDB"/>
    <w:rsid w:val="008740B3"/>
    <w:rsid w:val="00874225"/>
    <w:rsid w:val="00874449"/>
    <w:rsid w:val="00874AB4"/>
    <w:rsid w:val="00874C79"/>
    <w:rsid w:val="0087506F"/>
    <w:rsid w:val="008751E2"/>
    <w:rsid w:val="0087537F"/>
    <w:rsid w:val="008754BD"/>
    <w:rsid w:val="0087550D"/>
    <w:rsid w:val="008755F2"/>
    <w:rsid w:val="008758DD"/>
    <w:rsid w:val="00875A3D"/>
    <w:rsid w:val="00875B41"/>
    <w:rsid w:val="00875B53"/>
    <w:rsid w:val="00875BCC"/>
    <w:rsid w:val="00875D03"/>
    <w:rsid w:val="008761D9"/>
    <w:rsid w:val="008762AA"/>
    <w:rsid w:val="00876832"/>
    <w:rsid w:val="00876BA6"/>
    <w:rsid w:val="00876C1A"/>
    <w:rsid w:val="00876CDA"/>
    <w:rsid w:val="00876CDC"/>
    <w:rsid w:val="00876DB9"/>
    <w:rsid w:val="00876EBC"/>
    <w:rsid w:val="00876F89"/>
    <w:rsid w:val="008772D2"/>
    <w:rsid w:val="0087761B"/>
    <w:rsid w:val="00877710"/>
    <w:rsid w:val="0087775A"/>
    <w:rsid w:val="008779E2"/>
    <w:rsid w:val="00877CD8"/>
    <w:rsid w:val="00877E9D"/>
    <w:rsid w:val="00877EB5"/>
    <w:rsid w:val="00877FFD"/>
    <w:rsid w:val="00880075"/>
    <w:rsid w:val="008802FF"/>
    <w:rsid w:val="00880475"/>
    <w:rsid w:val="0088050A"/>
    <w:rsid w:val="008806E7"/>
    <w:rsid w:val="00880707"/>
    <w:rsid w:val="00880881"/>
    <w:rsid w:val="00880C0D"/>
    <w:rsid w:val="00880C5E"/>
    <w:rsid w:val="00880D8E"/>
    <w:rsid w:val="00880DE7"/>
    <w:rsid w:val="00880E12"/>
    <w:rsid w:val="00880F7A"/>
    <w:rsid w:val="008814CD"/>
    <w:rsid w:val="00881525"/>
    <w:rsid w:val="008815E6"/>
    <w:rsid w:val="00881A20"/>
    <w:rsid w:val="00881A2B"/>
    <w:rsid w:val="00881A36"/>
    <w:rsid w:val="00881C3B"/>
    <w:rsid w:val="00881ED2"/>
    <w:rsid w:val="00882062"/>
    <w:rsid w:val="00882122"/>
    <w:rsid w:val="008822B1"/>
    <w:rsid w:val="0088253A"/>
    <w:rsid w:val="008825C4"/>
    <w:rsid w:val="00882851"/>
    <w:rsid w:val="00882883"/>
    <w:rsid w:val="008828F7"/>
    <w:rsid w:val="00882B0C"/>
    <w:rsid w:val="00882BB2"/>
    <w:rsid w:val="0088316A"/>
    <w:rsid w:val="008831A7"/>
    <w:rsid w:val="00883392"/>
    <w:rsid w:val="00883676"/>
    <w:rsid w:val="008837C4"/>
    <w:rsid w:val="0088386A"/>
    <w:rsid w:val="00883899"/>
    <w:rsid w:val="00883910"/>
    <w:rsid w:val="00883C91"/>
    <w:rsid w:val="00883D19"/>
    <w:rsid w:val="00883FFD"/>
    <w:rsid w:val="00884121"/>
    <w:rsid w:val="00884153"/>
    <w:rsid w:val="008841FE"/>
    <w:rsid w:val="00884339"/>
    <w:rsid w:val="008843C2"/>
    <w:rsid w:val="00884522"/>
    <w:rsid w:val="00884659"/>
    <w:rsid w:val="00884743"/>
    <w:rsid w:val="008848BA"/>
    <w:rsid w:val="008848E4"/>
    <w:rsid w:val="00884BF0"/>
    <w:rsid w:val="00884D96"/>
    <w:rsid w:val="008851BA"/>
    <w:rsid w:val="0088525B"/>
    <w:rsid w:val="00885315"/>
    <w:rsid w:val="0088535A"/>
    <w:rsid w:val="00885425"/>
    <w:rsid w:val="008855E2"/>
    <w:rsid w:val="00885658"/>
    <w:rsid w:val="00885790"/>
    <w:rsid w:val="00885882"/>
    <w:rsid w:val="00885958"/>
    <w:rsid w:val="008859F5"/>
    <w:rsid w:val="00885A25"/>
    <w:rsid w:val="00885EA7"/>
    <w:rsid w:val="00885EAA"/>
    <w:rsid w:val="0088602C"/>
    <w:rsid w:val="0088625E"/>
    <w:rsid w:val="00886279"/>
    <w:rsid w:val="008862BF"/>
    <w:rsid w:val="00886385"/>
    <w:rsid w:val="0088659D"/>
    <w:rsid w:val="008865EB"/>
    <w:rsid w:val="0088696E"/>
    <w:rsid w:val="00886BFF"/>
    <w:rsid w:val="00886D8D"/>
    <w:rsid w:val="00886DC5"/>
    <w:rsid w:val="00886F03"/>
    <w:rsid w:val="00886FB4"/>
    <w:rsid w:val="0088736B"/>
    <w:rsid w:val="0088738C"/>
    <w:rsid w:val="008875A2"/>
    <w:rsid w:val="008876F1"/>
    <w:rsid w:val="008877EA"/>
    <w:rsid w:val="0088780C"/>
    <w:rsid w:val="008878A6"/>
    <w:rsid w:val="008878AD"/>
    <w:rsid w:val="00887917"/>
    <w:rsid w:val="00887BD4"/>
    <w:rsid w:val="00887CD4"/>
    <w:rsid w:val="00887D90"/>
    <w:rsid w:val="008902C1"/>
    <w:rsid w:val="0089081A"/>
    <w:rsid w:val="00890AB4"/>
    <w:rsid w:val="00890CD3"/>
    <w:rsid w:val="00890CFA"/>
    <w:rsid w:val="00890F9B"/>
    <w:rsid w:val="00891162"/>
    <w:rsid w:val="008911B2"/>
    <w:rsid w:val="008912D0"/>
    <w:rsid w:val="008914A9"/>
    <w:rsid w:val="0089157A"/>
    <w:rsid w:val="00891681"/>
    <w:rsid w:val="0089173A"/>
    <w:rsid w:val="00891BF3"/>
    <w:rsid w:val="00891E0A"/>
    <w:rsid w:val="00891E0C"/>
    <w:rsid w:val="00891F4B"/>
    <w:rsid w:val="0089230E"/>
    <w:rsid w:val="0089260E"/>
    <w:rsid w:val="0089280B"/>
    <w:rsid w:val="008928F2"/>
    <w:rsid w:val="0089296A"/>
    <w:rsid w:val="00892A4F"/>
    <w:rsid w:val="00892AE2"/>
    <w:rsid w:val="00892BF2"/>
    <w:rsid w:val="00892D03"/>
    <w:rsid w:val="00892D62"/>
    <w:rsid w:val="00892FF0"/>
    <w:rsid w:val="008930D7"/>
    <w:rsid w:val="008931E1"/>
    <w:rsid w:val="0089327A"/>
    <w:rsid w:val="0089330F"/>
    <w:rsid w:val="0089334C"/>
    <w:rsid w:val="0089352B"/>
    <w:rsid w:val="008936D6"/>
    <w:rsid w:val="0089371C"/>
    <w:rsid w:val="0089390F"/>
    <w:rsid w:val="00893921"/>
    <w:rsid w:val="008939E5"/>
    <w:rsid w:val="00893FE7"/>
    <w:rsid w:val="00894064"/>
    <w:rsid w:val="008941A5"/>
    <w:rsid w:val="008941EA"/>
    <w:rsid w:val="0089427E"/>
    <w:rsid w:val="008944CF"/>
    <w:rsid w:val="0089455E"/>
    <w:rsid w:val="008945C1"/>
    <w:rsid w:val="008946C7"/>
    <w:rsid w:val="008949C4"/>
    <w:rsid w:val="00894E69"/>
    <w:rsid w:val="00895168"/>
    <w:rsid w:val="008951B4"/>
    <w:rsid w:val="008951FF"/>
    <w:rsid w:val="008954B7"/>
    <w:rsid w:val="00895905"/>
    <w:rsid w:val="008959A3"/>
    <w:rsid w:val="00895A48"/>
    <w:rsid w:val="00895B04"/>
    <w:rsid w:val="00895B4A"/>
    <w:rsid w:val="00895C8B"/>
    <w:rsid w:val="00895D41"/>
    <w:rsid w:val="00895F81"/>
    <w:rsid w:val="0089605F"/>
    <w:rsid w:val="0089612B"/>
    <w:rsid w:val="0089618C"/>
    <w:rsid w:val="00896226"/>
    <w:rsid w:val="0089629A"/>
    <w:rsid w:val="008963A2"/>
    <w:rsid w:val="008966E4"/>
    <w:rsid w:val="0089674A"/>
    <w:rsid w:val="0089677B"/>
    <w:rsid w:val="008967AC"/>
    <w:rsid w:val="00896834"/>
    <w:rsid w:val="00896A9F"/>
    <w:rsid w:val="00896D29"/>
    <w:rsid w:val="00896D8A"/>
    <w:rsid w:val="00896D97"/>
    <w:rsid w:val="00896E38"/>
    <w:rsid w:val="00897369"/>
    <w:rsid w:val="008975FF"/>
    <w:rsid w:val="0089779E"/>
    <w:rsid w:val="008977D1"/>
    <w:rsid w:val="0089790C"/>
    <w:rsid w:val="00897AB8"/>
    <w:rsid w:val="00897C3D"/>
    <w:rsid w:val="00897D1A"/>
    <w:rsid w:val="00897D30"/>
    <w:rsid w:val="00897D7C"/>
    <w:rsid w:val="00897DA0"/>
    <w:rsid w:val="00897E2E"/>
    <w:rsid w:val="008A0254"/>
    <w:rsid w:val="008A0291"/>
    <w:rsid w:val="008A063C"/>
    <w:rsid w:val="008A0640"/>
    <w:rsid w:val="008A073F"/>
    <w:rsid w:val="008A08A0"/>
    <w:rsid w:val="008A0C67"/>
    <w:rsid w:val="008A0CB9"/>
    <w:rsid w:val="008A0D8B"/>
    <w:rsid w:val="008A0DC3"/>
    <w:rsid w:val="008A1568"/>
    <w:rsid w:val="008A163E"/>
    <w:rsid w:val="008A1C44"/>
    <w:rsid w:val="008A1CAC"/>
    <w:rsid w:val="008A1DFC"/>
    <w:rsid w:val="008A20B9"/>
    <w:rsid w:val="008A2166"/>
    <w:rsid w:val="008A217A"/>
    <w:rsid w:val="008A24A0"/>
    <w:rsid w:val="008A24BA"/>
    <w:rsid w:val="008A250D"/>
    <w:rsid w:val="008A2644"/>
    <w:rsid w:val="008A26EA"/>
    <w:rsid w:val="008A2A1F"/>
    <w:rsid w:val="008A2A21"/>
    <w:rsid w:val="008A2BC6"/>
    <w:rsid w:val="008A2DC4"/>
    <w:rsid w:val="008A2EF4"/>
    <w:rsid w:val="008A2F86"/>
    <w:rsid w:val="008A30C8"/>
    <w:rsid w:val="008A31BD"/>
    <w:rsid w:val="008A33C9"/>
    <w:rsid w:val="008A3604"/>
    <w:rsid w:val="008A3A84"/>
    <w:rsid w:val="008A3F4B"/>
    <w:rsid w:val="008A408A"/>
    <w:rsid w:val="008A41A1"/>
    <w:rsid w:val="008A4569"/>
    <w:rsid w:val="008A474C"/>
    <w:rsid w:val="008A4858"/>
    <w:rsid w:val="008A4912"/>
    <w:rsid w:val="008A4AF8"/>
    <w:rsid w:val="008A4B23"/>
    <w:rsid w:val="008A4D7E"/>
    <w:rsid w:val="008A4DA4"/>
    <w:rsid w:val="008A4E72"/>
    <w:rsid w:val="008A4EA5"/>
    <w:rsid w:val="008A4F53"/>
    <w:rsid w:val="008A4FAD"/>
    <w:rsid w:val="008A5271"/>
    <w:rsid w:val="008A535A"/>
    <w:rsid w:val="008A54FF"/>
    <w:rsid w:val="008A55E6"/>
    <w:rsid w:val="008A57F3"/>
    <w:rsid w:val="008A5816"/>
    <w:rsid w:val="008A587D"/>
    <w:rsid w:val="008A5954"/>
    <w:rsid w:val="008A5997"/>
    <w:rsid w:val="008A5AC5"/>
    <w:rsid w:val="008A5BC9"/>
    <w:rsid w:val="008A5BF2"/>
    <w:rsid w:val="008A5D74"/>
    <w:rsid w:val="008A61AE"/>
    <w:rsid w:val="008A6376"/>
    <w:rsid w:val="008A6441"/>
    <w:rsid w:val="008A6489"/>
    <w:rsid w:val="008A65F6"/>
    <w:rsid w:val="008A68D0"/>
    <w:rsid w:val="008A6A5E"/>
    <w:rsid w:val="008A6C7E"/>
    <w:rsid w:val="008A6FCE"/>
    <w:rsid w:val="008A7275"/>
    <w:rsid w:val="008A7525"/>
    <w:rsid w:val="008A79BF"/>
    <w:rsid w:val="008A7A29"/>
    <w:rsid w:val="008A7D3D"/>
    <w:rsid w:val="008A7DFD"/>
    <w:rsid w:val="008A7E92"/>
    <w:rsid w:val="008B0059"/>
    <w:rsid w:val="008B029B"/>
    <w:rsid w:val="008B02FB"/>
    <w:rsid w:val="008B0450"/>
    <w:rsid w:val="008B0539"/>
    <w:rsid w:val="008B0720"/>
    <w:rsid w:val="008B09F6"/>
    <w:rsid w:val="008B0ACA"/>
    <w:rsid w:val="008B0BFB"/>
    <w:rsid w:val="008B0CAF"/>
    <w:rsid w:val="008B0CE9"/>
    <w:rsid w:val="008B0D6D"/>
    <w:rsid w:val="008B0E27"/>
    <w:rsid w:val="008B0F6E"/>
    <w:rsid w:val="008B1020"/>
    <w:rsid w:val="008B1316"/>
    <w:rsid w:val="008B1423"/>
    <w:rsid w:val="008B1464"/>
    <w:rsid w:val="008B14CE"/>
    <w:rsid w:val="008B15E8"/>
    <w:rsid w:val="008B163B"/>
    <w:rsid w:val="008B16CC"/>
    <w:rsid w:val="008B17C2"/>
    <w:rsid w:val="008B1993"/>
    <w:rsid w:val="008B1A3C"/>
    <w:rsid w:val="008B1AB6"/>
    <w:rsid w:val="008B1DD2"/>
    <w:rsid w:val="008B2095"/>
    <w:rsid w:val="008B2570"/>
    <w:rsid w:val="008B25EB"/>
    <w:rsid w:val="008B2752"/>
    <w:rsid w:val="008B28D6"/>
    <w:rsid w:val="008B2AEC"/>
    <w:rsid w:val="008B2AFA"/>
    <w:rsid w:val="008B2B96"/>
    <w:rsid w:val="008B2FDE"/>
    <w:rsid w:val="008B30A9"/>
    <w:rsid w:val="008B3205"/>
    <w:rsid w:val="008B3682"/>
    <w:rsid w:val="008B3AAC"/>
    <w:rsid w:val="008B3ABF"/>
    <w:rsid w:val="008B3D3F"/>
    <w:rsid w:val="008B3EF5"/>
    <w:rsid w:val="008B411B"/>
    <w:rsid w:val="008B42EE"/>
    <w:rsid w:val="008B4488"/>
    <w:rsid w:val="008B4770"/>
    <w:rsid w:val="008B4D2C"/>
    <w:rsid w:val="008B4F3F"/>
    <w:rsid w:val="008B4FAD"/>
    <w:rsid w:val="008B5160"/>
    <w:rsid w:val="008B5169"/>
    <w:rsid w:val="008B532B"/>
    <w:rsid w:val="008B5374"/>
    <w:rsid w:val="008B5385"/>
    <w:rsid w:val="008B5530"/>
    <w:rsid w:val="008B59C6"/>
    <w:rsid w:val="008B5B3D"/>
    <w:rsid w:val="008B5B56"/>
    <w:rsid w:val="008B5B76"/>
    <w:rsid w:val="008B5D3E"/>
    <w:rsid w:val="008B5E32"/>
    <w:rsid w:val="008B5E5A"/>
    <w:rsid w:val="008B5EBF"/>
    <w:rsid w:val="008B5FB7"/>
    <w:rsid w:val="008B6587"/>
    <w:rsid w:val="008B6AEE"/>
    <w:rsid w:val="008B6AF1"/>
    <w:rsid w:val="008B6B07"/>
    <w:rsid w:val="008B6C37"/>
    <w:rsid w:val="008B6C8D"/>
    <w:rsid w:val="008B6CF8"/>
    <w:rsid w:val="008B6E53"/>
    <w:rsid w:val="008B6F00"/>
    <w:rsid w:val="008B7072"/>
    <w:rsid w:val="008B7685"/>
    <w:rsid w:val="008B775B"/>
    <w:rsid w:val="008B78BC"/>
    <w:rsid w:val="008B7A52"/>
    <w:rsid w:val="008B7A8F"/>
    <w:rsid w:val="008B7BB8"/>
    <w:rsid w:val="008B7DE7"/>
    <w:rsid w:val="008B7E96"/>
    <w:rsid w:val="008C02A2"/>
    <w:rsid w:val="008C0589"/>
    <w:rsid w:val="008C05F5"/>
    <w:rsid w:val="008C0657"/>
    <w:rsid w:val="008C070D"/>
    <w:rsid w:val="008C0733"/>
    <w:rsid w:val="008C09DF"/>
    <w:rsid w:val="008C0AC8"/>
    <w:rsid w:val="008C0C96"/>
    <w:rsid w:val="008C0D14"/>
    <w:rsid w:val="008C0D5B"/>
    <w:rsid w:val="008C0D63"/>
    <w:rsid w:val="008C124B"/>
    <w:rsid w:val="008C13A9"/>
    <w:rsid w:val="008C13F3"/>
    <w:rsid w:val="008C1525"/>
    <w:rsid w:val="008C1630"/>
    <w:rsid w:val="008C163B"/>
    <w:rsid w:val="008C167E"/>
    <w:rsid w:val="008C19C0"/>
    <w:rsid w:val="008C1BC2"/>
    <w:rsid w:val="008C2182"/>
    <w:rsid w:val="008C21B5"/>
    <w:rsid w:val="008C21D7"/>
    <w:rsid w:val="008C24CC"/>
    <w:rsid w:val="008C2A46"/>
    <w:rsid w:val="008C2A4D"/>
    <w:rsid w:val="008C2B55"/>
    <w:rsid w:val="008C2E35"/>
    <w:rsid w:val="008C3203"/>
    <w:rsid w:val="008C32A2"/>
    <w:rsid w:val="008C3446"/>
    <w:rsid w:val="008C3529"/>
    <w:rsid w:val="008C38C7"/>
    <w:rsid w:val="008C38CA"/>
    <w:rsid w:val="008C3901"/>
    <w:rsid w:val="008C3B4F"/>
    <w:rsid w:val="008C3C38"/>
    <w:rsid w:val="008C3E5E"/>
    <w:rsid w:val="008C41BE"/>
    <w:rsid w:val="008C4436"/>
    <w:rsid w:val="008C4764"/>
    <w:rsid w:val="008C4948"/>
    <w:rsid w:val="008C4A12"/>
    <w:rsid w:val="008C4A87"/>
    <w:rsid w:val="008C4ABF"/>
    <w:rsid w:val="008C4FEA"/>
    <w:rsid w:val="008C5348"/>
    <w:rsid w:val="008C5D06"/>
    <w:rsid w:val="008C6228"/>
    <w:rsid w:val="008C6364"/>
    <w:rsid w:val="008C63B9"/>
    <w:rsid w:val="008C657A"/>
    <w:rsid w:val="008C6628"/>
    <w:rsid w:val="008C693C"/>
    <w:rsid w:val="008C6958"/>
    <w:rsid w:val="008C69A1"/>
    <w:rsid w:val="008C6A1A"/>
    <w:rsid w:val="008C6A2A"/>
    <w:rsid w:val="008C7493"/>
    <w:rsid w:val="008C78FD"/>
    <w:rsid w:val="008C7A7D"/>
    <w:rsid w:val="008C7D78"/>
    <w:rsid w:val="008C7EEA"/>
    <w:rsid w:val="008C7F06"/>
    <w:rsid w:val="008D02AD"/>
    <w:rsid w:val="008D0489"/>
    <w:rsid w:val="008D04B9"/>
    <w:rsid w:val="008D0531"/>
    <w:rsid w:val="008D0734"/>
    <w:rsid w:val="008D0820"/>
    <w:rsid w:val="008D091F"/>
    <w:rsid w:val="008D094F"/>
    <w:rsid w:val="008D0ACD"/>
    <w:rsid w:val="008D0B7C"/>
    <w:rsid w:val="008D0C4C"/>
    <w:rsid w:val="008D0D62"/>
    <w:rsid w:val="008D0EB7"/>
    <w:rsid w:val="008D0F25"/>
    <w:rsid w:val="008D0F8D"/>
    <w:rsid w:val="008D0FF0"/>
    <w:rsid w:val="008D1035"/>
    <w:rsid w:val="008D11F3"/>
    <w:rsid w:val="008D1215"/>
    <w:rsid w:val="008D14AF"/>
    <w:rsid w:val="008D1625"/>
    <w:rsid w:val="008D1688"/>
    <w:rsid w:val="008D17DF"/>
    <w:rsid w:val="008D1A22"/>
    <w:rsid w:val="008D1DB7"/>
    <w:rsid w:val="008D1EA5"/>
    <w:rsid w:val="008D235C"/>
    <w:rsid w:val="008D2365"/>
    <w:rsid w:val="008D23EB"/>
    <w:rsid w:val="008D25A7"/>
    <w:rsid w:val="008D2739"/>
    <w:rsid w:val="008D27B1"/>
    <w:rsid w:val="008D27C3"/>
    <w:rsid w:val="008D2ACA"/>
    <w:rsid w:val="008D2AD2"/>
    <w:rsid w:val="008D2BBF"/>
    <w:rsid w:val="008D303D"/>
    <w:rsid w:val="008D30E9"/>
    <w:rsid w:val="008D3801"/>
    <w:rsid w:val="008D383D"/>
    <w:rsid w:val="008D38FF"/>
    <w:rsid w:val="008D39DD"/>
    <w:rsid w:val="008D39F4"/>
    <w:rsid w:val="008D3CD2"/>
    <w:rsid w:val="008D4005"/>
    <w:rsid w:val="008D40AE"/>
    <w:rsid w:val="008D41F1"/>
    <w:rsid w:val="008D432F"/>
    <w:rsid w:val="008D441D"/>
    <w:rsid w:val="008D4663"/>
    <w:rsid w:val="008D4924"/>
    <w:rsid w:val="008D4E7C"/>
    <w:rsid w:val="008D4ECB"/>
    <w:rsid w:val="008D4F17"/>
    <w:rsid w:val="008D5150"/>
    <w:rsid w:val="008D51D4"/>
    <w:rsid w:val="008D5203"/>
    <w:rsid w:val="008D5528"/>
    <w:rsid w:val="008D5556"/>
    <w:rsid w:val="008D5AB8"/>
    <w:rsid w:val="008D5ADA"/>
    <w:rsid w:val="008D5C56"/>
    <w:rsid w:val="008D5DDD"/>
    <w:rsid w:val="008D5E54"/>
    <w:rsid w:val="008D6061"/>
    <w:rsid w:val="008D60C5"/>
    <w:rsid w:val="008D63E9"/>
    <w:rsid w:val="008D641A"/>
    <w:rsid w:val="008D6530"/>
    <w:rsid w:val="008D6680"/>
    <w:rsid w:val="008D6872"/>
    <w:rsid w:val="008D68A4"/>
    <w:rsid w:val="008D68C7"/>
    <w:rsid w:val="008D6AB5"/>
    <w:rsid w:val="008D6F73"/>
    <w:rsid w:val="008D703A"/>
    <w:rsid w:val="008D7129"/>
    <w:rsid w:val="008D7162"/>
    <w:rsid w:val="008D745C"/>
    <w:rsid w:val="008D7484"/>
    <w:rsid w:val="008D76B9"/>
    <w:rsid w:val="008D76DE"/>
    <w:rsid w:val="008D7733"/>
    <w:rsid w:val="008D77B7"/>
    <w:rsid w:val="008D79FE"/>
    <w:rsid w:val="008D7B35"/>
    <w:rsid w:val="008D7E36"/>
    <w:rsid w:val="008D7F76"/>
    <w:rsid w:val="008E00BC"/>
    <w:rsid w:val="008E00CC"/>
    <w:rsid w:val="008E031F"/>
    <w:rsid w:val="008E03E6"/>
    <w:rsid w:val="008E069A"/>
    <w:rsid w:val="008E0CFB"/>
    <w:rsid w:val="008E0F09"/>
    <w:rsid w:val="008E0FD5"/>
    <w:rsid w:val="008E1013"/>
    <w:rsid w:val="008E1185"/>
    <w:rsid w:val="008E11A0"/>
    <w:rsid w:val="008E126D"/>
    <w:rsid w:val="008E1343"/>
    <w:rsid w:val="008E15BE"/>
    <w:rsid w:val="008E15D1"/>
    <w:rsid w:val="008E15FE"/>
    <w:rsid w:val="008E185D"/>
    <w:rsid w:val="008E1937"/>
    <w:rsid w:val="008E1B7C"/>
    <w:rsid w:val="008E1D13"/>
    <w:rsid w:val="008E1DF1"/>
    <w:rsid w:val="008E1E70"/>
    <w:rsid w:val="008E1F7D"/>
    <w:rsid w:val="008E2099"/>
    <w:rsid w:val="008E20A9"/>
    <w:rsid w:val="008E2223"/>
    <w:rsid w:val="008E22EF"/>
    <w:rsid w:val="008E273F"/>
    <w:rsid w:val="008E28B0"/>
    <w:rsid w:val="008E2CBD"/>
    <w:rsid w:val="008E3019"/>
    <w:rsid w:val="008E3079"/>
    <w:rsid w:val="008E30E9"/>
    <w:rsid w:val="008E33D6"/>
    <w:rsid w:val="008E36CB"/>
    <w:rsid w:val="008E36D6"/>
    <w:rsid w:val="008E3752"/>
    <w:rsid w:val="008E3782"/>
    <w:rsid w:val="008E3940"/>
    <w:rsid w:val="008E3A32"/>
    <w:rsid w:val="008E3AB6"/>
    <w:rsid w:val="008E3B71"/>
    <w:rsid w:val="008E3C35"/>
    <w:rsid w:val="008E4078"/>
    <w:rsid w:val="008E436F"/>
    <w:rsid w:val="008E4592"/>
    <w:rsid w:val="008E469E"/>
    <w:rsid w:val="008E4729"/>
    <w:rsid w:val="008E48A3"/>
    <w:rsid w:val="008E499B"/>
    <w:rsid w:val="008E4F1B"/>
    <w:rsid w:val="008E4FFD"/>
    <w:rsid w:val="008E5950"/>
    <w:rsid w:val="008E5AAF"/>
    <w:rsid w:val="008E5C21"/>
    <w:rsid w:val="008E5C27"/>
    <w:rsid w:val="008E5E39"/>
    <w:rsid w:val="008E6174"/>
    <w:rsid w:val="008E62E4"/>
    <w:rsid w:val="008E63D6"/>
    <w:rsid w:val="008E649E"/>
    <w:rsid w:val="008E64C1"/>
    <w:rsid w:val="008E650A"/>
    <w:rsid w:val="008E66A5"/>
    <w:rsid w:val="008E67C0"/>
    <w:rsid w:val="008E6B31"/>
    <w:rsid w:val="008E6C94"/>
    <w:rsid w:val="008E6DA5"/>
    <w:rsid w:val="008E768E"/>
    <w:rsid w:val="008E7ADA"/>
    <w:rsid w:val="008E7C06"/>
    <w:rsid w:val="008E7EB9"/>
    <w:rsid w:val="008F0585"/>
    <w:rsid w:val="008F05D8"/>
    <w:rsid w:val="008F0A4D"/>
    <w:rsid w:val="008F0ED3"/>
    <w:rsid w:val="008F0FCD"/>
    <w:rsid w:val="008F10A7"/>
    <w:rsid w:val="008F10D4"/>
    <w:rsid w:val="008F10F4"/>
    <w:rsid w:val="008F1139"/>
    <w:rsid w:val="008F11B3"/>
    <w:rsid w:val="008F1200"/>
    <w:rsid w:val="008F12D4"/>
    <w:rsid w:val="008F1369"/>
    <w:rsid w:val="008F138A"/>
    <w:rsid w:val="008F152B"/>
    <w:rsid w:val="008F1659"/>
    <w:rsid w:val="008F16A8"/>
    <w:rsid w:val="008F1789"/>
    <w:rsid w:val="008F199D"/>
    <w:rsid w:val="008F1ADB"/>
    <w:rsid w:val="008F1CEF"/>
    <w:rsid w:val="008F1FDF"/>
    <w:rsid w:val="008F2162"/>
    <w:rsid w:val="008F222D"/>
    <w:rsid w:val="008F2250"/>
    <w:rsid w:val="008F2831"/>
    <w:rsid w:val="008F2C45"/>
    <w:rsid w:val="008F3090"/>
    <w:rsid w:val="008F332C"/>
    <w:rsid w:val="008F3397"/>
    <w:rsid w:val="008F34BC"/>
    <w:rsid w:val="008F3681"/>
    <w:rsid w:val="008F3704"/>
    <w:rsid w:val="008F373C"/>
    <w:rsid w:val="008F3877"/>
    <w:rsid w:val="008F39B5"/>
    <w:rsid w:val="008F39DD"/>
    <w:rsid w:val="008F3A48"/>
    <w:rsid w:val="008F3E93"/>
    <w:rsid w:val="008F40CE"/>
    <w:rsid w:val="008F44A6"/>
    <w:rsid w:val="008F464F"/>
    <w:rsid w:val="008F4732"/>
    <w:rsid w:val="008F48F1"/>
    <w:rsid w:val="008F49B0"/>
    <w:rsid w:val="008F49C9"/>
    <w:rsid w:val="008F49D7"/>
    <w:rsid w:val="008F4F68"/>
    <w:rsid w:val="008F5002"/>
    <w:rsid w:val="008F5314"/>
    <w:rsid w:val="008F534C"/>
    <w:rsid w:val="008F53D6"/>
    <w:rsid w:val="008F53E8"/>
    <w:rsid w:val="008F54AE"/>
    <w:rsid w:val="008F56C8"/>
    <w:rsid w:val="008F58FF"/>
    <w:rsid w:val="008F5C30"/>
    <w:rsid w:val="008F5E7C"/>
    <w:rsid w:val="008F5EBD"/>
    <w:rsid w:val="008F5EF4"/>
    <w:rsid w:val="008F5FD0"/>
    <w:rsid w:val="008F61B2"/>
    <w:rsid w:val="008F65EE"/>
    <w:rsid w:val="008F6662"/>
    <w:rsid w:val="008F666E"/>
    <w:rsid w:val="008F6A52"/>
    <w:rsid w:val="008F6AB1"/>
    <w:rsid w:val="008F6B04"/>
    <w:rsid w:val="008F6B5B"/>
    <w:rsid w:val="008F6EF1"/>
    <w:rsid w:val="008F7141"/>
    <w:rsid w:val="008F72F5"/>
    <w:rsid w:val="008F73C8"/>
    <w:rsid w:val="008F73E9"/>
    <w:rsid w:val="008F7B5B"/>
    <w:rsid w:val="008F7B8E"/>
    <w:rsid w:val="008F7EE6"/>
    <w:rsid w:val="0090003F"/>
    <w:rsid w:val="00900384"/>
    <w:rsid w:val="0090058C"/>
    <w:rsid w:val="009005A9"/>
    <w:rsid w:val="00900910"/>
    <w:rsid w:val="009009BA"/>
    <w:rsid w:val="00900A9F"/>
    <w:rsid w:val="00900C84"/>
    <w:rsid w:val="00900D21"/>
    <w:rsid w:val="00900D74"/>
    <w:rsid w:val="00901205"/>
    <w:rsid w:val="00901422"/>
    <w:rsid w:val="00901CB7"/>
    <w:rsid w:val="009024B8"/>
    <w:rsid w:val="00902883"/>
    <w:rsid w:val="00902B20"/>
    <w:rsid w:val="00902D69"/>
    <w:rsid w:val="00902E14"/>
    <w:rsid w:val="00902E6D"/>
    <w:rsid w:val="00902EAD"/>
    <w:rsid w:val="009031AA"/>
    <w:rsid w:val="009031C4"/>
    <w:rsid w:val="009032E6"/>
    <w:rsid w:val="00903430"/>
    <w:rsid w:val="009034DD"/>
    <w:rsid w:val="00903749"/>
    <w:rsid w:val="00903780"/>
    <w:rsid w:val="00903888"/>
    <w:rsid w:val="00903916"/>
    <w:rsid w:val="00903B95"/>
    <w:rsid w:val="00903C15"/>
    <w:rsid w:val="00903C50"/>
    <w:rsid w:val="009042A7"/>
    <w:rsid w:val="00904349"/>
    <w:rsid w:val="00904513"/>
    <w:rsid w:val="0090460C"/>
    <w:rsid w:val="00904674"/>
    <w:rsid w:val="0090470E"/>
    <w:rsid w:val="00904833"/>
    <w:rsid w:val="00904836"/>
    <w:rsid w:val="009048AC"/>
    <w:rsid w:val="00904909"/>
    <w:rsid w:val="0090499E"/>
    <w:rsid w:val="00904A51"/>
    <w:rsid w:val="00904BCF"/>
    <w:rsid w:val="00904CD3"/>
    <w:rsid w:val="00904CE5"/>
    <w:rsid w:val="00904E94"/>
    <w:rsid w:val="009050F8"/>
    <w:rsid w:val="00905399"/>
    <w:rsid w:val="009054A7"/>
    <w:rsid w:val="00905562"/>
    <w:rsid w:val="00905673"/>
    <w:rsid w:val="00905A12"/>
    <w:rsid w:val="00905E37"/>
    <w:rsid w:val="00905F13"/>
    <w:rsid w:val="00905F58"/>
    <w:rsid w:val="00905F7C"/>
    <w:rsid w:val="0090617B"/>
    <w:rsid w:val="00906193"/>
    <w:rsid w:val="009066A7"/>
    <w:rsid w:val="0090683A"/>
    <w:rsid w:val="00906850"/>
    <w:rsid w:val="00906DF7"/>
    <w:rsid w:val="00906F7C"/>
    <w:rsid w:val="009073C9"/>
    <w:rsid w:val="00907789"/>
    <w:rsid w:val="009077A5"/>
    <w:rsid w:val="009077F2"/>
    <w:rsid w:val="00907833"/>
    <w:rsid w:val="00907AEF"/>
    <w:rsid w:val="00907BCF"/>
    <w:rsid w:val="00907DB3"/>
    <w:rsid w:val="00907E2F"/>
    <w:rsid w:val="00907E66"/>
    <w:rsid w:val="00907EBF"/>
    <w:rsid w:val="00910123"/>
    <w:rsid w:val="00910345"/>
    <w:rsid w:val="00910362"/>
    <w:rsid w:val="009103B5"/>
    <w:rsid w:val="0091058A"/>
    <w:rsid w:val="00910648"/>
    <w:rsid w:val="0091079B"/>
    <w:rsid w:val="00910824"/>
    <w:rsid w:val="00910BA4"/>
    <w:rsid w:val="00910C10"/>
    <w:rsid w:val="00910EB3"/>
    <w:rsid w:val="00911051"/>
    <w:rsid w:val="009111F1"/>
    <w:rsid w:val="0091138B"/>
    <w:rsid w:val="0091188C"/>
    <w:rsid w:val="00911935"/>
    <w:rsid w:val="00911E0A"/>
    <w:rsid w:val="00912259"/>
    <w:rsid w:val="00912361"/>
    <w:rsid w:val="00912364"/>
    <w:rsid w:val="00912405"/>
    <w:rsid w:val="00912584"/>
    <w:rsid w:val="00912753"/>
    <w:rsid w:val="009128CC"/>
    <w:rsid w:val="009128DD"/>
    <w:rsid w:val="00912C6B"/>
    <w:rsid w:val="00912CCF"/>
    <w:rsid w:val="009132D5"/>
    <w:rsid w:val="00913A3A"/>
    <w:rsid w:val="00913C01"/>
    <w:rsid w:val="00913C30"/>
    <w:rsid w:val="00913C46"/>
    <w:rsid w:val="00913EA5"/>
    <w:rsid w:val="00913FCB"/>
    <w:rsid w:val="00913FEB"/>
    <w:rsid w:val="00914096"/>
    <w:rsid w:val="00914300"/>
    <w:rsid w:val="009143D7"/>
    <w:rsid w:val="00914432"/>
    <w:rsid w:val="00914549"/>
    <w:rsid w:val="009149B9"/>
    <w:rsid w:val="00914A52"/>
    <w:rsid w:val="00914BD5"/>
    <w:rsid w:val="00915257"/>
    <w:rsid w:val="00915687"/>
    <w:rsid w:val="00915D19"/>
    <w:rsid w:val="00915D85"/>
    <w:rsid w:val="00915FF1"/>
    <w:rsid w:val="00916195"/>
    <w:rsid w:val="00916275"/>
    <w:rsid w:val="009164B3"/>
    <w:rsid w:val="00916DBF"/>
    <w:rsid w:val="00916EC9"/>
    <w:rsid w:val="00916F5D"/>
    <w:rsid w:val="009171CA"/>
    <w:rsid w:val="009172C7"/>
    <w:rsid w:val="00917306"/>
    <w:rsid w:val="00917498"/>
    <w:rsid w:val="0091765E"/>
    <w:rsid w:val="00917994"/>
    <w:rsid w:val="009179D0"/>
    <w:rsid w:val="00917AEF"/>
    <w:rsid w:val="00917AFC"/>
    <w:rsid w:val="00917BFE"/>
    <w:rsid w:val="00917E3E"/>
    <w:rsid w:val="00917FD5"/>
    <w:rsid w:val="00917FF0"/>
    <w:rsid w:val="009201F5"/>
    <w:rsid w:val="009201F8"/>
    <w:rsid w:val="0092047E"/>
    <w:rsid w:val="00920558"/>
    <w:rsid w:val="0092068F"/>
    <w:rsid w:val="009206DB"/>
    <w:rsid w:val="00920A37"/>
    <w:rsid w:val="00920A58"/>
    <w:rsid w:val="00920A97"/>
    <w:rsid w:val="00920A9E"/>
    <w:rsid w:val="00921101"/>
    <w:rsid w:val="00921199"/>
    <w:rsid w:val="00921293"/>
    <w:rsid w:val="0092140F"/>
    <w:rsid w:val="0092153D"/>
    <w:rsid w:val="009216C1"/>
    <w:rsid w:val="009216EB"/>
    <w:rsid w:val="009217FD"/>
    <w:rsid w:val="00921ACD"/>
    <w:rsid w:val="00921C41"/>
    <w:rsid w:val="00921C52"/>
    <w:rsid w:val="00921C96"/>
    <w:rsid w:val="00921D43"/>
    <w:rsid w:val="00921DE9"/>
    <w:rsid w:val="00921F37"/>
    <w:rsid w:val="00921F90"/>
    <w:rsid w:val="009220A9"/>
    <w:rsid w:val="009222A1"/>
    <w:rsid w:val="00922318"/>
    <w:rsid w:val="0092246C"/>
    <w:rsid w:val="009224F1"/>
    <w:rsid w:val="00922587"/>
    <w:rsid w:val="0092274F"/>
    <w:rsid w:val="00922808"/>
    <w:rsid w:val="009228F9"/>
    <w:rsid w:val="009229F0"/>
    <w:rsid w:val="00922F9E"/>
    <w:rsid w:val="00923058"/>
    <w:rsid w:val="009232D4"/>
    <w:rsid w:val="00923320"/>
    <w:rsid w:val="0092347E"/>
    <w:rsid w:val="0092355D"/>
    <w:rsid w:val="009238DF"/>
    <w:rsid w:val="00923925"/>
    <w:rsid w:val="00923B1A"/>
    <w:rsid w:val="00923CA7"/>
    <w:rsid w:val="00923EDE"/>
    <w:rsid w:val="0092407B"/>
    <w:rsid w:val="00924196"/>
    <w:rsid w:val="0092419A"/>
    <w:rsid w:val="00924358"/>
    <w:rsid w:val="00924444"/>
    <w:rsid w:val="00924598"/>
    <w:rsid w:val="009249DC"/>
    <w:rsid w:val="00924A03"/>
    <w:rsid w:val="00924AC3"/>
    <w:rsid w:val="00924B2F"/>
    <w:rsid w:val="00924CFB"/>
    <w:rsid w:val="00924F1C"/>
    <w:rsid w:val="0092523D"/>
    <w:rsid w:val="009252B1"/>
    <w:rsid w:val="00925750"/>
    <w:rsid w:val="009257F3"/>
    <w:rsid w:val="0092580F"/>
    <w:rsid w:val="0092591E"/>
    <w:rsid w:val="0092592C"/>
    <w:rsid w:val="00925A84"/>
    <w:rsid w:val="00925BCA"/>
    <w:rsid w:val="00925C47"/>
    <w:rsid w:val="00925C90"/>
    <w:rsid w:val="00925DBC"/>
    <w:rsid w:val="00925E04"/>
    <w:rsid w:val="00925F26"/>
    <w:rsid w:val="00925FCD"/>
    <w:rsid w:val="00926156"/>
    <w:rsid w:val="009261AE"/>
    <w:rsid w:val="009261E2"/>
    <w:rsid w:val="009262B3"/>
    <w:rsid w:val="009265C9"/>
    <w:rsid w:val="009267E8"/>
    <w:rsid w:val="00926845"/>
    <w:rsid w:val="00926C5A"/>
    <w:rsid w:val="00926D0F"/>
    <w:rsid w:val="00926DDF"/>
    <w:rsid w:val="00927061"/>
    <w:rsid w:val="009271F7"/>
    <w:rsid w:val="00927225"/>
    <w:rsid w:val="00927377"/>
    <w:rsid w:val="009277ED"/>
    <w:rsid w:val="00927A12"/>
    <w:rsid w:val="00927B9F"/>
    <w:rsid w:val="00927C31"/>
    <w:rsid w:val="00927CE2"/>
    <w:rsid w:val="00927F97"/>
    <w:rsid w:val="0093007A"/>
    <w:rsid w:val="00930080"/>
    <w:rsid w:val="009300C9"/>
    <w:rsid w:val="00930217"/>
    <w:rsid w:val="009302A9"/>
    <w:rsid w:val="0093050E"/>
    <w:rsid w:val="00930525"/>
    <w:rsid w:val="00930592"/>
    <w:rsid w:val="00930596"/>
    <w:rsid w:val="00930790"/>
    <w:rsid w:val="009307C2"/>
    <w:rsid w:val="009309AF"/>
    <w:rsid w:val="00930C12"/>
    <w:rsid w:val="00930CEF"/>
    <w:rsid w:val="00930D71"/>
    <w:rsid w:val="00930DEB"/>
    <w:rsid w:val="00930FD8"/>
    <w:rsid w:val="0093102B"/>
    <w:rsid w:val="00931084"/>
    <w:rsid w:val="00931541"/>
    <w:rsid w:val="009315A1"/>
    <w:rsid w:val="00931684"/>
    <w:rsid w:val="00931731"/>
    <w:rsid w:val="009317D5"/>
    <w:rsid w:val="00931831"/>
    <w:rsid w:val="0093193D"/>
    <w:rsid w:val="00931CAD"/>
    <w:rsid w:val="00931CFA"/>
    <w:rsid w:val="00931D5B"/>
    <w:rsid w:val="00931D9B"/>
    <w:rsid w:val="00931ED1"/>
    <w:rsid w:val="00931F1A"/>
    <w:rsid w:val="00931FEC"/>
    <w:rsid w:val="00932000"/>
    <w:rsid w:val="0093208D"/>
    <w:rsid w:val="009321EA"/>
    <w:rsid w:val="0093220E"/>
    <w:rsid w:val="00932373"/>
    <w:rsid w:val="0093243E"/>
    <w:rsid w:val="009325CC"/>
    <w:rsid w:val="009325D9"/>
    <w:rsid w:val="00932661"/>
    <w:rsid w:val="009326A2"/>
    <w:rsid w:val="00932864"/>
    <w:rsid w:val="00932963"/>
    <w:rsid w:val="009329C9"/>
    <w:rsid w:val="00932A93"/>
    <w:rsid w:val="00932C23"/>
    <w:rsid w:val="00932C59"/>
    <w:rsid w:val="009338F7"/>
    <w:rsid w:val="0093395E"/>
    <w:rsid w:val="009339D8"/>
    <w:rsid w:val="00933D67"/>
    <w:rsid w:val="00933F8A"/>
    <w:rsid w:val="00934037"/>
    <w:rsid w:val="009340F5"/>
    <w:rsid w:val="009343A4"/>
    <w:rsid w:val="0093441F"/>
    <w:rsid w:val="009344B9"/>
    <w:rsid w:val="009348F3"/>
    <w:rsid w:val="0093499E"/>
    <w:rsid w:val="00934AAA"/>
    <w:rsid w:val="00934B0D"/>
    <w:rsid w:val="00934E60"/>
    <w:rsid w:val="00934EE1"/>
    <w:rsid w:val="0093524A"/>
    <w:rsid w:val="00935798"/>
    <w:rsid w:val="009357EA"/>
    <w:rsid w:val="009357F5"/>
    <w:rsid w:val="00935955"/>
    <w:rsid w:val="00935B45"/>
    <w:rsid w:val="00935C75"/>
    <w:rsid w:val="00935D3E"/>
    <w:rsid w:val="00935EEE"/>
    <w:rsid w:val="00935FB3"/>
    <w:rsid w:val="0093613C"/>
    <w:rsid w:val="0093616B"/>
    <w:rsid w:val="00936506"/>
    <w:rsid w:val="0093658C"/>
    <w:rsid w:val="009367DD"/>
    <w:rsid w:val="00936AA2"/>
    <w:rsid w:val="00936BAD"/>
    <w:rsid w:val="00936BF6"/>
    <w:rsid w:val="00936D4F"/>
    <w:rsid w:val="00936DB9"/>
    <w:rsid w:val="00936F4C"/>
    <w:rsid w:val="00936FE8"/>
    <w:rsid w:val="00937073"/>
    <w:rsid w:val="00937240"/>
    <w:rsid w:val="009372F4"/>
    <w:rsid w:val="0093743E"/>
    <w:rsid w:val="0093767E"/>
    <w:rsid w:val="00937A2D"/>
    <w:rsid w:val="00937A43"/>
    <w:rsid w:val="00937BD7"/>
    <w:rsid w:val="00937E47"/>
    <w:rsid w:val="009403E7"/>
    <w:rsid w:val="00940448"/>
    <w:rsid w:val="009405DA"/>
    <w:rsid w:val="00940A7E"/>
    <w:rsid w:val="00940A8E"/>
    <w:rsid w:val="00940B21"/>
    <w:rsid w:val="00940BE9"/>
    <w:rsid w:val="00940CEE"/>
    <w:rsid w:val="00940D64"/>
    <w:rsid w:val="00940DF3"/>
    <w:rsid w:val="009411A0"/>
    <w:rsid w:val="00941239"/>
    <w:rsid w:val="0094134B"/>
    <w:rsid w:val="009415A9"/>
    <w:rsid w:val="00941602"/>
    <w:rsid w:val="00941B30"/>
    <w:rsid w:val="00941D3C"/>
    <w:rsid w:val="00941E51"/>
    <w:rsid w:val="0094212D"/>
    <w:rsid w:val="00942202"/>
    <w:rsid w:val="009427F3"/>
    <w:rsid w:val="00942BDD"/>
    <w:rsid w:val="00942CB4"/>
    <w:rsid w:val="00942DBE"/>
    <w:rsid w:val="00942DDA"/>
    <w:rsid w:val="00942ED3"/>
    <w:rsid w:val="00943122"/>
    <w:rsid w:val="0094317C"/>
    <w:rsid w:val="0094348B"/>
    <w:rsid w:val="00943511"/>
    <w:rsid w:val="0094352C"/>
    <w:rsid w:val="00943538"/>
    <w:rsid w:val="0094363A"/>
    <w:rsid w:val="009436A9"/>
    <w:rsid w:val="00943A75"/>
    <w:rsid w:val="00943B72"/>
    <w:rsid w:val="00943C96"/>
    <w:rsid w:val="00943D27"/>
    <w:rsid w:val="00943E79"/>
    <w:rsid w:val="00943F8D"/>
    <w:rsid w:val="00944193"/>
    <w:rsid w:val="009441FA"/>
    <w:rsid w:val="00944319"/>
    <w:rsid w:val="00944990"/>
    <w:rsid w:val="00944B20"/>
    <w:rsid w:val="00944D19"/>
    <w:rsid w:val="00944E5A"/>
    <w:rsid w:val="00944F2F"/>
    <w:rsid w:val="00945082"/>
    <w:rsid w:val="009451D6"/>
    <w:rsid w:val="00945453"/>
    <w:rsid w:val="009454F8"/>
    <w:rsid w:val="009455BE"/>
    <w:rsid w:val="009455F2"/>
    <w:rsid w:val="009456A5"/>
    <w:rsid w:val="009457CC"/>
    <w:rsid w:val="009457DE"/>
    <w:rsid w:val="009458BA"/>
    <w:rsid w:val="009459A1"/>
    <w:rsid w:val="009459D1"/>
    <w:rsid w:val="00945A22"/>
    <w:rsid w:val="00945A60"/>
    <w:rsid w:val="00945B99"/>
    <w:rsid w:val="00945CB6"/>
    <w:rsid w:val="00945CBB"/>
    <w:rsid w:val="00945CD8"/>
    <w:rsid w:val="00945CDE"/>
    <w:rsid w:val="00945DA9"/>
    <w:rsid w:val="0094605A"/>
    <w:rsid w:val="009463A6"/>
    <w:rsid w:val="009463E6"/>
    <w:rsid w:val="0094664C"/>
    <w:rsid w:val="0094672E"/>
    <w:rsid w:val="0094675A"/>
    <w:rsid w:val="009467A9"/>
    <w:rsid w:val="00946F3F"/>
    <w:rsid w:val="00946F5B"/>
    <w:rsid w:val="00947705"/>
    <w:rsid w:val="009479B9"/>
    <w:rsid w:val="00947A47"/>
    <w:rsid w:val="00947A4F"/>
    <w:rsid w:val="00947EB8"/>
    <w:rsid w:val="0095002B"/>
    <w:rsid w:val="0095018A"/>
    <w:rsid w:val="00950233"/>
    <w:rsid w:val="009502E2"/>
    <w:rsid w:val="009506A1"/>
    <w:rsid w:val="009507E0"/>
    <w:rsid w:val="0095086A"/>
    <w:rsid w:val="00950870"/>
    <w:rsid w:val="00950948"/>
    <w:rsid w:val="0095096D"/>
    <w:rsid w:val="00950BF7"/>
    <w:rsid w:val="00950D42"/>
    <w:rsid w:val="00950F8A"/>
    <w:rsid w:val="00950FB5"/>
    <w:rsid w:val="00951312"/>
    <w:rsid w:val="00951494"/>
    <w:rsid w:val="009517B8"/>
    <w:rsid w:val="009517FC"/>
    <w:rsid w:val="0095189F"/>
    <w:rsid w:val="00951972"/>
    <w:rsid w:val="00951A0F"/>
    <w:rsid w:val="00951C06"/>
    <w:rsid w:val="00951E8F"/>
    <w:rsid w:val="0095200E"/>
    <w:rsid w:val="00952203"/>
    <w:rsid w:val="00952250"/>
    <w:rsid w:val="0095254A"/>
    <w:rsid w:val="009525B8"/>
    <w:rsid w:val="009525E5"/>
    <w:rsid w:val="0095282E"/>
    <w:rsid w:val="0095289E"/>
    <w:rsid w:val="009528D1"/>
    <w:rsid w:val="00952975"/>
    <w:rsid w:val="00952B56"/>
    <w:rsid w:val="00952F87"/>
    <w:rsid w:val="00953046"/>
    <w:rsid w:val="0095306A"/>
    <w:rsid w:val="00953076"/>
    <w:rsid w:val="009530E3"/>
    <w:rsid w:val="009530FA"/>
    <w:rsid w:val="00953132"/>
    <w:rsid w:val="00953704"/>
    <w:rsid w:val="00953BF8"/>
    <w:rsid w:val="00953BFB"/>
    <w:rsid w:val="00953C9D"/>
    <w:rsid w:val="00953D14"/>
    <w:rsid w:val="00953D1E"/>
    <w:rsid w:val="00953F50"/>
    <w:rsid w:val="009541F9"/>
    <w:rsid w:val="00954328"/>
    <w:rsid w:val="00954344"/>
    <w:rsid w:val="00954601"/>
    <w:rsid w:val="009546DE"/>
    <w:rsid w:val="009546F1"/>
    <w:rsid w:val="0095472B"/>
    <w:rsid w:val="0095473A"/>
    <w:rsid w:val="0095473E"/>
    <w:rsid w:val="009547BC"/>
    <w:rsid w:val="009547C0"/>
    <w:rsid w:val="00954896"/>
    <w:rsid w:val="009549E4"/>
    <w:rsid w:val="00954DC9"/>
    <w:rsid w:val="00954E63"/>
    <w:rsid w:val="00954F4D"/>
    <w:rsid w:val="00955049"/>
    <w:rsid w:val="009550A0"/>
    <w:rsid w:val="009555A2"/>
    <w:rsid w:val="00955810"/>
    <w:rsid w:val="009558B9"/>
    <w:rsid w:val="009558DD"/>
    <w:rsid w:val="00955C14"/>
    <w:rsid w:val="00955C60"/>
    <w:rsid w:val="00955D23"/>
    <w:rsid w:val="00955EA6"/>
    <w:rsid w:val="00955FCE"/>
    <w:rsid w:val="00955FF0"/>
    <w:rsid w:val="0095603F"/>
    <w:rsid w:val="0095648B"/>
    <w:rsid w:val="009565BD"/>
    <w:rsid w:val="009567BE"/>
    <w:rsid w:val="0095682D"/>
    <w:rsid w:val="00956875"/>
    <w:rsid w:val="009568CB"/>
    <w:rsid w:val="009568F8"/>
    <w:rsid w:val="0095693D"/>
    <w:rsid w:val="00956A6B"/>
    <w:rsid w:val="00956D1C"/>
    <w:rsid w:val="00956E12"/>
    <w:rsid w:val="00956E72"/>
    <w:rsid w:val="00957084"/>
    <w:rsid w:val="0095742A"/>
    <w:rsid w:val="0095745C"/>
    <w:rsid w:val="009575C5"/>
    <w:rsid w:val="00957796"/>
    <w:rsid w:val="0095781F"/>
    <w:rsid w:val="00957A38"/>
    <w:rsid w:val="00957A3E"/>
    <w:rsid w:val="00957A6F"/>
    <w:rsid w:val="00957B2B"/>
    <w:rsid w:val="00957EF7"/>
    <w:rsid w:val="00957F45"/>
    <w:rsid w:val="00960142"/>
    <w:rsid w:val="0096026D"/>
    <w:rsid w:val="009602AF"/>
    <w:rsid w:val="00960376"/>
    <w:rsid w:val="00960489"/>
    <w:rsid w:val="00960992"/>
    <w:rsid w:val="00960A4E"/>
    <w:rsid w:val="00960AC4"/>
    <w:rsid w:val="00960D1E"/>
    <w:rsid w:val="00960DB6"/>
    <w:rsid w:val="00960E71"/>
    <w:rsid w:val="00960EB4"/>
    <w:rsid w:val="00960F9A"/>
    <w:rsid w:val="0096106B"/>
    <w:rsid w:val="009610DD"/>
    <w:rsid w:val="009613FF"/>
    <w:rsid w:val="0096162D"/>
    <w:rsid w:val="009617D2"/>
    <w:rsid w:val="009619C3"/>
    <w:rsid w:val="009619C4"/>
    <w:rsid w:val="00961AE1"/>
    <w:rsid w:val="00961B4D"/>
    <w:rsid w:val="00961B82"/>
    <w:rsid w:val="00961F5E"/>
    <w:rsid w:val="009620CE"/>
    <w:rsid w:val="009621F4"/>
    <w:rsid w:val="009622D3"/>
    <w:rsid w:val="0096233F"/>
    <w:rsid w:val="0096244B"/>
    <w:rsid w:val="0096250A"/>
    <w:rsid w:val="009625DA"/>
    <w:rsid w:val="0096260D"/>
    <w:rsid w:val="00962CDD"/>
    <w:rsid w:val="00962E14"/>
    <w:rsid w:val="00962F5D"/>
    <w:rsid w:val="009631AF"/>
    <w:rsid w:val="0096355A"/>
    <w:rsid w:val="00963627"/>
    <w:rsid w:val="00963737"/>
    <w:rsid w:val="00963B98"/>
    <w:rsid w:val="00963BB6"/>
    <w:rsid w:val="00963C85"/>
    <w:rsid w:val="00963CCA"/>
    <w:rsid w:val="00963EE4"/>
    <w:rsid w:val="00964192"/>
    <w:rsid w:val="009641A1"/>
    <w:rsid w:val="00964359"/>
    <w:rsid w:val="009648DF"/>
    <w:rsid w:val="00964988"/>
    <w:rsid w:val="00964EE4"/>
    <w:rsid w:val="0096500D"/>
    <w:rsid w:val="0096537F"/>
    <w:rsid w:val="00965641"/>
    <w:rsid w:val="00965800"/>
    <w:rsid w:val="00965B40"/>
    <w:rsid w:val="00965E60"/>
    <w:rsid w:val="0096644F"/>
    <w:rsid w:val="009666BC"/>
    <w:rsid w:val="0096692E"/>
    <w:rsid w:val="00966AD5"/>
    <w:rsid w:val="00966D82"/>
    <w:rsid w:val="00966EC6"/>
    <w:rsid w:val="00967090"/>
    <w:rsid w:val="00967246"/>
    <w:rsid w:val="00967313"/>
    <w:rsid w:val="009673EB"/>
    <w:rsid w:val="00967582"/>
    <w:rsid w:val="0096759F"/>
    <w:rsid w:val="009675E0"/>
    <w:rsid w:val="009676D2"/>
    <w:rsid w:val="00967831"/>
    <w:rsid w:val="00967A5E"/>
    <w:rsid w:val="0097014F"/>
    <w:rsid w:val="009703AC"/>
    <w:rsid w:val="009704B6"/>
    <w:rsid w:val="0097068F"/>
    <w:rsid w:val="00970717"/>
    <w:rsid w:val="00970C69"/>
    <w:rsid w:val="00970D63"/>
    <w:rsid w:val="00970F11"/>
    <w:rsid w:val="0097118E"/>
    <w:rsid w:val="0097149E"/>
    <w:rsid w:val="0097161A"/>
    <w:rsid w:val="009718F1"/>
    <w:rsid w:val="009719E7"/>
    <w:rsid w:val="00971C06"/>
    <w:rsid w:val="00971D12"/>
    <w:rsid w:val="009724B0"/>
    <w:rsid w:val="0097253D"/>
    <w:rsid w:val="00972619"/>
    <w:rsid w:val="00972686"/>
    <w:rsid w:val="009726DF"/>
    <w:rsid w:val="009727C5"/>
    <w:rsid w:val="009727F0"/>
    <w:rsid w:val="00972874"/>
    <w:rsid w:val="00972916"/>
    <w:rsid w:val="009729A8"/>
    <w:rsid w:val="00972BD7"/>
    <w:rsid w:val="00972D5F"/>
    <w:rsid w:val="00972E6B"/>
    <w:rsid w:val="00972EC8"/>
    <w:rsid w:val="00973522"/>
    <w:rsid w:val="009735F3"/>
    <w:rsid w:val="00973919"/>
    <w:rsid w:val="0097392C"/>
    <w:rsid w:val="009739B5"/>
    <w:rsid w:val="00973BE5"/>
    <w:rsid w:val="00973C43"/>
    <w:rsid w:val="00973CA8"/>
    <w:rsid w:val="00973D0E"/>
    <w:rsid w:val="00973D8C"/>
    <w:rsid w:val="00973F57"/>
    <w:rsid w:val="0097409A"/>
    <w:rsid w:val="009740AC"/>
    <w:rsid w:val="00974620"/>
    <w:rsid w:val="00974B1B"/>
    <w:rsid w:val="00974F05"/>
    <w:rsid w:val="00974F28"/>
    <w:rsid w:val="009752C3"/>
    <w:rsid w:val="0097534F"/>
    <w:rsid w:val="0097554C"/>
    <w:rsid w:val="009755DD"/>
    <w:rsid w:val="00975669"/>
    <w:rsid w:val="009756CC"/>
    <w:rsid w:val="00975A71"/>
    <w:rsid w:val="00975B3D"/>
    <w:rsid w:val="00975B44"/>
    <w:rsid w:val="00975D05"/>
    <w:rsid w:val="00975EC4"/>
    <w:rsid w:val="00975F18"/>
    <w:rsid w:val="00975FE4"/>
    <w:rsid w:val="0097626B"/>
    <w:rsid w:val="00976284"/>
    <w:rsid w:val="009763AE"/>
    <w:rsid w:val="0097687F"/>
    <w:rsid w:val="00976AA7"/>
    <w:rsid w:val="00976ADE"/>
    <w:rsid w:val="00976F23"/>
    <w:rsid w:val="00977449"/>
    <w:rsid w:val="00977507"/>
    <w:rsid w:val="00977577"/>
    <w:rsid w:val="00977607"/>
    <w:rsid w:val="009777F1"/>
    <w:rsid w:val="009779B8"/>
    <w:rsid w:val="00977E7C"/>
    <w:rsid w:val="00977E8D"/>
    <w:rsid w:val="00977F07"/>
    <w:rsid w:val="009800D7"/>
    <w:rsid w:val="00980424"/>
    <w:rsid w:val="00980465"/>
    <w:rsid w:val="0098052B"/>
    <w:rsid w:val="00980544"/>
    <w:rsid w:val="0098086C"/>
    <w:rsid w:val="00980949"/>
    <w:rsid w:val="00980A9E"/>
    <w:rsid w:val="00980AEE"/>
    <w:rsid w:val="00980B97"/>
    <w:rsid w:val="00980C60"/>
    <w:rsid w:val="00980D02"/>
    <w:rsid w:val="009810CD"/>
    <w:rsid w:val="0098112C"/>
    <w:rsid w:val="0098131E"/>
    <w:rsid w:val="00981510"/>
    <w:rsid w:val="00981603"/>
    <w:rsid w:val="009817A1"/>
    <w:rsid w:val="009817AD"/>
    <w:rsid w:val="00981894"/>
    <w:rsid w:val="00981935"/>
    <w:rsid w:val="00981986"/>
    <w:rsid w:val="00981B6C"/>
    <w:rsid w:val="00981BA2"/>
    <w:rsid w:val="00981C28"/>
    <w:rsid w:val="00981C4A"/>
    <w:rsid w:val="00981CD7"/>
    <w:rsid w:val="00981DD5"/>
    <w:rsid w:val="00981EA4"/>
    <w:rsid w:val="0098212A"/>
    <w:rsid w:val="00982333"/>
    <w:rsid w:val="0098239A"/>
    <w:rsid w:val="00982497"/>
    <w:rsid w:val="00982528"/>
    <w:rsid w:val="009826B5"/>
    <w:rsid w:val="00982C6F"/>
    <w:rsid w:val="00983076"/>
    <w:rsid w:val="00983129"/>
    <w:rsid w:val="00983177"/>
    <w:rsid w:val="0098343D"/>
    <w:rsid w:val="00983776"/>
    <w:rsid w:val="00983793"/>
    <w:rsid w:val="00983B41"/>
    <w:rsid w:val="00983F64"/>
    <w:rsid w:val="00983F81"/>
    <w:rsid w:val="00984151"/>
    <w:rsid w:val="00984192"/>
    <w:rsid w:val="00984437"/>
    <w:rsid w:val="00984525"/>
    <w:rsid w:val="009845D9"/>
    <w:rsid w:val="00984CD0"/>
    <w:rsid w:val="00984FAA"/>
    <w:rsid w:val="00985055"/>
    <w:rsid w:val="009850C7"/>
    <w:rsid w:val="009851B7"/>
    <w:rsid w:val="009855F4"/>
    <w:rsid w:val="00985930"/>
    <w:rsid w:val="00985A1F"/>
    <w:rsid w:val="00985ADE"/>
    <w:rsid w:val="00985B26"/>
    <w:rsid w:val="00985B79"/>
    <w:rsid w:val="00985CAC"/>
    <w:rsid w:val="00985E6E"/>
    <w:rsid w:val="00985F3B"/>
    <w:rsid w:val="0098602B"/>
    <w:rsid w:val="0098612A"/>
    <w:rsid w:val="009861B6"/>
    <w:rsid w:val="0098624F"/>
    <w:rsid w:val="00986470"/>
    <w:rsid w:val="00986817"/>
    <w:rsid w:val="00986A8D"/>
    <w:rsid w:val="00987075"/>
    <w:rsid w:val="009874AF"/>
    <w:rsid w:val="00987564"/>
    <w:rsid w:val="0098761D"/>
    <w:rsid w:val="009876AB"/>
    <w:rsid w:val="009876D4"/>
    <w:rsid w:val="009876FB"/>
    <w:rsid w:val="009876FC"/>
    <w:rsid w:val="009878E6"/>
    <w:rsid w:val="009879DD"/>
    <w:rsid w:val="00987D2C"/>
    <w:rsid w:val="009900BE"/>
    <w:rsid w:val="00990532"/>
    <w:rsid w:val="0099067A"/>
    <w:rsid w:val="009907A3"/>
    <w:rsid w:val="00990B7C"/>
    <w:rsid w:val="00990BCA"/>
    <w:rsid w:val="00990D49"/>
    <w:rsid w:val="00990E03"/>
    <w:rsid w:val="00990E69"/>
    <w:rsid w:val="00990E6D"/>
    <w:rsid w:val="00991097"/>
    <w:rsid w:val="009910E9"/>
    <w:rsid w:val="009912D7"/>
    <w:rsid w:val="00991369"/>
    <w:rsid w:val="009913A2"/>
    <w:rsid w:val="009917EC"/>
    <w:rsid w:val="009918C2"/>
    <w:rsid w:val="00991B11"/>
    <w:rsid w:val="00991B15"/>
    <w:rsid w:val="00992185"/>
    <w:rsid w:val="009922A0"/>
    <w:rsid w:val="0099254C"/>
    <w:rsid w:val="00992576"/>
    <w:rsid w:val="00992636"/>
    <w:rsid w:val="0099277C"/>
    <w:rsid w:val="00992AE0"/>
    <w:rsid w:val="00992BD4"/>
    <w:rsid w:val="00992C03"/>
    <w:rsid w:val="00992E53"/>
    <w:rsid w:val="009936A5"/>
    <w:rsid w:val="00993887"/>
    <w:rsid w:val="009938C0"/>
    <w:rsid w:val="009938C5"/>
    <w:rsid w:val="009938DA"/>
    <w:rsid w:val="00993911"/>
    <w:rsid w:val="00993A08"/>
    <w:rsid w:val="00993A99"/>
    <w:rsid w:val="00993CC5"/>
    <w:rsid w:val="00993D06"/>
    <w:rsid w:val="0099461A"/>
    <w:rsid w:val="00994A91"/>
    <w:rsid w:val="00994A9C"/>
    <w:rsid w:val="00994EA1"/>
    <w:rsid w:val="00994F05"/>
    <w:rsid w:val="00995092"/>
    <w:rsid w:val="009950A4"/>
    <w:rsid w:val="009950B4"/>
    <w:rsid w:val="0099518B"/>
    <w:rsid w:val="00995755"/>
    <w:rsid w:val="009958CA"/>
    <w:rsid w:val="009958CE"/>
    <w:rsid w:val="00995AD5"/>
    <w:rsid w:val="00995B30"/>
    <w:rsid w:val="00995B7D"/>
    <w:rsid w:val="00995B86"/>
    <w:rsid w:val="00995B92"/>
    <w:rsid w:val="00995DBD"/>
    <w:rsid w:val="0099601B"/>
    <w:rsid w:val="009960A7"/>
    <w:rsid w:val="009961D1"/>
    <w:rsid w:val="00996203"/>
    <w:rsid w:val="0099628A"/>
    <w:rsid w:val="00996367"/>
    <w:rsid w:val="00996411"/>
    <w:rsid w:val="009965EE"/>
    <w:rsid w:val="00996671"/>
    <w:rsid w:val="00996755"/>
    <w:rsid w:val="009968AB"/>
    <w:rsid w:val="00996CC8"/>
    <w:rsid w:val="009971D2"/>
    <w:rsid w:val="00997368"/>
    <w:rsid w:val="009978AC"/>
    <w:rsid w:val="00997E3C"/>
    <w:rsid w:val="00997F90"/>
    <w:rsid w:val="00997FF3"/>
    <w:rsid w:val="009A034C"/>
    <w:rsid w:val="009A0507"/>
    <w:rsid w:val="009A0794"/>
    <w:rsid w:val="009A08E7"/>
    <w:rsid w:val="009A0E11"/>
    <w:rsid w:val="009A0E7C"/>
    <w:rsid w:val="009A1085"/>
    <w:rsid w:val="009A10BC"/>
    <w:rsid w:val="009A127B"/>
    <w:rsid w:val="009A1409"/>
    <w:rsid w:val="009A16A7"/>
    <w:rsid w:val="009A1BB6"/>
    <w:rsid w:val="009A1DEB"/>
    <w:rsid w:val="009A2037"/>
    <w:rsid w:val="009A205A"/>
    <w:rsid w:val="009A2261"/>
    <w:rsid w:val="009A22B6"/>
    <w:rsid w:val="009A2348"/>
    <w:rsid w:val="009A2438"/>
    <w:rsid w:val="009A246E"/>
    <w:rsid w:val="009A24E4"/>
    <w:rsid w:val="009A24E5"/>
    <w:rsid w:val="009A2644"/>
    <w:rsid w:val="009A2684"/>
    <w:rsid w:val="009A2756"/>
    <w:rsid w:val="009A2A92"/>
    <w:rsid w:val="009A2B78"/>
    <w:rsid w:val="009A2BAE"/>
    <w:rsid w:val="009A2C96"/>
    <w:rsid w:val="009A2E32"/>
    <w:rsid w:val="009A2F6A"/>
    <w:rsid w:val="009A313D"/>
    <w:rsid w:val="009A3341"/>
    <w:rsid w:val="009A33B5"/>
    <w:rsid w:val="009A3400"/>
    <w:rsid w:val="009A3486"/>
    <w:rsid w:val="009A35F4"/>
    <w:rsid w:val="009A36FA"/>
    <w:rsid w:val="009A378A"/>
    <w:rsid w:val="009A386B"/>
    <w:rsid w:val="009A3877"/>
    <w:rsid w:val="009A3A8E"/>
    <w:rsid w:val="009A3CE4"/>
    <w:rsid w:val="009A3D23"/>
    <w:rsid w:val="009A3E0E"/>
    <w:rsid w:val="009A41F0"/>
    <w:rsid w:val="009A43E4"/>
    <w:rsid w:val="009A4471"/>
    <w:rsid w:val="009A447E"/>
    <w:rsid w:val="009A44C3"/>
    <w:rsid w:val="009A505F"/>
    <w:rsid w:val="009A5463"/>
    <w:rsid w:val="009A5471"/>
    <w:rsid w:val="009A5887"/>
    <w:rsid w:val="009A5BF6"/>
    <w:rsid w:val="009A5C40"/>
    <w:rsid w:val="009A60B1"/>
    <w:rsid w:val="009A6117"/>
    <w:rsid w:val="009A6438"/>
    <w:rsid w:val="009A6515"/>
    <w:rsid w:val="009A6886"/>
    <w:rsid w:val="009A6A41"/>
    <w:rsid w:val="009A6A80"/>
    <w:rsid w:val="009A6B13"/>
    <w:rsid w:val="009A6BD4"/>
    <w:rsid w:val="009A6D94"/>
    <w:rsid w:val="009A6E1E"/>
    <w:rsid w:val="009A6EA0"/>
    <w:rsid w:val="009A6EEF"/>
    <w:rsid w:val="009A7369"/>
    <w:rsid w:val="009A73EE"/>
    <w:rsid w:val="009A7462"/>
    <w:rsid w:val="009A74E1"/>
    <w:rsid w:val="009A74F9"/>
    <w:rsid w:val="009A792D"/>
    <w:rsid w:val="009A79B3"/>
    <w:rsid w:val="009A7B84"/>
    <w:rsid w:val="009A7D16"/>
    <w:rsid w:val="009B00D4"/>
    <w:rsid w:val="009B011F"/>
    <w:rsid w:val="009B051D"/>
    <w:rsid w:val="009B0576"/>
    <w:rsid w:val="009B0698"/>
    <w:rsid w:val="009B08B9"/>
    <w:rsid w:val="009B0DD0"/>
    <w:rsid w:val="009B0DFE"/>
    <w:rsid w:val="009B1346"/>
    <w:rsid w:val="009B1573"/>
    <w:rsid w:val="009B158B"/>
    <w:rsid w:val="009B18FD"/>
    <w:rsid w:val="009B1B00"/>
    <w:rsid w:val="009B1C6D"/>
    <w:rsid w:val="009B1EBA"/>
    <w:rsid w:val="009B2032"/>
    <w:rsid w:val="009B2214"/>
    <w:rsid w:val="009B22BB"/>
    <w:rsid w:val="009B231F"/>
    <w:rsid w:val="009B23B0"/>
    <w:rsid w:val="009B2503"/>
    <w:rsid w:val="009B27FD"/>
    <w:rsid w:val="009B29A8"/>
    <w:rsid w:val="009B29AF"/>
    <w:rsid w:val="009B2A6B"/>
    <w:rsid w:val="009B2C1D"/>
    <w:rsid w:val="009B2DA3"/>
    <w:rsid w:val="009B2DCD"/>
    <w:rsid w:val="009B2E59"/>
    <w:rsid w:val="009B328D"/>
    <w:rsid w:val="009B375F"/>
    <w:rsid w:val="009B39E3"/>
    <w:rsid w:val="009B3B16"/>
    <w:rsid w:val="009B3DC8"/>
    <w:rsid w:val="009B48EC"/>
    <w:rsid w:val="009B49F8"/>
    <w:rsid w:val="009B4A55"/>
    <w:rsid w:val="009B4CC7"/>
    <w:rsid w:val="009B5305"/>
    <w:rsid w:val="009B5423"/>
    <w:rsid w:val="009B5773"/>
    <w:rsid w:val="009B5848"/>
    <w:rsid w:val="009B5921"/>
    <w:rsid w:val="009B5AF9"/>
    <w:rsid w:val="009B5F46"/>
    <w:rsid w:val="009B6309"/>
    <w:rsid w:val="009B63DB"/>
    <w:rsid w:val="009B65D6"/>
    <w:rsid w:val="009B6922"/>
    <w:rsid w:val="009B6941"/>
    <w:rsid w:val="009B69DD"/>
    <w:rsid w:val="009B6A4B"/>
    <w:rsid w:val="009B6BC6"/>
    <w:rsid w:val="009B71F4"/>
    <w:rsid w:val="009B7204"/>
    <w:rsid w:val="009B72F3"/>
    <w:rsid w:val="009B744F"/>
    <w:rsid w:val="009B785B"/>
    <w:rsid w:val="009B78C0"/>
    <w:rsid w:val="009B78CA"/>
    <w:rsid w:val="009B7C3A"/>
    <w:rsid w:val="009B7C77"/>
    <w:rsid w:val="009C0044"/>
    <w:rsid w:val="009C01E1"/>
    <w:rsid w:val="009C026F"/>
    <w:rsid w:val="009C02E2"/>
    <w:rsid w:val="009C051F"/>
    <w:rsid w:val="009C05D5"/>
    <w:rsid w:val="009C084A"/>
    <w:rsid w:val="009C0891"/>
    <w:rsid w:val="009C08B9"/>
    <w:rsid w:val="009C090E"/>
    <w:rsid w:val="009C0AFF"/>
    <w:rsid w:val="009C0CFE"/>
    <w:rsid w:val="009C0D15"/>
    <w:rsid w:val="009C0DB0"/>
    <w:rsid w:val="009C0EF0"/>
    <w:rsid w:val="009C1554"/>
    <w:rsid w:val="009C170E"/>
    <w:rsid w:val="009C17F3"/>
    <w:rsid w:val="009C19BE"/>
    <w:rsid w:val="009C1A91"/>
    <w:rsid w:val="009C1B04"/>
    <w:rsid w:val="009C1B05"/>
    <w:rsid w:val="009C1B38"/>
    <w:rsid w:val="009C1B9A"/>
    <w:rsid w:val="009C1BA0"/>
    <w:rsid w:val="009C1C31"/>
    <w:rsid w:val="009C1CD2"/>
    <w:rsid w:val="009C20FF"/>
    <w:rsid w:val="009C225E"/>
    <w:rsid w:val="009C25B7"/>
    <w:rsid w:val="009C2716"/>
    <w:rsid w:val="009C27B5"/>
    <w:rsid w:val="009C2958"/>
    <w:rsid w:val="009C29AC"/>
    <w:rsid w:val="009C2A0B"/>
    <w:rsid w:val="009C2CFF"/>
    <w:rsid w:val="009C304C"/>
    <w:rsid w:val="009C3131"/>
    <w:rsid w:val="009C3182"/>
    <w:rsid w:val="009C320A"/>
    <w:rsid w:val="009C32F2"/>
    <w:rsid w:val="009C3672"/>
    <w:rsid w:val="009C38CF"/>
    <w:rsid w:val="009C3948"/>
    <w:rsid w:val="009C39A2"/>
    <w:rsid w:val="009C3C4D"/>
    <w:rsid w:val="009C3C84"/>
    <w:rsid w:val="009C3E2B"/>
    <w:rsid w:val="009C3F85"/>
    <w:rsid w:val="009C407B"/>
    <w:rsid w:val="009C43B4"/>
    <w:rsid w:val="009C4476"/>
    <w:rsid w:val="009C44AB"/>
    <w:rsid w:val="009C4911"/>
    <w:rsid w:val="009C4A60"/>
    <w:rsid w:val="009C4AC3"/>
    <w:rsid w:val="009C4B92"/>
    <w:rsid w:val="009C4D0B"/>
    <w:rsid w:val="009C4E4A"/>
    <w:rsid w:val="009C4F19"/>
    <w:rsid w:val="009C4FE2"/>
    <w:rsid w:val="009C5054"/>
    <w:rsid w:val="009C5250"/>
    <w:rsid w:val="009C5480"/>
    <w:rsid w:val="009C56C8"/>
    <w:rsid w:val="009C58AB"/>
    <w:rsid w:val="009C622B"/>
    <w:rsid w:val="009C62F7"/>
    <w:rsid w:val="009C6775"/>
    <w:rsid w:val="009C6AB5"/>
    <w:rsid w:val="009C6E20"/>
    <w:rsid w:val="009C7191"/>
    <w:rsid w:val="009C71AE"/>
    <w:rsid w:val="009C73D8"/>
    <w:rsid w:val="009C74E9"/>
    <w:rsid w:val="009C753C"/>
    <w:rsid w:val="009C759B"/>
    <w:rsid w:val="009C75BC"/>
    <w:rsid w:val="009C76E6"/>
    <w:rsid w:val="009C7827"/>
    <w:rsid w:val="009C7E62"/>
    <w:rsid w:val="009D0142"/>
    <w:rsid w:val="009D019B"/>
    <w:rsid w:val="009D01D3"/>
    <w:rsid w:val="009D025D"/>
    <w:rsid w:val="009D034B"/>
    <w:rsid w:val="009D035F"/>
    <w:rsid w:val="009D0448"/>
    <w:rsid w:val="009D06A2"/>
    <w:rsid w:val="009D07E6"/>
    <w:rsid w:val="009D086A"/>
    <w:rsid w:val="009D0BAA"/>
    <w:rsid w:val="009D0E52"/>
    <w:rsid w:val="009D0EB7"/>
    <w:rsid w:val="009D0F01"/>
    <w:rsid w:val="009D0F7A"/>
    <w:rsid w:val="009D0FE7"/>
    <w:rsid w:val="009D1145"/>
    <w:rsid w:val="009D12EB"/>
    <w:rsid w:val="009D12FB"/>
    <w:rsid w:val="009D1380"/>
    <w:rsid w:val="009D13E8"/>
    <w:rsid w:val="009D1687"/>
    <w:rsid w:val="009D17E4"/>
    <w:rsid w:val="009D1868"/>
    <w:rsid w:val="009D18D9"/>
    <w:rsid w:val="009D18F4"/>
    <w:rsid w:val="009D1934"/>
    <w:rsid w:val="009D1D65"/>
    <w:rsid w:val="009D1E69"/>
    <w:rsid w:val="009D1FA1"/>
    <w:rsid w:val="009D21F8"/>
    <w:rsid w:val="009D241B"/>
    <w:rsid w:val="009D24B0"/>
    <w:rsid w:val="009D27E0"/>
    <w:rsid w:val="009D299D"/>
    <w:rsid w:val="009D29F6"/>
    <w:rsid w:val="009D2C2B"/>
    <w:rsid w:val="009D3074"/>
    <w:rsid w:val="009D314E"/>
    <w:rsid w:val="009D31E4"/>
    <w:rsid w:val="009D326B"/>
    <w:rsid w:val="009D3277"/>
    <w:rsid w:val="009D346C"/>
    <w:rsid w:val="009D3566"/>
    <w:rsid w:val="009D3612"/>
    <w:rsid w:val="009D4297"/>
    <w:rsid w:val="009D464F"/>
    <w:rsid w:val="009D46EA"/>
    <w:rsid w:val="009D4844"/>
    <w:rsid w:val="009D4927"/>
    <w:rsid w:val="009D4AC3"/>
    <w:rsid w:val="009D4B84"/>
    <w:rsid w:val="009D4E22"/>
    <w:rsid w:val="009D4FCF"/>
    <w:rsid w:val="009D525A"/>
    <w:rsid w:val="009D5380"/>
    <w:rsid w:val="009D56F3"/>
    <w:rsid w:val="009D5C97"/>
    <w:rsid w:val="009D5CFD"/>
    <w:rsid w:val="009D5D30"/>
    <w:rsid w:val="009D5D5E"/>
    <w:rsid w:val="009D5EE4"/>
    <w:rsid w:val="009D5F99"/>
    <w:rsid w:val="009D5FA5"/>
    <w:rsid w:val="009D609B"/>
    <w:rsid w:val="009D62EB"/>
    <w:rsid w:val="009D6475"/>
    <w:rsid w:val="009D657F"/>
    <w:rsid w:val="009D6650"/>
    <w:rsid w:val="009D6A52"/>
    <w:rsid w:val="009D6C25"/>
    <w:rsid w:val="009D6CE8"/>
    <w:rsid w:val="009D6CEB"/>
    <w:rsid w:val="009D6EB4"/>
    <w:rsid w:val="009D70DD"/>
    <w:rsid w:val="009D72A4"/>
    <w:rsid w:val="009D730F"/>
    <w:rsid w:val="009D742A"/>
    <w:rsid w:val="009D7503"/>
    <w:rsid w:val="009D774B"/>
    <w:rsid w:val="009D77A1"/>
    <w:rsid w:val="009D784D"/>
    <w:rsid w:val="009D78DB"/>
    <w:rsid w:val="009D7A0C"/>
    <w:rsid w:val="009D7BC4"/>
    <w:rsid w:val="009D7F93"/>
    <w:rsid w:val="009E0231"/>
    <w:rsid w:val="009E05BB"/>
    <w:rsid w:val="009E076B"/>
    <w:rsid w:val="009E07C9"/>
    <w:rsid w:val="009E099B"/>
    <w:rsid w:val="009E0D12"/>
    <w:rsid w:val="009E0F4A"/>
    <w:rsid w:val="009E1007"/>
    <w:rsid w:val="009E117A"/>
    <w:rsid w:val="009E11F7"/>
    <w:rsid w:val="009E1446"/>
    <w:rsid w:val="009E1459"/>
    <w:rsid w:val="009E1500"/>
    <w:rsid w:val="009E1761"/>
    <w:rsid w:val="009E176B"/>
    <w:rsid w:val="009E17A1"/>
    <w:rsid w:val="009E1BBA"/>
    <w:rsid w:val="009E1D8A"/>
    <w:rsid w:val="009E1DAE"/>
    <w:rsid w:val="009E222C"/>
    <w:rsid w:val="009E2299"/>
    <w:rsid w:val="009E22A4"/>
    <w:rsid w:val="009E24EF"/>
    <w:rsid w:val="009E26C8"/>
    <w:rsid w:val="009E2785"/>
    <w:rsid w:val="009E283D"/>
    <w:rsid w:val="009E2897"/>
    <w:rsid w:val="009E2C1E"/>
    <w:rsid w:val="009E2C47"/>
    <w:rsid w:val="009E311C"/>
    <w:rsid w:val="009E3302"/>
    <w:rsid w:val="009E3585"/>
    <w:rsid w:val="009E3672"/>
    <w:rsid w:val="009E3766"/>
    <w:rsid w:val="009E3BA1"/>
    <w:rsid w:val="009E3C67"/>
    <w:rsid w:val="009E3CB6"/>
    <w:rsid w:val="009E4064"/>
    <w:rsid w:val="009E40CA"/>
    <w:rsid w:val="009E4319"/>
    <w:rsid w:val="009E436E"/>
    <w:rsid w:val="009E449E"/>
    <w:rsid w:val="009E44A6"/>
    <w:rsid w:val="009E4533"/>
    <w:rsid w:val="009E4632"/>
    <w:rsid w:val="009E463F"/>
    <w:rsid w:val="009E4654"/>
    <w:rsid w:val="009E465F"/>
    <w:rsid w:val="009E4694"/>
    <w:rsid w:val="009E4805"/>
    <w:rsid w:val="009E4891"/>
    <w:rsid w:val="009E48EC"/>
    <w:rsid w:val="009E4920"/>
    <w:rsid w:val="009E49B6"/>
    <w:rsid w:val="009E5004"/>
    <w:rsid w:val="009E50A2"/>
    <w:rsid w:val="009E5339"/>
    <w:rsid w:val="009E5604"/>
    <w:rsid w:val="009E569C"/>
    <w:rsid w:val="009E5746"/>
    <w:rsid w:val="009E5A3C"/>
    <w:rsid w:val="009E5B7C"/>
    <w:rsid w:val="009E5CA7"/>
    <w:rsid w:val="009E6421"/>
    <w:rsid w:val="009E6595"/>
    <w:rsid w:val="009E65DE"/>
    <w:rsid w:val="009E666B"/>
    <w:rsid w:val="009E67A2"/>
    <w:rsid w:val="009E68B5"/>
    <w:rsid w:val="009E6A7C"/>
    <w:rsid w:val="009E6B7D"/>
    <w:rsid w:val="009E6D67"/>
    <w:rsid w:val="009E6F56"/>
    <w:rsid w:val="009E6FFB"/>
    <w:rsid w:val="009E7008"/>
    <w:rsid w:val="009E71D3"/>
    <w:rsid w:val="009E7239"/>
    <w:rsid w:val="009E7318"/>
    <w:rsid w:val="009E7413"/>
    <w:rsid w:val="009E7653"/>
    <w:rsid w:val="009E76EB"/>
    <w:rsid w:val="009E7703"/>
    <w:rsid w:val="009E782F"/>
    <w:rsid w:val="009E78A4"/>
    <w:rsid w:val="009E78F1"/>
    <w:rsid w:val="009E7A5F"/>
    <w:rsid w:val="009E7AC4"/>
    <w:rsid w:val="009E7CE3"/>
    <w:rsid w:val="009E7D48"/>
    <w:rsid w:val="009E7E6E"/>
    <w:rsid w:val="009F005C"/>
    <w:rsid w:val="009F0389"/>
    <w:rsid w:val="009F03B5"/>
    <w:rsid w:val="009F0451"/>
    <w:rsid w:val="009F0459"/>
    <w:rsid w:val="009F07D6"/>
    <w:rsid w:val="009F0A2E"/>
    <w:rsid w:val="009F0B2B"/>
    <w:rsid w:val="009F0B95"/>
    <w:rsid w:val="009F0C14"/>
    <w:rsid w:val="009F0C2E"/>
    <w:rsid w:val="009F0CD5"/>
    <w:rsid w:val="009F0D19"/>
    <w:rsid w:val="009F0ECE"/>
    <w:rsid w:val="009F10F0"/>
    <w:rsid w:val="009F1221"/>
    <w:rsid w:val="009F188C"/>
    <w:rsid w:val="009F1C74"/>
    <w:rsid w:val="009F1D17"/>
    <w:rsid w:val="009F252E"/>
    <w:rsid w:val="009F264A"/>
    <w:rsid w:val="009F269F"/>
    <w:rsid w:val="009F289E"/>
    <w:rsid w:val="009F2AC5"/>
    <w:rsid w:val="009F2B02"/>
    <w:rsid w:val="009F30D9"/>
    <w:rsid w:val="009F3233"/>
    <w:rsid w:val="009F3447"/>
    <w:rsid w:val="009F34E6"/>
    <w:rsid w:val="009F36B2"/>
    <w:rsid w:val="009F3810"/>
    <w:rsid w:val="009F3CB1"/>
    <w:rsid w:val="009F3CB5"/>
    <w:rsid w:val="009F3CE0"/>
    <w:rsid w:val="009F423C"/>
    <w:rsid w:val="009F4263"/>
    <w:rsid w:val="009F42E3"/>
    <w:rsid w:val="009F472A"/>
    <w:rsid w:val="009F4C14"/>
    <w:rsid w:val="009F5315"/>
    <w:rsid w:val="009F5748"/>
    <w:rsid w:val="009F590D"/>
    <w:rsid w:val="009F5958"/>
    <w:rsid w:val="009F5A4A"/>
    <w:rsid w:val="009F5B01"/>
    <w:rsid w:val="009F5B31"/>
    <w:rsid w:val="009F5B72"/>
    <w:rsid w:val="009F5C99"/>
    <w:rsid w:val="009F5DC4"/>
    <w:rsid w:val="009F5F57"/>
    <w:rsid w:val="009F5F7D"/>
    <w:rsid w:val="009F6189"/>
    <w:rsid w:val="009F61CC"/>
    <w:rsid w:val="009F61D0"/>
    <w:rsid w:val="009F6249"/>
    <w:rsid w:val="009F6300"/>
    <w:rsid w:val="009F642E"/>
    <w:rsid w:val="009F6463"/>
    <w:rsid w:val="009F6544"/>
    <w:rsid w:val="009F6585"/>
    <w:rsid w:val="009F668F"/>
    <w:rsid w:val="009F690B"/>
    <w:rsid w:val="009F6D4A"/>
    <w:rsid w:val="009F6E51"/>
    <w:rsid w:val="009F6EDD"/>
    <w:rsid w:val="009F6F04"/>
    <w:rsid w:val="009F7141"/>
    <w:rsid w:val="009F73AD"/>
    <w:rsid w:val="009F767C"/>
    <w:rsid w:val="009F7801"/>
    <w:rsid w:val="009F7837"/>
    <w:rsid w:val="009F79F7"/>
    <w:rsid w:val="009F7DB6"/>
    <w:rsid w:val="009F7DE6"/>
    <w:rsid w:val="009F7E39"/>
    <w:rsid w:val="00A0024C"/>
    <w:rsid w:val="00A003B2"/>
    <w:rsid w:val="00A003F3"/>
    <w:rsid w:val="00A00462"/>
    <w:rsid w:val="00A00704"/>
    <w:rsid w:val="00A00A23"/>
    <w:rsid w:val="00A00AB7"/>
    <w:rsid w:val="00A00C8E"/>
    <w:rsid w:val="00A00C9B"/>
    <w:rsid w:val="00A00CB8"/>
    <w:rsid w:val="00A00D54"/>
    <w:rsid w:val="00A00DCA"/>
    <w:rsid w:val="00A00E57"/>
    <w:rsid w:val="00A00FD1"/>
    <w:rsid w:val="00A01067"/>
    <w:rsid w:val="00A012EB"/>
    <w:rsid w:val="00A01423"/>
    <w:rsid w:val="00A01439"/>
    <w:rsid w:val="00A015C7"/>
    <w:rsid w:val="00A01696"/>
    <w:rsid w:val="00A016B2"/>
    <w:rsid w:val="00A01780"/>
    <w:rsid w:val="00A01964"/>
    <w:rsid w:val="00A01A21"/>
    <w:rsid w:val="00A01B7D"/>
    <w:rsid w:val="00A020F7"/>
    <w:rsid w:val="00A023BA"/>
    <w:rsid w:val="00A024FC"/>
    <w:rsid w:val="00A02893"/>
    <w:rsid w:val="00A029DF"/>
    <w:rsid w:val="00A02A2A"/>
    <w:rsid w:val="00A02B21"/>
    <w:rsid w:val="00A02BCB"/>
    <w:rsid w:val="00A02C3E"/>
    <w:rsid w:val="00A02DAB"/>
    <w:rsid w:val="00A02ED3"/>
    <w:rsid w:val="00A02F68"/>
    <w:rsid w:val="00A02FAB"/>
    <w:rsid w:val="00A03084"/>
    <w:rsid w:val="00A0318C"/>
    <w:rsid w:val="00A03494"/>
    <w:rsid w:val="00A034C5"/>
    <w:rsid w:val="00A03561"/>
    <w:rsid w:val="00A03709"/>
    <w:rsid w:val="00A03AFD"/>
    <w:rsid w:val="00A03BC8"/>
    <w:rsid w:val="00A03D3E"/>
    <w:rsid w:val="00A03DFB"/>
    <w:rsid w:val="00A04009"/>
    <w:rsid w:val="00A04305"/>
    <w:rsid w:val="00A0439C"/>
    <w:rsid w:val="00A044E7"/>
    <w:rsid w:val="00A048BE"/>
    <w:rsid w:val="00A049EA"/>
    <w:rsid w:val="00A04A16"/>
    <w:rsid w:val="00A04A92"/>
    <w:rsid w:val="00A04C55"/>
    <w:rsid w:val="00A04CF1"/>
    <w:rsid w:val="00A04D6E"/>
    <w:rsid w:val="00A04D7F"/>
    <w:rsid w:val="00A051A1"/>
    <w:rsid w:val="00A051D0"/>
    <w:rsid w:val="00A0522E"/>
    <w:rsid w:val="00A0527B"/>
    <w:rsid w:val="00A052F4"/>
    <w:rsid w:val="00A0544C"/>
    <w:rsid w:val="00A054E8"/>
    <w:rsid w:val="00A05597"/>
    <w:rsid w:val="00A055DF"/>
    <w:rsid w:val="00A056E2"/>
    <w:rsid w:val="00A05834"/>
    <w:rsid w:val="00A05885"/>
    <w:rsid w:val="00A058F2"/>
    <w:rsid w:val="00A05B19"/>
    <w:rsid w:val="00A05D3A"/>
    <w:rsid w:val="00A05D9B"/>
    <w:rsid w:val="00A0625E"/>
    <w:rsid w:val="00A0637F"/>
    <w:rsid w:val="00A064FF"/>
    <w:rsid w:val="00A065D6"/>
    <w:rsid w:val="00A0663B"/>
    <w:rsid w:val="00A06732"/>
    <w:rsid w:val="00A06E81"/>
    <w:rsid w:val="00A06F8E"/>
    <w:rsid w:val="00A0714C"/>
    <w:rsid w:val="00A0719F"/>
    <w:rsid w:val="00A07803"/>
    <w:rsid w:val="00A07919"/>
    <w:rsid w:val="00A079DB"/>
    <w:rsid w:val="00A07B0D"/>
    <w:rsid w:val="00A07C76"/>
    <w:rsid w:val="00A07DE4"/>
    <w:rsid w:val="00A102D4"/>
    <w:rsid w:val="00A1065D"/>
    <w:rsid w:val="00A10775"/>
    <w:rsid w:val="00A10837"/>
    <w:rsid w:val="00A108CD"/>
    <w:rsid w:val="00A108E4"/>
    <w:rsid w:val="00A10A12"/>
    <w:rsid w:val="00A10B2F"/>
    <w:rsid w:val="00A10F5F"/>
    <w:rsid w:val="00A10FE1"/>
    <w:rsid w:val="00A11077"/>
    <w:rsid w:val="00A11247"/>
    <w:rsid w:val="00A11350"/>
    <w:rsid w:val="00A113F3"/>
    <w:rsid w:val="00A1163D"/>
    <w:rsid w:val="00A11DEB"/>
    <w:rsid w:val="00A12263"/>
    <w:rsid w:val="00A122E8"/>
    <w:rsid w:val="00A1244C"/>
    <w:rsid w:val="00A12548"/>
    <w:rsid w:val="00A125FC"/>
    <w:rsid w:val="00A127CB"/>
    <w:rsid w:val="00A127F9"/>
    <w:rsid w:val="00A128F4"/>
    <w:rsid w:val="00A12A22"/>
    <w:rsid w:val="00A12AEA"/>
    <w:rsid w:val="00A12E2D"/>
    <w:rsid w:val="00A12F9C"/>
    <w:rsid w:val="00A13011"/>
    <w:rsid w:val="00A13111"/>
    <w:rsid w:val="00A1330F"/>
    <w:rsid w:val="00A135CE"/>
    <w:rsid w:val="00A13684"/>
    <w:rsid w:val="00A138BC"/>
    <w:rsid w:val="00A13C3B"/>
    <w:rsid w:val="00A13D05"/>
    <w:rsid w:val="00A13E28"/>
    <w:rsid w:val="00A13E60"/>
    <w:rsid w:val="00A13EA9"/>
    <w:rsid w:val="00A13F5C"/>
    <w:rsid w:val="00A14026"/>
    <w:rsid w:val="00A140DD"/>
    <w:rsid w:val="00A14124"/>
    <w:rsid w:val="00A14345"/>
    <w:rsid w:val="00A14368"/>
    <w:rsid w:val="00A143EA"/>
    <w:rsid w:val="00A146C7"/>
    <w:rsid w:val="00A1476D"/>
    <w:rsid w:val="00A14780"/>
    <w:rsid w:val="00A1485C"/>
    <w:rsid w:val="00A148C4"/>
    <w:rsid w:val="00A14AA7"/>
    <w:rsid w:val="00A14B8C"/>
    <w:rsid w:val="00A14E5B"/>
    <w:rsid w:val="00A14EFA"/>
    <w:rsid w:val="00A15004"/>
    <w:rsid w:val="00A1501C"/>
    <w:rsid w:val="00A150B2"/>
    <w:rsid w:val="00A15237"/>
    <w:rsid w:val="00A1526F"/>
    <w:rsid w:val="00A153F9"/>
    <w:rsid w:val="00A156A7"/>
    <w:rsid w:val="00A158B4"/>
    <w:rsid w:val="00A15A5F"/>
    <w:rsid w:val="00A15B88"/>
    <w:rsid w:val="00A161FA"/>
    <w:rsid w:val="00A163F4"/>
    <w:rsid w:val="00A168D9"/>
    <w:rsid w:val="00A169DE"/>
    <w:rsid w:val="00A16CF0"/>
    <w:rsid w:val="00A172BA"/>
    <w:rsid w:val="00A17341"/>
    <w:rsid w:val="00A174A5"/>
    <w:rsid w:val="00A17623"/>
    <w:rsid w:val="00A17721"/>
    <w:rsid w:val="00A1787C"/>
    <w:rsid w:val="00A178B1"/>
    <w:rsid w:val="00A1790E"/>
    <w:rsid w:val="00A17C46"/>
    <w:rsid w:val="00A17CC8"/>
    <w:rsid w:val="00A17D6A"/>
    <w:rsid w:val="00A17F00"/>
    <w:rsid w:val="00A17F80"/>
    <w:rsid w:val="00A200AC"/>
    <w:rsid w:val="00A200CC"/>
    <w:rsid w:val="00A20134"/>
    <w:rsid w:val="00A206C4"/>
    <w:rsid w:val="00A20984"/>
    <w:rsid w:val="00A20A4F"/>
    <w:rsid w:val="00A20D7E"/>
    <w:rsid w:val="00A20E39"/>
    <w:rsid w:val="00A212DD"/>
    <w:rsid w:val="00A215E8"/>
    <w:rsid w:val="00A21718"/>
    <w:rsid w:val="00A217CF"/>
    <w:rsid w:val="00A217F4"/>
    <w:rsid w:val="00A21823"/>
    <w:rsid w:val="00A218B4"/>
    <w:rsid w:val="00A219ED"/>
    <w:rsid w:val="00A21B31"/>
    <w:rsid w:val="00A21D0A"/>
    <w:rsid w:val="00A21E24"/>
    <w:rsid w:val="00A221CA"/>
    <w:rsid w:val="00A2245D"/>
    <w:rsid w:val="00A22520"/>
    <w:rsid w:val="00A22719"/>
    <w:rsid w:val="00A228B0"/>
    <w:rsid w:val="00A2291A"/>
    <w:rsid w:val="00A22A74"/>
    <w:rsid w:val="00A22B10"/>
    <w:rsid w:val="00A22D46"/>
    <w:rsid w:val="00A22D81"/>
    <w:rsid w:val="00A22EDF"/>
    <w:rsid w:val="00A234A8"/>
    <w:rsid w:val="00A2352C"/>
    <w:rsid w:val="00A2363F"/>
    <w:rsid w:val="00A2365B"/>
    <w:rsid w:val="00A2365F"/>
    <w:rsid w:val="00A23661"/>
    <w:rsid w:val="00A23705"/>
    <w:rsid w:val="00A23E09"/>
    <w:rsid w:val="00A23F91"/>
    <w:rsid w:val="00A24061"/>
    <w:rsid w:val="00A240C5"/>
    <w:rsid w:val="00A240F4"/>
    <w:rsid w:val="00A241AF"/>
    <w:rsid w:val="00A2494F"/>
    <w:rsid w:val="00A24A92"/>
    <w:rsid w:val="00A24C13"/>
    <w:rsid w:val="00A250B6"/>
    <w:rsid w:val="00A250B9"/>
    <w:rsid w:val="00A2529A"/>
    <w:rsid w:val="00A25368"/>
    <w:rsid w:val="00A25664"/>
    <w:rsid w:val="00A259C9"/>
    <w:rsid w:val="00A259D4"/>
    <w:rsid w:val="00A25BC6"/>
    <w:rsid w:val="00A25C42"/>
    <w:rsid w:val="00A25C70"/>
    <w:rsid w:val="00A25C7A"/>
    <w:rsid w:val="00A25EEC"/>
    <w:rsid w:val="00A26200"/>
    <w:rsid w:val="00A265FD"/>
    <w:rsid w:val="00A266EE"/>
    <w:rsid w:val="00A26759"/>
    <w:rsid w:val="00A26A8B"/>
    <w:rsid w:val="00A26B8F"/>
    <w:rsid w:val="00A26C65"/>
    <w:rsid w:val="00A26C6B"/>
    <w:rsid w:val="00A26CE6"/>
    <w:rsid w:val="00A26E27"/>
    <w:rsid w:val="00A26F44"/>
    <w:rsid w:val="00A26F82"/>
    <w:rsid w:val="00A27068"/>
    <w:rsid w:val="00A271BA"/>
    <w:rsid w:val="00A27585"/>
    <w:rsid w:val="00A27606"/>
    <w:rsid w:val="00A27733"/>
    <w:rsid w:val="00A277AB"/>
    <w:rsid w:val="00A2791F"/>
    <w:rsid w:val="00A27B47"/>
    <w:rsid w:val="00A27C86"/>
    <w:rsid w:val="00A27D3A"/>
    <w:rsid w:val="00A27D8A"/>
    <w:rsid w:val="00A27DC3"/>
    <w:rsid w:val="00A27E2C"/>
    <w:rsid w:val="00A27FAD"/>
    <w:rsid w:val="00A30045"/>
    <w:rsid w:val="00A30169"/>
    <w:rsid w:val="00A301D3"/>
    <w:rsid w:val="00A3046D"/>
    <w:rsid w:val="00A3061A"/>
    <w:rsid w:val="00A309F9"/>
    <w:rsid w:val="00A30B8C"/>
    <w:rsid w:val="00A30CFA"/>
    <w:rsid w:val="00A30DA3"/>
    <w:rsid w:val="00A30FA7"/>
    <w:rsid w:val="00A31113"/>
    <w:rsid w:val="00A3118A"/>
    <w:rsid w:val="00A31247"/>
    <w:rsid w:val="00A316E5"/>
    <w:rsid w:val="00A317B8"/>
    <w:rsid w:val="00A31C59"/>
    <w:rsid w:val="00A31CC7"/>
    <w:rsid w:val="00A31DB8"/>
    <w:rsid w:val="00A32092"/>
    <w:rsid w:val="00A322C2"/>
    <w:rsid w:val="00A323F7"/>
    <w:rsid w:val="00A3258E"/>
    <w:rsid w:val="00A325C8"/>
    <w:rsid w:val="00A32727"/>
    <w:rsid w:val="00A32789"/>
    <w:rsid w:val="00A327B4"/>
    <w:rsid w:val="00A327BC"/>
    <w:rsid w:val="00A327BF"/>
    <w:rsid w:val="00A32A1B"/>
    <w:rsid w:val="00A32A6A"/>
    <w:rsid w:val="00A32BEA"/>
    <w:rsid w:val="00A3310D"/>
    <w:rsid w:val="00A33261"/>
    <w:rsid w:val="00A332A8"/>
    <w:rsid w:val="00A333FF"/>
    <w:rsid w:val="00A334AA"/>
    <w:rsid w:val="00A336E2"/>
    <w:rsid w:val="00A33813"/>
    <w:rsid w:val="00A3398F"/>
    <w:rsid w:val="00A33C8D"/>
    <w:rsid w:val="00A33CD4"/>
    <w:rsid w:val="00A33EAA"/>
    <w:rsid w:val="00A33F82"/>
    <w:rsid w:val="00A340B4"/>
    <w:rsid w:val="00A342B3"/>
    <w:rsid w:val="00A342CB"/>
    <w:rsid w:val="00A34355"/>
    <w:rsid w:val="00A3438D"/>
    <w:rsid w:val="00A34588"/>
    <w:rsid w:val="00A345B6"/>
    <w:rsid w:val="00A3468E"/>
    <w:rsid w:val="00A348E2"/>
    <w:rsid w:val="00A3497E"/>
    <w:rsid w:val="00A34A83"/>
    <w:rsid w:val="00A34C4C"/>
    <w:rsid w:val="00A34CAF"/>
    <w:rsid w:val="00A34D44"/>
    <w:rsid w:val="00A34DE7"/>
    <w:rsid w:val="00A35293"/>
    <w:rsid w:val="00A35417"/>
    <w:rsid w:val="00A35421"/>
    <w:rsid w:val="00A3545C"/>
    <w:rsid w:val="00A355D0"/>
    <w:rsid w:val="00A358FB"/>
    <w:rsid w:val="00A3599F"/>
    <w:rsid w:val="00A359F4"/>
    <w:rsid w:val="00A35A13"/>
    <w:rsid w:val="00A35A93"/>
    <w:rsid w:val="00A35AB1"/>
    <w:rsid w:val="00A35C83"/>
    <w:rsid w:val="00A35F9B"/>
    <w:rsid w:val="00A36075"/>
    <w:rsid w:val="00A36087"/>
    <w:rsid w:val="00A36171"/>
    <w:rsid w:val="00A365E3"/>
    <w:rsid w:val="00A36874"/>
    <w:rsid w:val="00A3693A"/>
    <w:rsid w:val="00A36998"/>
    <w:rsid w:val="00A36A9A"/>
    <w:rsid w:val="00A36B57"/>
    <w:rsid w:val="00A36CDB"/>
    <w:rsid w:val="00A36CEF"/>
    <w:rsid w:val="00A36F34"/>
    <w:rsid w:val="00A37038"/>
    <w:rsid w:val="00A37160"/>
    <w:rsid w:val="00A37957"/>
    <w:rsid w:val="00A37A2A"/>
    <w:rsid w:val="00A37A9A"/>
    <w:rsid w:val="00A37F03"/>
    <w:rsid w:val="00A37FA9"/>
    <w:rsid w:val="00A4007F"/>
    <w:rsid w:val="00A400E6"/>
    <w:rsid w:val="00A4019C"/>
    <w:rsid w:val="00A4027B"/>
    <w:rsid w:val="00A40309"/>
    <w:rsid w:val="00A40313"/>
    <w:rsid w:val="00A40371"/>
    <w:rsid w:val="00A403A8"/>
    <w:rsid w:val="00A40691"/>
    <w:rsid w:val="00A4076E"/>
    <w:rsid w:val="00A4080B"/>
    <w:rsid w:val="00A4082A"/>
    <w:rsid w:val="00A4083A"/>
    <w:rsid w:val="00A40863"/>
    <w:rsid w:val="00A408B7"/>
    <w:rsid w:val="00A409E3"/>
    <w:rsid w:val="00A40A07"/>
    <w:rsid w:val="00A40AAF"/>
    <w:rsid w:val="00A40BA5"/>
    <w:rsid w:val="00A41083"/>
    <w:rsid w:val="00A41115"/>
    <w:rsid w:val="00A414E7"/>
    <w:rsid w:val="00A415D4"/>
    <w:rsid w:val="00A4198F"/>
    <w:rsid w:val="00A41A3A"/>
    <w:rsid w:val="00A4272A"/>
    <w:rsid w:val="00A42808"/>
    <w:rsid w:val="00A429C9"/>
    <w:rsid w:val="00A429D5"/>
    <w:rsid w:val="00A42ACB"/>
    <w:rsid w:val="00A42B75"/>
    <w:rsid w:val="00A43017"/>
    <w:rsid w:val="00A4331F"/>
    <w:rsid w:val="00A43480"/>
    <w:rsid w:val="00A43532"/>
    <w:rsid w:val="00A43919"/>
    <w:rsid w:val="00A439FC"/>
    <w:rsid w:val="00A43A0F"/>
    <w:rsid w:val="00A43C20"/>
    <w:rsid w:val="00A43C4D"/>
    <w:rsid w:val="00A43D7B"/>
    <w:rsid w:val="00A43E8B"/>
    <w:rsid w:val="00A43EED"/>
    <w:rsid w:val="00A4405B"/>
    <w:rsid w:val="00A44080"/>
    <w:rsid w:val="00A44091"/>
    <w:rsid w:val="00A4411D"/>
    <w:rsid w:val="00A44172"/>
    <w:rsid w:val="00A442AE"/>
    <w:rsid w:val="00A44367"/>
    <w:rsid w:val="00A4444F"/>
    <w:rsid w:val="00A4448E"/>
    <w:rsid w:val="00A444A7"/>
    <w:rsid w:val="00A444C4"/>
    <w:rsid w:val="00A4453E"/>
    <w:rsid w:val="00A44618"/>
    <w:rsid w:val="00A4468F"/>
    <w:rsid w:val="00A44741"/>
    <w:rsid w:val="00A447FD"/>
    <w:rsid w:val="00A44818"/>
    <w:rsid w:val="00A4486C"/>
    <w:rsid w:val="00A44B76"/>
    <w:rsid w:val="00A44CC6"/>
    <w:rsid w:val="00A44DC3"/>
    <w:rsid w:val="00A44F30"/>
    <w:rsid w:val="00A45145"/>
    <w:rsid w:val="00A45174"/>
    <w:rsid w:val="00A45386"/>
    <w:rsid w:val="00A4538E"/>
    <w:rsid w:val="00A4538F"/>
    <w:rsid w:val="00A453A6"/>
    <w:rsid w:val="00A4540B"/>
    <w:rsid w:val="00A454F6"/>
    <w:rsid w:val="00A455A2"/>
    <w:rsid w:val="00A455C5"/>
    <w:rsid w:val="00A455DD"/>
    <w:rsid w:val="00A4564E"/>
    <w:rsid w:val="00A45891"/>
    <w:rsid w:val="00A45A02"/>
    <w:rsid w:val="00A45A6F"/>
    <w:rsid w:val="00A45B2E"/>
    <w:rsid w:val="00A45B8C"/>
    <w:rsid w:val="00A45C35"/>
    <w:rsid w:val="00A45CE0"/>
    <w:rsid w:val="00A45D9D"/>
    <w:rsid w:val="00A45DE9"/>
    <w:rsid w:val="00A45FDA"/>
    <w:rsid w:val="00A462FE"/>
    <w:rsid w:val="00A46346"/>
    <w:rsid w:val="00A4654C"/>
    <w:rsid w:val="00A46632"/>
    <w:rsid w:val="00A466E7"/>
    <w:rsid w:val="00A466EE"/>
    <w:rsid w:val="00A469A6"/>
    <w:rsid w:val="00A46AFB"/>
    <w:rsid w:val="00A46B62"/>
    <w:rsid w:val="00A46CAB"/>
    <w:rsid w:val="00A46CB8"/>
    <w:rsid w:val="00A46D43"/>
    <w:rsid w:val="00A46F22"/>
    <w:rsid w:val="00A47140"/>
    <w:rsid w:val="00A47275"/>
    <w:rsid w:val="00A473DE"/>
    <w:rsid w:val="00A47483"/>
    <w:rsid w:val="00A476F8"/>
    <w:rsid w:val="00A47965"/>
    <w:rsid w:val="00A47A80"/>
    <w:rsid w:val="00A47A98"/>
    <w:rsid w:val="00A47AA4"/>
    <w:rsid w:val="00A47EC8"/>
    <w:rsid w:val="00A47F47"/>
    <w:rsid w:val="00A47F67"/>
    <w:rsid w:val="00A500A4"/>
    <w:rsid w:val="00A502C7"/>
    <w:rsid w:val="00A502F2"/>
    <w:rsid w:val="00A505FA"/>
    <w:rsid w:val="00A5071E"/>
    <w:rsid w:val="00A5089F"/>
    <w:rsid w:val="00A50913"/>
    <w:rsid w:val="00A50A38"/>
    <w:rsid w:val="00A50EEB"/>
    <w:rsid w:val="00A50F10"/>
    <w:rsid w:val="00A5117F"/>
    <w:rsid w:val="00A51245"/>
    <w:rsid w:val="00A51504"/>
    <w:rsid w:val="00A51602"/>
    <w:rsid w:val="00A5189B"/>
    <w:rsid w:val="00A51A80"/>
    <w:rsid w:val="00A5202D"/>
    <w:rsid w:val="00A524F8"/>
    <w:rsid w:val="00A525A2"/>
    <w:rsid w:val="00A52610"/>
    <w:rsid w:val="00A5277D"/>
    <w:rsid w:val="00A52830"/>
    <w:rsid w:val="00A52876"/>
    <w:rsid w:val="00A52892"/>
    <w:rsid w:val="00A528E4"/>
    <w:rsid w:val="00A5292A"/>
    <w:rsid w:val="00A52AE7"/>
    <w:rsid w:val="00A52B84"/>
    <w:rsid w:val="00A52D85"/>
    <w:rsid w:val="00A52F06"/>
    <w:rsid w:val="00A52F87"/>
    <w:rsid w:val="00A534F5"/>
    <w:rsid w:val="00A535FE"/>
    <w:rsid w:val="00A53663"/>
    <w:rsid w:val="00A53685"/>
    <w:rsid w:val="00A53752"/>
    <w:rsid w:val="00A538E0"/>
    <w:rsid w:val="00A53AA4"/>
    <w:rsid w:val="00A53BCF"/>
    <w:rsid w:val="00A53C78"/>
    <w:rsid w:val="00A53D4F"/>
    <w:rsid w:val="00A53ED9"/>
    <w:rsid w:val="00A5413E"/>
    <w:rsid w:val="00A54431"/>
    <w:rsid w:val="00A54529"/>
    <w:rsid w:val="00A54533"/>
    <w:rsid w:val="00A545F5"/>
    <w:rsid w:val="00A547A6"/>
    <w:rsid w:val="00A5492F"/>
    <w:rsid w:val="00A54C18"/>
    <w:rsid w:val="00A54CC5"/>
    <w:rsid w:val="00A54D82"/>
    <w:rsid w:val="00A54DA0"/>
    <w:rsid w:val="00A54DC7"/>
    <w:rsid w:val="00A54E63"/>
    <w:rsid w:val="00A5503F"/>
    <w:rsid w:val="00A55632"/>
    <w:rsid w:val="00A556A1"/>
    <w:rsid w:val="00A55781"/>
    <w:rsid w:val="00A557C1"/>
    <w:rsid w:val="00A5599E"/>
    <w:rsid w:val="00A55B8D"/>
    <w:rsid w:val="00A55F2F"/>
    <w:rsid w:val="00A5617D"/>
    <w:rsid w:val="00A56208"/>
    <w:rsid w:val="00A563FC"/>
    <w:rsid w:val="00A565AA"/>
    <w:rsid w:val="00A56C11"/>
    <w:rsid w:val="00A56C4A"/>
    <w:rsid w:val="00A56E25"/>
    <w:rsid w:val="00A56EE3"/>
    <w:rsid w:val="00A571A6"/>
    <w:rsid w:val="00A57214"/>
    <w:rsid w:val="00A5733A"/>
    <w:rsid w:val="00A574D1"/>
    <w:rsid w:val="00A5765D"/>
    <w:rsid w:val="00A5777C"/>
    <w:rsid w:val="00A577D1"/>
    <w:rsid w:val="00A57901"/>
    <w:rsid w:val="00A57BB4"/>
    <w:rsid w:val="00A57C73"/>
    <w:rsid w:val="00A57FDA"/>
    <w:rsid w:val="00A602FF"/>
    <w:rsid w:val="00A604D5"/>
    <w:rsid w:val="00A606B2"/>
    <w:rsid w:val="00A60881"/>
    <w:rsid w:val="00A609BB"/>
    <w:rsid w:val="00A60D0F"/>
    <w:rsid w:val="00A60DB0"/>
    <w:rsid w:val="00A60E5A"/>
    <w:rsid w:val="00A60EFC"/>
    <w:rsid w:val="00A61322"/>
    <w:rsid w:val="00A613FF"/>
    <w:rsid w:val="00A61476"/>
    <w:rsid w:val="00A615FD"/>
    <w:rsid w:val="00A6161B"/>
    <w:rsid w:val="00A61627"/>
    <w:rsid w:val="00A6175D"/>
    <w:rsid w:val="00A61AA7"/>
    <w:rsid w:val="00A61C3F"/>
    <w:rsid w:val="00A61D77"/>
    <w:rsid w:val="00A61E4D"/>
    <w:rsid w:val="00A61EEC"/>
    <w:rsid w:val="00A6207C"/>
    <w:rsid w:val="00A62177"/>
    <w:rsid w:val="00A6234F"/>
    <w:rsid w:val="00A62360"/>
    <w:rsid w:val="00A623C6"/>
    <w:rsid w:val="00A62669"/>
    <w:rsid w:val="00A626A5"/>
    <w:rsid w:val="00A627C2"/>
    <w:rsid w:val="00A62B28"/>
    <w:rsid w:val="00A62F5B"/>
    <w:rsid w:val="00A633E3"/>
    <w:rsid w:val="00A633F7"/>
    <w:rsid w:val="00A63509"/>
    <w:rsid w:val="00A6356A"/>
    <w:rsid w:val="00A635CF"/>
    <w:rsid w:val="00A63889"/>
    <w:rsid w:val="00A63A95"/>
    <w:rsid w:val="00A63AB5"/>
    <w:rsid w:val="00A63BAC"/>
    <w:rsid w:val="00A63C98"/>
    <w:rsid w:val="00A63EF3"/>
    <w:rsid w:val="00A63F41"/>
    <w:rsid w:val="00A641B6"/>
    <w:rsid w:val="00A641DA"/>
    <w:rsid w:val="00A64394"/>
    <w:rsid w:val="00A647CA"/>
    <w:rsid w:val="00A6499F"/>
    <w:rsid w:val="00A649BE"/>
    <w:rsid w:val="00A649F7"/>
    <w:rsid w:val="00A64A2E"/>
    <w:rsid w:val="00A64A60"/>
    <w:rsid w:val="00A64CA8"/>
    <w:rsid w:val="00A64D81"/>
    <w:rsid w:val="00A64D95"/>
    <w:rsid w:val="00A64DBE"/>
    <w:rsid w:val="00A64E55"/>
    <w:rsid w:val="00A64FEC"/>
    <w:rsid w:val="00A65275"/>
    <w:rsid w:val="00A653C9"/>
    <w:rsid w:val="00A6541C"/>
    <w:rsid w:val="00A6554C"/>
    <w:rsid w:val="00A6557C"/>
    <w:rsid w:val="00A65ABB"/>
    <w:rsid w:val="00A65B87"/>
    <w:rsid w:val="00A65E62"/>
    <w:rsid w:val="00A65E90"/>
    <w:rsid w:val="00A65F33"/>
    <w:rsid w:val="00A66144"/>
    <w:rsid w:val="00A663E3"/>
    <w:rsid w:val="00A66568"/>
    <w:rsid w:val="00A66BDA"/>
    <w:rsid w:val="00A66ED1"/>
    <w:rsid w:val="00A67274"/>
    <w:rsid w:val="00A672CE"/>
    <w:rsid w:val="00A675F2"/>
    <w:rsid w:val="00A676C8"/>
    <w:rsid w:val="00A67C5F"/>
    <w:rsid w:val="00A67FCA"/>
    <w:rsid w:val="00A70582"/>
    <w:rsid w:val="00A70690"/>
    <w:rsid w:val="00A706CE"/>
    <w:rsid w:val="00A70741"/>
    <w:rsid w:val="00A70802"/>
    <w:rsid w:val="00A70813"/>
    <w:rsid w:val="00A709E9"/>
    <w:rsid w:val="00A70AE5"/>
    <w:rsid w:val="00A70DB1"/>
    <w:rsid w:val="00A70DF5"/>
    <w:rsid w:val="00A70EE2"/>
    <w:rsid w:val="00A71042"/>
    <w:rsid w:val="00A7159F"/>
    <w:rsid w:val="00A71849"/>
    <w:rsid w:val="00A718C7"/>
    <w:rsid w:val="00A71F27"/>
    <w:rsid w:val="00A720BE"/>
    <w:rsid w:val="00A724B0"/>
    <w:rsid w:val="00A72851"/>
    <w:rsid w:val="00A7285C"/>
    <w:rsid w:val="00A72A38"/>
    <w:rsid w:val="00A72A93"/>
    <w:rsid w:val="00A72C2A"/>
    <w:rsid w:val="00A72C9D"/>
    <w:rsid w:val="00A72CBC"/>
    <w:rsid w:val="00A72CBF"/>
    <w:rsid w:val="00A72D81"/>
    <w:rsid w:val="00A72E03"/>
    <w:rsid w:val="00A72EC2"/>
    <w:rsid w:val="00A72FE1"/>
    <w:rsid w:val="00A7316F"/>
    <w:rsid w:val="00A73188"/>
    <w:rsid w:val="00A73419"/>
    <w:rsid w:val="00A73420"/>
    <w:rsid w:val="00A73444"/>
    <w:rsid w:val="00A734F0"/>
    <w:rsid w:val="00A73587"/>
    <w:rsid w:val="00A73590"/>
    <w:rsid w:val="00A73736"/>
    <w:rsid w:val="00A7382D"/>
    <w:rsid w:val="00A739C9"/>
    <w:rsid w:val="00A73CC0"/>
    <w:rsid w:val="00A73DC1"/>
    <w:rsid w:val="00A741EE"/>
    <w:rsid w:val="00A74451"/>
    <w:rsid w:val="00A7447F"/>
    <w:rsid w:val="00A74558"/>
    <w:rsid w:val="00A7480B"/>
    <w:rsid w:val="00A74948"/>
    <w:rsid w:val="00A74C2F"/>
    <w:rsid w:val="00A74CD6"/>
    <w:rsid w:val="00A74CED"/>
    <w:rsid w:val="00A7502F"/>
    <w:rsid w:val="00A75090"/>
    <w:rsid w:val="00A750BC"/>
    <w:rsid w:val="00A7513E"/>
    <w:rsid w:val="00A752AD"/>
    <w:rsid w:val="00A7531B"/>
    <w:rsid w:val="00A75505"/>
    <w:rsid w:val="00A75536"/>
    <w:rsid w:val="00A75573"/>
    <w:rsid w:val="00A755D2"/>
    <w:rsid w:val="00A75603"/>
    <w:rsid w:val="00A75797"/>
    <w:rsid w:val="00A75850"/>
    <w:rsid w:val="00A7586B"/>
    <w:rsid w:val="00A759A0"/>
    <w:rsid w:val="00A75DE6"/>
    <w:rsid w:val="00A75EA5"/>
    <w:rsid w:val="00A75EE9"/>
    <w:rsid w:val="00A76047"/>
    <w:rsid w:val="00A76485"/>
    <w:rsid w:val="00A76685"/>
    <w:rsid w:val="00A76980"/>
    <w:rsid w:val="00A76A52"/>
    <w:rsid w:val="00A76B07"/>
    <w:rsid w:val="00A76B91"/>
    <w:rsid w:val="00A76BBE"/>
    <w:rsid w:val="00A76D47"/>
    <w:rsid w:val="00A7707C"/>
    <w:rsid w:val="00A772AA"/>
    <w:rsid w:val="00A774B2"/>
    <w:rsid w:val="00A774C9"/>
    <w:rsid w:val="00A7782C"/>
    <w:rsid w:val="00A778DF"/>
    <w:rsid w:val="00A77A4C"/>
    <w:rsid w:val="00A77E0E"/>
    <w:rsid w:val="00A80120"/>
    <w:rsid w:val="00A8021F"/>
    <w:rsid w:val="00A80408"/>
    <w:rsid w:val="00A807AE"/>
    <w:rsid w:val="00A80911"/>
    <w:rsid w:val="00A80A64"/>
    <w:rsid w:val="00A80D93"/>
    <w:rsid w:val="00A80FBE"/>
    <w:rsid w:val="00A81179"/>
    <w:rsid w:val="00A8126E"/>
    <w:rsid w:val="00A817A0"/>
    <w:rsid w:val="00A817BE"/>
    <w:rsid w:val="00A81A7A"/>
    <w:rsid w:val="00A81AB9"/>
    <w:rsid w:val="00A81B40"/>
    <w:rsid w:val="00A81B76"/>
    <w:rsid w:val="00A81BB3"/>
    <w:rsid w:val="00A81D72"/>
    <w:rsid w:val="00A81E16"/>
    <w:rsid w:val="00A82170"/>
    <w:rsid w:val="00A82481"/>
    <w:rsid w:val="00A82688"/>
    <w:rsid w:val="00A826A2"/>
    <w:rsid w:val="00A82845"/>
    <w:rsid w:val="00A82A70"/>
    <w:rsid w:val="00A82A8D"/>
    <w:rsid w:val="00A82AD1"/>
    <w:rsid w:val="00A82BF5"/>
    <w:rsid w:val="00A82CDB"/>
    <w:rsid w:val="00A8347E"/>
    <w:rsid w:val="00A83649"/>
    <w:rsid w:val="00A83697"/>
    <w:rsid w:val="00A8380C"/>
    <w:rsid w:val="00A838AF"/>
    <w:rsid w:val="00A8395E"/>
    <w:rsid w:val="00A8399F"/>
    <w:rsid w:val="00A83A13"/>
    <w:rsid w:val="00A83DC9"/>
    <w:rsid w:val="00A83F89"/>
    <w:rsid w:val="00A83FA9"/>
    <w:rsid w:val="00A840E6"/>
    <w:rsid w:val="00A84105"/>
    <w:rsid w:val="00A8419C"/>
    <w:rsid w:val="00A8428E"/>
    <w:rsid w:val="00A8433A"/>
    <w:rsid w:val="00A84622"/>
    <w:rsid w:val="00A84677"/>
    <w:rsid w:val="00A8472A"/>
    <w:rsid w:val="00A84768"/>
    <w:rsid w:val="00A84B65"/>
    <w:rsid w:val="00A84D4C"/>
    <w:rsid w:val="00A851B1"/>
    <w:rsid w:val="00A85516"/>
    <w:rsid w:val="00A8559E"/>
    <w:rsid w:val="00A855A7"/>
    <w:rsid w:val="00A85814"/>
    <w:rsid w:val="00A858EA"/>
    <w:rsid w:val="00A859CC"/>
    <w:rsid w:val="00A85BCA"/>
    <w:rsid w:val="00A85C68"/>
    <w:rsid w:val="00A85C8B"/>
    <w:rsid w:val="00A85F53"/>
    <w:rsid w:val="00A85FD0"/>
    <w:rsid w:val="00A86019"/>
    <w:rsid w:val="00A86096"/>
    <w:rsid w:val="00A8614D"/>
    <w:rsid w:val="00A8615A"/>
    <w:rsid w:val="00A86187"/>
    <w:rsid w:val="00A861B0"/>
    <w:rsid w:val="00A865CD"/>
    <w:rsid w:val="00A865E2"/>
    <w:rsid w:val="00A86675"/>
    <w:rsid w:val="00A86DFC"/>
    <w:rsid w:val="00A8716C"/>
    <w:rsid w:val="00A87315"/>
    <w:rsid w:val="00A87560"/>
    <w:rsid w:val="00A87640"/>
    <w:rsid w:val="00A8778F"/>
    <w:rsid w:val="00A877D6"/>
    <w:rsid w:val="00A879E8"/>
    <w:rsid w:val="00A87B29"/>
    <w:rsid w:val="00A87C5D"/>
    <w:rsid w:val="00A87DCD"/>
    <w:rsid w:val="00A90188"/>
    <w:rsid w:val="00A9059B"/>
    <w:rsid w:val="00A90844"/>
    <w:rsid w:val="00A90BBA"/>
    <w:rsid w:val="00A90C13"/>
    <w:rsid w:val="00A90D40"/>
    <w:rsid w:val="00A90D86"/>
    <w:rsid w:val="00A915D5"/>
    <w:rsid w:val="00A91639"/>
    <w:rsid w:val="00A9168A"/>
    <w:rsid w:val="00A916E0"/>
    <w:rsid w:val="00A91714"/>
    <w:rsid w:val="00A91884"/>
    <w:rsid w:val="00A919DB"/>
    <w:rsid w:val="00A91A6F"/>
    <w:rsid w:val="00A91EC9"/>
    <w:rsid w:val="00A92057"/>
    <w:rsid w:val="00A9215F"/>
    <w:rsid w:val="00A92174"/>
    <w:rsid w:val="00A92417"/>
    <w:rsid w:val="00A9245A"/>
    <w:rsid w:val="00A9246F"/>
    <w:rsid w:val="00A9278F"/>
    <w:rsid w:val="00A92AD8"/>
    <w:rsid w:val="00A92AF5"/>
    <w:rsid w:val="00A92BF8"/>
    <w:rsid w:val="00A92C93"/>
    <w:rsid w:val="00A92D43"/>
    <w:rsid w:val="00A931EA"/>
    <w:rsid w:val="00A932D2"/>
    <w:rsid w:val="00A93316"/>
    <w:rsid w:val="00A9356A"/>
    <w:rsid w:val="00A93629"/>
    <w:rsid w:val="00A937AB"/>
    <w:rsid w:val="00A93884"/>
    <w:rsid w:val="00A93A88"/>
    <w:rsid w:val="00A93AFB"/>
    <w:rsid w:val="00A93DFB"/>
    <w:rsid w:val="00A93FC1"/>
    <w:rsid w:val="00A94175"/>
    <w:rsid w:val="00A942E8"/>
    <w:rsid w:val="00A94355"/>
    <w:rsid w:val="00A945A9"/>
    <w:rsid w:val="00A9464C"/>
    <w:rsid w:val="00A9470B"/>
    <w:rsid w:val="00A9479E"/>
    <w:rsid w:val="00A94847"/>
    <w:rsid w:val="00A9486A"/>
    <w:rsid w:val="00A948B4"/>
    <w:rsid w:val="00A94927"/>
    <w:rsid w:val="00A94B73"/>
    <w:rsid w:val="00A94C3E"/>
    <w:rsid w:val="00A94CB1"/>
    <w:rsid w:val="00A94D11"/>
    <w:rsid w:val="00A94D9E"/>
    <w:rsid w:val="00A94DD9"/>
    <w:rsid w:val="00A94E34"/>
    <w:rsid w:val="00A94F3E"/>
    <w:rsid w:val="00A9508B"/>
    <w:rsid w:val="00A95115"/>
    <w:rsid w:val="00A951AC"/>
    <w:rsid w:val="00A953F6"/>
    <w:rsid w:val="00A955F9"/>
    <w:rsid w:val="00A9565C"/>
    <w:rsid w:val="00A956D6"/>
    <w:rsid w:val="00A95820"/>
    <w:rsid w:val="00A958B4"/>
    <w:rsid w:val="00A95939"/>
    <w:rsid w:val="00A959AC"/>
    <w:rsid w:val="00A95A9F"/>
    <w:rsid w:val="00A95BD3"/>
    <w:rsid w:val="00A95CF3"/>
    <w:rsid w:val="00A95F40"/>
    <w:rsid w:val="00A961A7"/>
    <w:rsid w:val="00A96548"/>
    <w:rsid w:val="00A965F0"/>
    <w:rsid w:val="00A968F3"/>
    <w:rsid w:val="00A96BED"/>
    <w:rsid w:val="00A96C38"/>
    <w:rsid w:val="00A96E45"/>
    <w:rsid w:val="00A9707C"/>
    <w:rsid w:val="00A973CC"/>
    <w:rsid w:val="00A97432"/>
    <w:rsid w:val="00A9748D"/>
    <w:rsid w:val="00A9768F"/>
    <w:rsid w:val="00A978BD"/>
    <w:rsid w:val="00A9791D"/>
    <w:rsid w:val="00A979C0"/>
    <w:rsid w:val="00A97C13"/>
    <w:rsid w:val="00A97C32"/>
    <w:rsid w:val="00AA0038"/>
    <w:rsid w:val="00AA0083"/>
    <w:rsid w:val="00AA028F"/>
    <w:rsid w:val="00AA060A"/>
    <w:rsid w:val="00AA08C1"/>
    <w:rsid w:val="00AA0C1C"/>
    <w:rsid w:val="00AA0C7C"/>
    <w:rsid w:val="00AA0E33"/>
    <w:rsid w:val="00AA0E3B"/>
    <w:rsid w:val="00AA0EBA"/>
    <w:rsid w:val="00AA1110"/>
    <w:rsid w:val="00AA124C"/>
    <w:rsid w:val="00AA1260"/>
    <w:rsid w:val="00AA12E3"/>
    <w:rsid w:val="00AA1450"/>
    <w:rsid w:val="00AA14E0"/>
    <w:rsid w:val="00AA15D8"/>
    <w:rsid w:val="00AA162D"/>
    <w:rsid w:val="00AA181B"/>
    <w:rsid w:val="00AA1832"/>
    <w:rsid w:val="00AA1AD8"/>
    <w:rsid w:val="00AA1B8D"/>
    <w:rsid w:val="00AA1C9C"/>
    <w:rsid w:val="00AA1CCB"/>
    <w:rsid w:val="00AA1EAF"/>
    <w:rsid w:val="00AA1EE0"/>
    <w:rsid w:val="00AA1F0C"/>
    <w:rsid w:val="00AA21C1"/>
    <w:rsid w:val="00AA21F4"/>
    <w:rsid w:val="00AA25A3"/>
    <w:rsid w:val="00AA26F0"/>
    <w:rsid w:val="00AA27A8"/>
    <w:rsid w:val="00AA29FB"/>
    <w:rsid w:val="00AA2ADF"/>
    <w:rsid w:val="00AA2D39"/>
    <w:rsid w:val="00AA2F9D"/>
    <w:rsid w:val="00AA3468"/>
    <w:rsid w:val="00AA34D0"/>
    <w:rsid w:val="00AA365B"/>
    <w:rsid w:val="00AA36D8"/>
    <w:rsid w:val="00AA37C5"/>
    <w:rsid w:val="00AA3892"/>
    <w:rsid w:val="00AA38C6"/>
    <w:rsid w:val="00AA3945"/>
    <w:rsid w:val="00AA3C2C"/>
    <w:rsid w:val="00AA3DB9"/>
    <w:rsid w:val="00AA3EEA"/>
    <w:rsid w:val="00AA3F3B"/>
    <w:rsid w:val="00AA407F"/>
    <w:rsid w:val="00AA41EB"/>
    <w:rsid w:val="00AA4384"/>
    <w:rsid w:val="00AA490B"/>
    <w:rsid w:val="00AA495A"/>
    <w:rsid w:val="00AA4E77"/>
    <w:rsid w:val="00AA5019"/>
    <w:rsid w:val="00AA50E2"/>
    <w:rsid w:val="00AA528F"/>
    <w:rsid w:val="00AA53D1"/>
    <w:rsid w:val="00AA53DC"/>
    <w:rsid w:val="00AA556A"/>
    <w:rsid w:val="00AA59CF"/>
    <w:rsid w:val="00AA5A2F"/>
    <w:rsid w:val="00AA5C40"/>
    <w:rsid w:val="00AA5CD5"/>
    <w:rsid w:val="00AA5CEC"/>
    <w:rsid w:val="00AA5E63"/>
    <w:rsid w:val="00AA5E84"/>
    <w:rsid w:val="00AA5F6E"/>
    <w:rsid w:val="00AA5FEF"/>
    <w:rsid w:val="00AA609C"/>
    <w:rsid w:val="00AA6109"/>
    <w:rsid w:val="00AA6517"/>
    <w:rsid w:val="00AA652C"/>
    <w:rsid w:val="00AA65C0"/>
    <w:rsid w:val="00AA66BB"/>
    <w:rsid w:val="00AA6786"/>
    <w:rsid w:val="00AA67A7"/>
    <w:rsid w:val="00AA6C56"/>
    <w:rsid w:val="00AA6D54"/>
    <w:rsid w:val="00AA6D59"/>
    <w:rsid w:val="00AA6E77"/>
    <w:rsid w:val="00AA6F41"/>
    <w:rsid w:val="00AA7288"/>
    <w:rsid w:val="00AA732E"/>
    <w:rsid w:val="00AA74A5"/>
    <w:rsid w:val="00AA74BB"/>
    <w:rsid w:val="00AA7558"/>
    <w:rsid w:val="00AA76A8"/>
    <w:rsid w:val="00AA7755"/>
    <w:rsid w:val="00AA78FD"/>
    <w:rsid w:val="00AA7924"/>
    <w:rsid w:val="00AA7A3C"/>
    <w:rsid w:val="00AA7A58"/>
    <w:rsid w:val="00AA7B7E"/>
    <w:rsid w:val="00AA7D78"/>
    <w:rsid w:val="00AB0275"/>
    <w:rsid w:val="00AB0476"/>
    <w:rsid w:val="00AB0588"/>
    <w:rsid w:val="00AB091F"/>
    <w:rsid w:val="00AB0942"/>
    <w:rsid w:val="00AB0D1B"/>
    <w:rsid w:val="00AB0E4F"/>
    <w:rsid w:val="00AB0FF8"/>
    <w:rsid w:val="00AB104B"/>
    <w:rsid w:val="00AB1254"/>
    <w:rsid w:val="00AB1571"/>
    <w:rsid w:val="00AB17D7"/>
    <w:rsid w:val="00AB19D6"/>
    <w:rsid w:val="00AB1B10"/>
    <w:rsid w:val="00AB1CA7"/>
    <w:rsid w:val="00AB1D80"/>
    <w:rsid w:val="00AB1ECA"/>
    <w:rsid w:val="00AB1F43"/>
    <w:rsid w:val="00AB1F92"/>
    <w:rsid w:val="00AB20C4"/>
    <w:rsid w:val="00AB2142"/>
    <w:rsid w:val="00AB224F"/>
    <w:rsid w:val="00AB22C9"/>
    <w:rsid w:val="00AB24CC"/>
    <w:rsid w:val="00AB25A8"/>
    <w:rsid w:val="00AB2968"/>
    <w:rsid w:val="00AB296A"/>
    <w:rsid w:val="00AB296D"/>
    <w:rsid w:val="00AB2A11"/>
    <w:rsid w:val="00AB2AC1"/>
    <w:rsid w:val="00AB2CBA"/>
    <w:rsid w:val="00AB2DF8"/>
    <w:rsid w:val="00AB2E32"/>
    <w:rsid w:val="00AB2FE9"/>
    <w:rsid w:val="00AB30C0"/>
    <w:rsid w:val="00AB33AF"/>
    <w:rsid w:val="00AB33C8"/>
    <w:rsid w:val="00AB33F5"/>
    <w:rsid w:val="00AB34E0"/>
    <w:rsid w:val="00AB3A30"/>
    <w:rsid w:val="00AB3BDC"/>
    <w:rsid w:val="00AB3D1C"/>
    <w:rsid w:val="00AB3E8E"/>
    <w:rsid w:val="00AB4336"/>
    <w:rsid w:val="00AB459F"/>
    <w:rsid w:val="00AB476E"/>
    <w:rsid w:val="00AB48B5"/>
    <w:rsid w:val="00AB48C7"/>
    <w:rsid w:val="00AB49A1"/>
    <w:rsid w:val="00AB4CA1"/>
    <w:rsid w:val="00AB4DD9"/>
    <w:rsid w:val="00AB4DFD"/>
    <w:rsid w:val="00AB4EEF"/>
    <w:rsid w:val="00AB4F4F"/>
    <w:rsid w:val="00AB4FA6"/>
    <w:rsid w:val="00AB503B"/>
    <w:rsid w:val="00AB507D"/>
    <w:rsid w:val="00AB512B"/>
    <w:rsid w:val="00AB5178"/>
    <w:rsid w:val="00AB52DA"/>
    <w:rsid w:val="00AB5390"/>
    <w:rsid w:val="00AB5497"/>
    <w:rsid w:val="00AB54B5"/>
    <w:rsid w:val="00AB54E8"/>
    <w:rsid w:val="00AB56A2"/>
    <w:rsid w:val="00AB56CC"/>
    <w:rsid w:val="00AB579F"/>
    <w:rsid w:val="00AB5919"/>
    <w:rsid w:val="00AB59E9"/>
    <w:rsid w:val="00AB5D2E"/>
    <w:rsid w:val="00AB63F7"/>
    <w:rsid w:val="00AB64BE"/>
    <w:rsid w:val="00AB6846"/>
    <w:rsid w:val="00AB68E9"/>
    <w:rsid w:val="00AB6B3C"/>
    <w:rsid w:val="00AB6C9C"/>
    <w:rsid w:val="00AB6F3E"/>
    <w:rsid w:val="00AB70A5"/>
    <w:rsid w:val="00AB724F"/>
    <w:rsid w:val="00AB7415"/>
    <w:rsid w:val="00AB7429"/>
    <w:rsid w:val="00AB7494"/>
    <w:rsid w:val="00AB77D8"/>
    <w:rsid w:val="00AB7A7C"/>
    <w:rsid w:val="00AC009A"/>
    <w:rsid w:val="00AC025B"/>
    <w:rsid w:val="00AC037F"/>
    <w:rsid w:val="00AC04A1"/>
    <w:rsid w:val="00AC0717"/>
    <w:rsid w:val="00AC08DE"/>
    <w:rsid w:val="00AC092A"/>
    <w:rsid w:val="00AC0959"/>
    <w:rsid w:val="00AC0B83"/>
    <w:rsid w:val="00AC0BE8"/>
    <w:rsid w:val="00AC0BF2"/>
    <w:rsid w:val="00AC0ECD"/>
    <w:rsid w:val="00AC0F47"/>
    <w:rsid w:val="00AC10AE"/>
    <w:rsid w:val="00AC158F"/>
    <w:rsid w:val="00AC15EE"/>
    <w:rsid w:val="00AC1A56"/>
    <w:rsid w:val="00AC1BAE"/>
    <w:rsid w:val="00AC1D24"/>
    <w:rsid w:val="00AC215B"/>
    <w:rsid w:val="00AC219E"/>
    <w:rsid w:val="00AC2232"/>
    <w:rsid w:val="00AC2317"/>
    <w:rsid w:val="00AC2417"/>
    <w:rsid w:val="00AC2501"/>
    <w:rsid w:val="00AC251E"/>
    <w:rsid w:val="00AC25DB"/>
    <w:rsid w:val="00AC276E"/>
    <w:rsid w:val="00AC2793"/>
    <w:rsid w:val="00AC2AA5"/>
    <w:rsid w:val="00AC2BD7"/>
    <w:rsid w:val="00AC2C49"/>
    <w:rsid w:val="00AC2C59"/>
    <w:rsid w:val="00AC2C9F"/>
    <w:rsid w:val="00AC2DC6"/>
    <w:rsid w:val="00AC2E29"/>
    <w:rsid w:val="00AC30A7"/>
    <w:rsid w:val="00AC3282"/>
    <w:rsid w:val="00AC3326"/>
    <w:rsid w:val="00AC33EB"/>
    <w:rsid w:val="00AC36F1"/>
    <w:rsid w:val="00AC3730"/>
    <w:rsid w:val="00AC3754"/>
    <w:rsid w:val="00AC37E5"/>
    <w:rsid w:val="00AC380A"/>
    <w:rsid w:val="00AC391E"/>
    <w:rsid w:val="00AC3B54"/>
    <w:rsid w:val="00AC3DAD"/>
    <w:rsid w:val="00AC3DC4"/>
    <w:rsid w:val="00AC3F9C"/>
    <w:rsid w:val="00AC40BF"/>
    <w:rsid w:val="00AC4105"/>
    <w:rsid w:val="00AC4138"/>
    <w:rsid w:val="00AC417B"/>
    <w:rsid w:val="00AC4327"/>
    <w:rsid w:val="00AC437C"/>
    <w:rsid w:val="00AC4434"/>
    <w:rsid w:val="00AC4527"/>
    <w:rsid w:val="00AC45C8"/>
    <w:rsid w:val="00AC45F9"/>
    <w:rsid w:val="00AC47D5"/>
    <w:rsid w:val="00AC4E4A"/>
    <w:rsid w:val="00AC4E80"/>
    <w:rsid w:val="00AC520F"/>
    <w:rsid w:val="00AC54CE"/>
    <w:rsid w:val="00AC562B"/>
    <w:rsid w:val="00AC56D6"/>
    <w:rsid w:val="00AC57CE"/>
    <w:rsid w:val="00AC57D4"/>
    <w:rsid w:val="00AC5820"/>
    <w:rsid w:val="00AC5979"/>
    <w:rsid w:val="00AC59B0"/>
    <w:rsid w:val="00AC5A66"/>
    <w:rsid w:val="00AC5C07"/>
    <w:rsid w:val="00AC5CE9"/>
    <w:rsid w:val="00AC5ED0"/>
    <w:rsid w:val="00AC5EDC"/>
    <w:rsid w:val="00AC5EDE"/>
    <w:rsid w:val="00AC64CE"/>
    <w:rsid w:val="00AC6998"/>
    <w:rsid w:val="00AC6B5F"/>
    <w:rsid w:val="00AC6D46"/>
    <w:rsid w:val="00AC6DEE"/>
    <w:rsid w:val="00AC6EB0"/>
    <w:rsid w:val="00AC6EFA"/>
    <w:rsid w:val="00AC70D4"/>
    <w:rsid w:val="00AC720B"/>
    <w:rsid w:val="00AC7255"/>
    <w:rsid w:val="00AC726D"/>
    <w:rsid w:val="00AC728C"/>
    <w:rsid w:val="00AC74B7"/>
    <w:rsid w:val="00AC7788"/>
    <w:rsid w:val="00AC78B4"/>
    <w:rsid w:val="00AC78E2"/>
    <w:rsid w:val="00AC78E6"/>
    <w:rsid w:val="00AC7CD7"/>
    <w:rsid w:val="00AC7D1D"/>
    <w:rsid w:val="00AC7F27"/>
    <w:rsid w:val="00AC7F2B"/>
    <w:rsid w:val="00AD00C0"/>
    <w:rsid w:val="00AD020E"/>
    <w:rsid w:val="00AD025B"/>
    <w:rsid w:val="00AD04BC"/>
    <w:rsid w:val="00AD060D"/>
    <w:rsid w:val="00AD06B1"/>
    <w:rsid w:val="00AD06CD"/>
    <w:rsid w:val="00AD072C"/>
    <w:rsid w:val="00AD07B3"/>
    <w:rsid w:val="00AD08B3"/>
    <w:rsid w:val="00AD0A02"/>
    <w:rsid w:val="00AD0AD6"/>
    <w:rsid w:val="00AD0AE8"/>
    <w:rsid w:val="00AD0B7B"/>
    <w:rsid w:val="00AD0BCF"/>
    <w:rsid w:val="00AD0C82"/>
    <w:rsid w:val="00AD0C8A"/>
    <w:rsid w:val="00AD0D6A"/>
    <w:rsid w:val="00AD0F1C"/>
    <w:rsid w:val="00AD111D"/>
    <w:rsid w:val="00AD130C"/>
    <w:rsid w:val="00AD1559"/>
    <w:rsid w:val="00AD15E8"/>
    <w:rsid w:val="00AD1B18"/>
    <w:rsid w:val="00AD1C7B"/>
    <w:rsid w:val="00AD1C85"/>
    <w:rsid w:val="00AD1D3B"/>
    <w:rsid w:val="00AD1ED4"/>
    <w:rsid w:val="00AD20EB"/>
    <w:rsid w:val="00AD2168"/>
    <w:rsid w:val="00AD2404"/>
    <w:rsid w:val="00AD2857"/>
    <w:rsid w:val="00AD2936"/>
    <w:rsid w:val="00AD2AF0"/>
    <w:rsid w:val="00AD2B92"/>
    <w:rsid w:val="00AD2D5A"/>
    <w:rsid w:val="00AD2DA6"/>
    <w:rsid w:val="00AD3021"/>
    <w:rsid w:val="00AD303F"/>
    <w:rsid w:val="00AD31C3"/>
    <w:rsid w:val="00AD33D4"/>
    <w:rsid w:val="00AD3409"/>
    <w:rsid w:val="00AD36BF"/>
    <w:rsid w:val="00AD379D"/>
    <w:rsid w:val="00AD37F3"/>
    <w:rsid w:val="00AD3808"/>
    <w:rsid w:val="00AD38D6"/>
    <w:rsid w:val="00AD3A6E"/>
    <w:rsid w:val="00AD3C6E"/>
    <w:rsid w:val="00AD3EE6"/>
    <w:rsid w:val="00AD4233"/>
    <w:rsid w:val="00AD4250"/>
    <w:rsid w:val="00AD4388"/>
    <w:rsid w:val="00AD447A"/>
    <w:rsid w:val="00AD4663"/>
    <w:rsid w:val="00AD4666"/>
    <w:rsid w:val="00AD481A"/>
    <w:rsid w:val="00AD488D"/>
    <w:rsid w:val="00AD48A4"/>
    <w:rsid w:val="00AD4B23"/>
    <w:rsid w:val="00AD4EC3"/>
    <w:rsid w:val="00AD4F5D"/>
    <w:rsid w:val="00AD50E7"/>
    <w:rsid w:val="00AD516B"/>
    <w:rsid w:val="00AD53D3"/>
    <w:rsid w:val="00AD5520"/>
    <w:rsid w:val="00AD5749"/>
    <w:rsid w:val="00AD57BE"/>
    <w:rsid w:val="00AD5824"/>
    <w:rsid w:val="00AD5BEA"/>
    <w:rsid w:val="00AD5CB5"/>
    <w:rsid w:val="00AD5DC3"/>
    <w:rsid w:val="00AD5DE7"/>
    <w:rsid w:val="00AD5E48"/>
    <w:rsid w:val="00AD5E51"/>
    <w:rsid w:val="00AD5F12"/>
    <w:rsid w:val="00AD5F7F"/>
    <w:rsid w:val="00AD5FEC"/>
    <w:rsid w:val="00AD611D"/>
    <w:rsid w:val="00AD6192"/>
    <w:rsid w:val="00AD626A"/>
    <w:rsid w:val="00AD660F"/>
    <w:rsid w:val="00AD666B"/>
    <w:rsid w:val="00AD692B"/>
    <w:rsid w:val="00AD69C2"/>
    <w:rsid w:val="00AD6A36"/>
    <w:rsid w:val="00AD6B89"/>
    <w:rsid w:val="00AD6C3F"/>
    <w:rsid w:val="00AD6C45"/>
    <w:rsid w:val="00AD6F04"/>
    <w:rsid w:val="00AD6FD7"/>
    <w:rsid w:val="00AD7249"/>
    <w:rsid w:val="00AD7257"/>
    <w:rsid w:val="00AD73C2"/>
    <w:rsid w:val="00AD7416"/>
    <w:rsid w:val="00AD74D4"/>
    <w:rsid w:val="00AD7827"/>
    <w:rsid w:val="00AD78A1"/>
    <w:rsid w:val="00AD7AAC"/>
    <w:rsid w:val="00AD7C2B"/>
    <w:rsid w:val="00AD7E07"/>
    <w:rsid w:val="00AD7F5E"/>
    <w:rsid w:val="00AD7F66"/>
    <w:rsid w:val="00AE03DB"/>
    <w:rsid w:val="00AE05F0"/>
    <w:rsid w:val="00AE0785"/>
    <w:rsid w:val="00AE08D9"/>
    <w:rsid w:val="00AE0965"/>
    <w:rsid w:val="00AE09CD"/>
    <w:rsid w:val="00AE0A9D"/>
    <w:rsid w:val="00AE0B53"/>
    <w:rsid w:val="00AE0C7D"/>
    <w:rsid w:val="00AE114D"/>
    <w:rsid w:val="00AE11FF"/>
    <w:rsid w:val="00AE12AD"/>
    <w:rsid w:val="00AE13AF"/>
    <w:rsid w:val="00AE13D2"/>
    <w:rsid w:val="00AE144D"/>
    <w:rsid w:val="00AE1621"/>
    <w:rsid w:val="00AE18A3"/>
    <w:rsid w:val="00AE1C14"/>
    <w:rsid w:val="00AE1F9D"/>
    <w:rsid w:val="00AE2242"/>
    <w:rsid w:val="00AE2344"/>
    <w:rsid w:val="00AE25AC"/>
    <w:rsid w:val="00AE2683"/>
    <w:rsid w:val="00AE2A7E"/>
    <w:rsid w:val="00AE2BD3"/>
    <w:rsid w:val="00AE2DBC"/>
    <w:rsid w:val="00AE2E9A"/>
    <w:rsid w:val="00AE329C"/>
    <w:rsid w:val="00AE34E8"/>
    <w:rsid w:val="00AE381B"/>
    <w:rsid w:val="00AE384E"/>
    <w:rsid w:val="00AE39DC"/>
    <w:rsid w:val="00AE39FD"/>
    <w:rsid w:val="00AE3A26"/>
    <w:rsid w:val="00AE3DCC"/>
    <w:rsid w:val="00AE3F63"/>
    <w:rsid w:val="00AE3FE9"/>
    <w:rsid w:val="00AE4077"/>
    <w:rsid w:val="00AE420F"/>
    <w:rsid w:val="00AE42CA"/>
    <w:rsid w:val="00AE42F1"/>
    <w:rsid w:val="00AE4717"/>
    <w:rsid w:val="00AE47F1"/>
    <w:rsid w:val="00AE480A"/>
    <w:rsid w:val="00AE4838"/>
    <w:rsid w:val="00AE4840"/>
    <w:rsid w:val="00AE488F"/>
    <w:rsid w:val="00AE48E7"/>
    <w:rsid w:val="00AE499C"/>
    <w:rsid w:val="00AE4C67"/>
    <w:rsid w:val="00AE4D46"/>
    <w:rsid w:val="00AE4E40"/>
    <w:rsid w:val="00AE5454"/>
    <w:rsid w:val="00AE55C8"/>
    <w:rsid w:val="00AE5C01"/>
    <w:rsid w:val="00AE61EA"/>
    <w:rsid w:val="00AE64A1"/>
    <w:rsid w:val="00AE6524"/>
    <w:rsid w:val="00AE65E4"/>
    <w:rsid w:val="00AE665B"/>
    <w:rsid w:val="00AE6675"/>
    <w:rsid w:val="00AE6D1D"/>
    <w:rsid w:val="00AE6FAF"/>
    <w:rsid w:val="00AE6FC5"/>
    <w:rsid w:val="00AE7424"/>
    <w:rsid w:val="00AE76B9"/>
    <w:rsid w:val="00AE7752"/>
    <w:rsid w:val="00AE7A0E"/>
    <w:rsid w:val="00AE7AED"/>
    <w:rsid w:val="00AE7B1A"/>
    <w:rsid w:val="00AE7CC0"/>
    <w:rsid w:val="00AF01B8"/>
    <w:rsid w:val="00AF0211"/>
    <w:rsid w:val="00AF0354"/>
    <w:rsid w:val="00AF03DC"/>
    <w:rsid w:val="00AF05F6"/>
    <w:rsid w:val="00AF060D"/>
    <w:rsid w:val="00AF06DE"/>
    <w:rsid w:val="00AF074B"/>
    <w:rsid w:val="00AF074E"/>
    <w:rsid w:val="00AF0C1C"/>
    <w:rsid w:val="00AF0E32"/>
    <w:rsid w:val="00AF1211"/>
    <w:rsid w:val="00AF1388"/>
    <w:rsid w:val="00AF154B"/>
    <w:rsid w:val="00AF16F7"/>
    <w:rsid w:val="00AF1846"/>
    <w:rsid w:val="00AF1A17"/>
    <w:rsid w:val="00AF1A7A"/>
    <w:rsid w:val="00AF1B69"/>
    <w:rsid w:val="00AF21F4"/>
    <w:rsid w:val="00AF2258"/>
    <w:rsid w:val="00AF24BF"/>
    <w:rsid w:val="00AF2525"/>
    <w:rsid w:val="00AF27FB"/>
    <w:rsid w:val="00AF28C2"/>
    <w:rsid w:val="00AF28D1"/>
    <w:rsid w:val="00AF2AE9"/>
    <w:rsid w:val="00AF2B32"/>
    <w:rsid w:val="00AF2BD1"/>
    <w:rsid w:val="00AF2C23"/>
    <w:rsid w:val="00AF3095"/>
    <w:rsid w:val="00AF3366"/>
    <w:rsid w:val="00AF340E"/>
    <w:rsid w:val="00AF38FF"/>
    <w:rsid w:val="00AF3B77"/>
    <w:rsid w:val="00AF3BED"/>
    <w:rsid w:val="00AF3DF6"/>
    <w:rsid w:val="00AF3E9E"/>
    <w:rsid w:val="00AF40C8"/>
    <w:rsid w:val="00AF4106"/>
    <w:rsid w:val="00AF42CC"/>
    <w:rsid w:val="00AF4383"/>
    <w:rsid w:val="00AF44DF"/>
    <w:rsid w:val="00AF46C8"/>
    <w:rsid w:val="00AF4738"/>
    <w:rsid w:val="00AF4A7B"/>
    <w:rsid w:val="00AF4D24"/>
    <w:rsid w:val="00AF4F2E"/>
    <w:rsid w:val="00AF50F5"/>
    <w:rsid w:val="00AF5108"/>
    <w:rsid w:val="00AF522B"/>
    <w:rsid w:val="00AF530A"/>
    <w:rsid w:val="00AF54DC"/>
    <w:rsid w:val="00AF55C4"/>
    <w:rsid w:val="00AF55F6"/>
    <w:rsid w:val="00AF570F"/>
    <w:rsid w:val="00AF5C70"/>
    <w:rsid w:val="00AF5E7E"/>
    <w:rsid w:val="00AF5FE7"/>
    <w:rsid w:val="00AF6179"/>
    <w:rsid w:val="00AF6187"/>
    <w:rsid w:val="00AF61BC"/>
    <w:rsid w:val="00AF624F"/>
    <w:rsid w:val="00AF682A"/>
    <w:rsid w:val="00AF68DE"/>
    <w:rsid w:val="00AF69D8"/>
    <w:rsid w:val="00AF6A28"/>
    <w:rsid w:val="00AF7488"/>
    <w:rsid w:val="00AF75A3"/>
    <w:rsid w:val="00AF760B"/>
    <w:rsid w:val="00AF78E5"/>
    <w:rsid w:val="00AF7AC7"/>
    <w:rsid w:val="00AF7CD5"/>
    <w:rsid w:val="00AF7CF6"/>
    <w:rsid w:val="00AF7EB7"/>
    <w:rsid w:val="00AF7F14"/>
    <w:rsid w:val="00B002E6"/>
    <w:rsid w:val="00B00303"/>
    <w:rsid w:val="00B00510"/>
    <w:rsid w:val="00B00660"/>
    <w:rsid w:val="00B00970"/>
    <w:rsid w:val="00B009C9"/>
    <w:rsid w:val="00B00CF6"/>
    <w:rsid w:val="00B01240"/>
    <w:rsid w:val="00B0133E"/>
    <w:rsid w:val="00B013EA"/>
    <w:rsid w:val="00B014F2"/>
    <w:rsid w:val="00B0166B"/>
    <w:rsid w:val="00B016D9"/>
    <w:rsid w:val="00B016EE"/>
    <w:rsid w:val="00B01A05"/>
    <w:rsid w:val="00B01AFF"/>
    <w:rsid w:val="00B01B0D"/>
    <w:rsid w:val="00B01CF0"/>
    <w:rsid w:val="00B01DD3"/>
    <w:rsid w:val="00B01FD1"/>
    <w:rsid w:val="00B0209B"/>
    <w:rsid w:val="00B0211E"/>
    <w:rsid w:val="00B02279"/>
    <w:rsid w:val="00B0233B"/>
    <w:rsid w:val="00B02361"/>
    <w:rsid w:val="00B0257E"/>
    <w:rsid w:val="00B025E1"/>
    <w:rsid w:val="00B02619"/>
    <w:rsid w:val="00B02837"/>
    <w:rsid w:val="00B02A29"/>
    <w:rsid w:val="00B02BD1"/>
    <w:rsid w:val="00B02C7B"/>
    <w:rsid w:val="00B02EAD"/>
    <w:rsid w:val="00B02FCD"/>
    <w:rsid w:val="00B03267"/>
    <w:rsid w:val="00B03342"/>
    <w:rsid w:val="00B036A2"/>
    <w:rsid w:val="00B0382A"/>
    <w:rsid w:val="00B03868"/>
    <w:rsid w:val="00B03C9D"/>
    <w:rsid w:val="00B03CF5"/>
    <w:rsid w:val="00B042B3"/>
    <w:rsid w:val="00B04329"/>
    <w:rsid w:val="00B04338"/>
    <w:rsid w:val="00B04357"/>
    <w:rsid w:val="00B043C8"/>
    <w:rsid w:val="00B044D3"/>
    <w:rsid w:val="00B04609"/>
    <w:rsid w:val="00B04AA8"/>
    <w:rsid w:val="00B04E7C"/>
    <w:rsid w:val="00B04F44"/>
    <w:rsid w:val="00B0542E"/>
    <w:rsid w:val="00B05454"/>
    <w:rsid w:val="00B0558E"/>
    <w:rsid w:val="00B055C0"/>
    <w:rsid w:val="00B05BDD"/>
    <w:rsid w:val="00B05C68"/>
    <w:rsid w:val="00B05CA5"/>
    <w:rsid w:val="00B05D06"/>
    <w:rsid w:val="00B05D48"/>
    <w:rsid w:val="00B05DA4"/>
    <w:rsid w:val="00B05EF6"/>
    <w:rsid w:val="00B063D6"/>
    <w:rsid w:val="00B063EC"/>
    <w:rsid w:val="00B06437"/>
    <w:rsid w:val="00B064A9"/>
    <w:rsid w:val="00B06681"/>
    <w:rsid w:val="00B066B1"/>
    <w:rsid w:val="00B0672F"/>
    <w:rsid w:val="00B06855"/>
    <w:rsid w:val="00B069E8"/>
    <w:rsid w:val="00B06B17"/>
    <w:rsid w:val="00B06B98"/>
    <w:rsid w:val="00B06C68"/>
    <w:rsid w:val="00B06DB1"/>
    <w:rsid w:val="00B06FFE"/>
    <w:rsid w:val="00B07069"/>
    <w:rsid w:val="00B071DC"/>
    <w:rsid w:val="00B0720B"/>
    <w:rsid w:val="00B07450"/>
    <w:rsid w:val="00B075A2"/>
    <w:rsid w:val="00B076D7"/>
    <w:rsid w:val="00B07746"/>
    <w:rsid w:val="00B07750"/>
    <w:rsid w:val="00B078A4"/>
    <w:rsid w:val="00B07919"/>
    <w:rsid w:val="00B0792D"/>
    <w:rsid w:val="00B07C54"/>
    <w:rsid w:val="00B07E24"/>
    <w:rsid w:val="00B07EF8"/>
    <w:rsid w:val="00B07F11"/>
    <w:rsid w:val="00B1021D"/>
    <w:rsid w:val="00B10543"/>
    <w:rsid w:val="00B107A0"/>
    <w:rsid w:val="00B10987"/>
    <w:rsid w:val="00B10AF6"/>
    <w:rsid w:val="00B10B1C"/>
    <w:rsid w:val="00B10BD3"/>
    <w:rsid w:val="00B10D44"/>
    <w:rsid w:val="00B10D89"/>
    <w:rsid w:val="00B10E7D"/>
    <w:rsid w:val="00B110F2"/>
    <w:rsid w:val="00B11213"/>
    <w:rsid w:val="00B11230"/>
    <w:rsid w:val="00B1160A"/>
    <w:rsid w:val="00B118BE"/>
    <w:rsid w:val="00B11AAA"/>
    <w:rsid w:val="00B11AB0"/>
    <w:rsid w:val="00B11B26"/>
    <w:rsid w:val="00B11C28"/>
    <w:rsid w:val="00B11C38"/>
    <w:rsid w:val="00B121C7"/>
    <w:rsid w:val="00B12286"/>
    <w:rsid w:val="00B122FB"/>
    <w:rsid w:val="00B12393"/>
    <w:rsid w:val="00B12432"/>
    <w:rsid w:val="00B12C1A"/>
    <w:rsid w:val="00B12C34"/>
    <w:rsid w:val="00B130B8"/>
    <w:rsid w:val="00B1316E"/>
    <w:rsid w:val="00B131CE"/>
    <w:rsid w:val="00B131E5"/>
    <w:rsid w:val="00B1334A"/>
    <w:rsid w:val="00B133E1"/>
    <w:rsid w:val="00B13405"/>
    <w:rsid w:val="00B1350C"/>
    <w:rsid w:val="00B137B2"/>
    <w:rsid w:val="00B138DC"/>
    <w:rsid w:val="00B13AD7"/>
    <w:rsid w:val="00B13AFA"/>
    <w:rsid w:val="00B13CEB"/>
    <w:rsid w:val="00B13E4A"/>
    <w:rsid w:val="00B1422A"/>
    <w:rsid w:val="00B143CD"/>
    <w:rsid w:val="00B1459B"/>
    <w:rsid w:val="00B14779"/>
    <w:rsid w:val="00B147C7"/>
    <w:rsid w:val="00B14866"/>
    <w:rsid w:val="00B14907"/>
    <w:rsid w:val="00B14EA7"/>
    <w:rsid w:val="00B15137"/>
    <w:rsid w:val="00B15218"/>
    <w:rsid w:val="00B152C1"/>
    <w:rsid w:val="00B15326"/>
    <w:rsid w:val="00B15427"/>
    <w:rsid w:val="00B15528"/>
    <w:rsid w:val="00B15A89"/>
    <w:rsid w:val="00B15D29"/>
    <w:rsid w:val="00B15E3B"/>
    <w:rsid w:val="00B15F15"/>
    <w:rsid w:val="00B15F17"/>
    <w:rsid w:val="00B15F66"/>
    <w:rsid w:val="00B15FEA"/>
    <w:rsid w:val="00B1611B"/>
    <w:rsid w:val="00B16229"/>
    <w:rsid w:val="00B16373"/>
    <w:rsid w:val="00B163A6"/>
    <w:rsid w:val="00B165BC"/>
    <w:rsid w:val="00B166FE"/>
    <w:rsid w:val="00B1675B"/>
    <w:rsid w:val="00B16854"/>
    <w:rsid w:val="00B16A75"/>
    <w:rsid w:val="00B16C52"/>
    <w:rsid w:val="00B16D18"/>
    <w:rsid w:val="00B16DAF"/>
    <w:rsid w:val="00B16E53"/>
    <w:rsid w:val="00B16F25"/>
    <w:rsid w:val="00B16F38"/>
    <w:rsid w:val="00B16F7C"/>
    <w:rsid w:val="00B17167"/>
    <w:rsid w:val="00B171F9"/>
    <w:rsid w:val="00B175F1"/>
    <w:rsid w:val="00B17646"/>
    <w:rsid w:val="00B1768F"/>
    <w:rsid w:val="00B17841"/>
    <w:rsid w:val="00B17AC2"/>
    <w:rsid w:val="00B17AEE"/>
    <w:rsid w:val="00B17C81"/>
    <w:rsid w:val="00B17C9A"/>
    <w:rsid w:val="00B17ED6"/>
    <w:rsid w:val="00B17F27"/>
    <w:rsid w:val="00B20185"/>
    <w:rsid w:val="00B20320"/>
    <w:rsid w:val="00B20341"/>
    <w:rsid w:val="00B2037C"/>
    <w:rsid w:val="00B204DF"/>
    <w:rsid w:val="00B20527"/>
    <w:rsid w:val="00B2066A"/>
    <w:rsid w:val="00B206E9"/>
    <w:rsid w:val="00B20ACE"/>
    <w:rsid w:val="00B20C49"/>
    <w:rsid w:val="00B20D68"/>
    <w:rsid w:val="00B20F41"/>
    <w:rsid w:val="00B20FFE"/>
    <w:rsid w:val="00B21089"/>
    <w:rsid w:val="00B21161"/>
    <w:rsid w:val="00B213E4"/>
    <w:rsid w:val="00B21413"/>
    <w:rsid w:val="00B215FD"/>
    <w:rsid w:val="00B21619"/>
    <w:rsid w:val="00B21A64"/>
    <w:rsid w:val="00B21AE5"/>
    <w:rsid w:val="00B21F9E"/>
    <w:rsid w:val="00B2214A"/>
    <w:rsid w:val="00B225D5"/>
    <w:rsid w:val="00B225DE"/>
    <w:rsid w:val="00B22671"/>
    <w:rsid w:val="00B22A09"/>
    <w:rsid w:val="00B22ADA"/>
    <w:rsid w:val="00B22B7B"/>
    <w:rsid w:val="00B22BC9"/>
    <w:rsid w:val="00B22C36"/>
    <w:rsid w:val="00B22D18"/>
    <w:rsid w:val="00B234A4"/>
    <w:rsid w:val="00B23653"/>
    <w:rsid w:val="00B236E5"/>
    <w:rsid w:val="00B23999"/>
    <w:rsid w:val="00B23AD5"/>
    <w:rsid w:val="00B23C5D"/>
    <w:rsid w:val="00B23CE1"/>
    <w:rsid w:val="00B23D40"/>
    <w:rsid w:val="00B23F15"/>
    <w:rsid w:val="00B24057"/>
    <w:rsid w:val="00B24075"/>
    <w:rsid w:val="00B24555"/>
    <w:rsid w:val="00B2499E"/>
    <w:rsid w:val="00B24A31"/>
    <w:rsid w:val="00B24E2E"/>
    <w:rsid w:val="00B24E78"/>
    <w:rsid w:val="00B24E83"/>
    <w:rsid w:val="00B24EC7"/>
    <w:rsid w:val="00B252A2"/>
    <w:rsid w:val="00B25309"/>
    <w:rsid w:val="00B2531A"/>
    <w:rsid w:val="00B256CC"/>
    <w:rsid w:val="00B25858"/>
    <w:rsid w:val="00B259EF"/>
    <w:rsid w:val="00B25C5C"/>
    <w:rsid w:val="00B25DDF"/>
    <w:rsid w:val="00B2604C"/>
    <w:rsid w:val="00B26121"/>
    <w:rsid w:val="00B2627A"/>
    <w:rsid w:val="00B266E7"/>
    <w:rsid w:val="00B268E7"/>
    <w:rsid w:val="00B269C9"/>
    <w:rsid w:val="00B26A45"/>
    <w:rsid w:val="00B26A83"/>
    <w:rsid w:val="00B26E9D"/>
    <w:rsid w:val="00B2708A"/>
    <w:rsid w:val="00B2713A"/>
    <w:rsid w:val="00B2715E"/>
    <w:rsid w:val="00B272E8"/>
    <w:rsid w:val="00B274AE"/>
    <w:rsid w:val="00B274C4"/>
    <w:rsid w:val="00B275D1"/>
    <w:rsid w:val="00B27856"/>
    <w:rsid w:val="00B278D2"/>
    <w:rsid w:val="00B27F0E"/>
    <w:rsid w:val="00B27F68"/>
    <w:rsid w:val="00B30088"/>
    <w:rsid w:val="00B301CE"/>
    <w:rsid w:val="00B30692"/>
    <w:rsid w:val="00B30705"/>
    <w:rsid w:val="00B3075C"/>
    <w:rsid w:val="00B30990"/>
    <w:rsid w:val="00B30C99"/>
    <w:rsid w:val="00B30D13"/>
    <w:rsid w:val="00B30DE1"/>
    <w:rsid w:val="00B3111B"/>
    <w:rsid w:val="00B31260"/>
    <w:rsid w:val="00B312D7"/>
    <w:rsid w:val="00B3152F"/>
    <w:rsid w:val="00B31857"/>
    <w:rsid w:val="00B319E1"/>
    <w:rsid w:val="00B31A9A"/>
    <w:rsid w:val="00B31B19"/>
    <w:rsid w:val="00B31B1F"/>
    <w:rsid w:val="00B31D38"/>
    <w:rsid w:val="00B31E1F"/>
    <w:rsid w:val="00B31F53"/>
    <w:rsid w:val="00B31F5E"/>
    <w:rsid w:val="00B320FE"/>
    <w:rsid w:val="00B32441"/>
    <w:rsid w:val="00B32569"/>
    <w:rsid w:val="00B327F4"/>
    <w:rsid w:val="00B329F9"/>
    <w:rsid w:val="00B32BB9"/>
    <w:rsid w:val="00B32C77"/>
    <w:rsid w:val="00B32DBF"/>
    <w:rsid w:val="00B331C6"/>
    <w:rsid w:val="00B33497"/>
    <w:rsid w:val="00B334C5"/>
    <w:rsid w:val="00B33607"/>
    <w:rsid w:val="00B338B9"/>
    <w:rsid w:val="00B33999"/>
    <w:rsid w:val="00B33AEC"/>
    <w:rsid w:val="00B33BED"/>
    <w:rsid w:val="00B33DAE"/>
    <w:rsid w:val="00B33F4A"/>
    <w:rsid w:val="00B34004"/>
    <w:rsid w:val="00B3409B"/>
    <w:rsid w:val="00B344F7"/>
    <w:rsid w:val="00B3462C"/>
    <w:rsid w:val="00B34B45"/>
    <w:rsid w:val="00B34FBB"/>
    <w:rsid w:val="00B35043"/>
    <w:rsid w:val="00B35063"/>
    <w:rsid w:val="00B3534E"/>
    <w:rsid w:val="00B355F9"/>
    <w:rsid w:val="00B356B2"/>
    <w:rsid w:val="00B35890"/>
    <w:rsid w:val="00B358E0"/>
    <w:rsid w:val="00B35DB4"/>
    <w:rsid w:val="00B36458"/>
    <w:rsid w:val="00B364D6"/>
    <w:rsid w:val="00B36694"/>
    <w:rsid w:val="00B367F1"/>
    <w:rsid w:val="00B368D9"/>
    <w:rsid w:val="00B36D18"/>
    <w:rsid w:val="00B36E03"/>
    <w:rsid w:val="00B36EAA"/>
    <w:rsid w:val="00B36F8B"/>
    <w:rsid w:val="00B37182"/>
    <w:rsid w:val="00B37210"/>
    <w:rsid w:val="00B374CC"/>
    <w:rsid w:val="00B3761A"/>
    <w:rsid w:val="00B3763E"/>
    <w:rsid w:val="00B377F8"/>
    <w:rsid w:val="00B37851"/>
    <w:rsid w:val="00B37871"/>
    <w:rsid w:val="00B37AF5"/>
    <w:rsid w:val="00B37C19"/>
    <w:rsid w:val="00B37CBD"/>
    <w:rsid w:val="00B37CEF"/>
    <w:rsid w:val="00B37D4B"/>
    <w:rsid w:val="00B37DE5"/>
    <w:rsid w:val="00B37DF1"/>
    <w:rsid w:val="00B37E8D"/>
    <w:rsid w:val="00B37F24"/>
    <w:rsid w:val="00B40077"/>
    <w:rsid w:val="00B40196"/>
    <w:rsid w:val="00B406E3"/>
    <w:rsid w:val="00B4096B"/>
    <w:rsid w:val="00B40B9F"/>
    <w:rsid w:val="00B40C44"/>
    <w:rsid w:val="00B40C85"/>
    <w:rsid w:val="00B40E0A"/>
    <w:rsid w:val="00B40E75"/>
    <w:rsid w:val="00B40E76"/>
    <w:rsid w:val="00B4122A"/>
    <w:rsid w:val="00B41571"/>
    <w:rsid w:val="00B415E6"/>
    <w:rsid w:val="00B4181D"/>
    <w:rsid w:val="00B4182C"/>
    <w:rsid w:val="00B41910"/>
    <w:rsid w:val="00B41D80"/>
    <w:rsid w:val="00B41E1E"/>
    <w:rsid w:val="00B41F78"/>
    <w:rsid w:val="00B41FAB"/>
    <w:rsid w:val="00B42054"/>
    <w:rsid w:val="00B4220A"/>
    <w:rsid w:val="00B4228F"/>
    <w:rsid w:val="00B42298"/>
    <w:rsid w:val="00B42315"/>
    <w:rsid w:val="00B4232A"/>
    <w:rsid w:val="00B42411"/>
    <w:rsid w:val="00B42413"/>
    <w:rsid w:val="00B424F8"/>
    <w:rsid w:val="00B42A04"/>
    <w:rsid w:val="00B42AD0"/>
    <w:rsid w:val="00B42CAC"/>
    <w:rsid w:val="00B42E9D"/>
    <w:rsid w:val="00B4304E"/>
    <w:rsid w:val="00B431C1"/>
    <w:rsid w:val="00B4325B"/>
    <w:rsid w:val="00B4344C"/>
    <w:rsid w:val="00B4374B"/>
    <w:rsid w:val="00B438C6"/>
    <w:rsid w:val="00B43A15"/>
    <w:rsid w:val="00B43A1E"/>
    <w:rsid w:val="00B43A46"/>
    <w:rsid w:val="00B43C7A"/>
    <w:rsid w:val="00B43E48"/>
    <w:rsid w:val="00B43F1C"/>
    <w:rsid w:val="00B440F2"/>
    <w:rsid w:val="00B443E8"/>
    <w:rsid w:val="00B4445F"/>
    <w:rsid w:val="00B445BB"/>
    <w:rsid w:val="00B44655"/>
    <w:rsid w:val="00B44BBB"/>
    <w:rsid w:val="00B44D4F"/>
    <w:rsid w:val="00B44D59"/>
    <w:rsid w:val="00B4520D"/>
    <w:rsid w:val="00B45224"/>
    <w:rsid w:val="00B45490"/>
    <w:rsid w:val="00B454FD"/>
    <w:rsid w:val="00B455C9"/>
    <w:rsid w:val="00B45714"/>
    <w:rsid w:val="00B45863"/>
    <w:rsid w:val="00B45A4D"/>
    <w:rsid w:val="00B45B74"/>
    <w:rsid w:val="00B45C5F"/>
    <w:rsid w:val="00B45C7E"/>
    <w:rsid w:val="00B45DC8"/>
    <w:rsid w:val="00B460BB"/>
    <w:rsid w:val="00B4644E"/>
    <w:rsid w:val="00B46490"/>
    <w:rsid w:val="00B465AA"/>
    <w:rsid w:val="00B46613"/>
    <w:rsid w:val="00B4695B"/>
    <w:rsid w:val="00B46A31"/>
    <w:rsid w:val="00B46B45"/>
    <w:rsid w:val="00B470FB"/>
    <w:rsid w:val="00B47121"/>
    <w:rsid w:val="00B47385"/>
    <w:rsid w:val="00B47395"/>
    <w:rsid w:val="00B473C5"/>
    <w:rsid w:val="00B47597"/>
    <w:rsid w:val="00B47627"/>
    <w:rsid w:val="00B4769E"/>
    <w:rsid w:val="00B476BF"/>
    <w:rsid w:val="00B4785A"/>
    <w:rsid w:val="00B47879"/>
    <w:rsid w:val="00B478E8"/>
    <w:rsid w:val="00B478FD"/>
    <w:rsid w:val="00B47B13"/>
    <w:rsid w:val="00B47D1C"/>
    <w:rsid w:val="00B47E75"/>
    <w:rsid w:val="00B47EE4"/>
    <w:rsid w:val="00B5076D"/>
    <w:rsid w:val="00B5079E"/>
    <w:rsid w:val="00B50977"/>
    <w:rsid w:val="00B51052"/>
    <w:rsid w:val="00B511B3"/>
    <w:rsid w:val="00B51449"/>
    <w:rsid w:val="00B5153E"/>
    <w:rsid w:val="00B519C0"/>
    <w:rsid w:val="00B51B2C"/>
    <w:rsid w:val="00B51B4D"/>
    <w:rsid w:val="00B51C85"/>
    <w:rsid w:val="00B51D72"/>
    <w:rsid w:val="00B52021"/>
    <w:rsid w:val="00B52171"/>
    <w:rsid w:val="00B522F1"/>
    <w:rsid w:val="00B523AC"/>
    <w:rsid w:val="00B523FC"/>
    <w:rsid w:val="00B52619"/>
    <w:rsid w:val="00B526DC"/>
    <w:rsid w:val="00B529F9"/>
    <w:rsid w:val="00B52B58"/>
    <w:rsid w:val="00B52DCB"/>
    <w:rsid w:val="00B52EC9"/>
    <w:rsid w:val="00B5305A"/>
    <w:rsid w:val="00B530EA"/>
    <w:rsid w:val="00B53141"/>
    <w:rsid w:val="00B53395"/>
    <w:rsid w:val="00B533BF"/>
    <w:rsid w:val="00B5363A"/>
    <w:rsid w:val="00B536BB"/>
    <w:rsid w:val="00B538A6"/>
    <w:rsid w:val="00B53905"/>
    <w:rsid w:val="00B53985"/>
    <w:rsid w:val="00B53C53"/>
    <w:rsid w:val="00B53C6E"/>
    <w:rsid w:val="00B54151"/>
    <w:rsid w:val="00B54289"/>
    <w:rsid w:val="00B5431C"/>
    <w:rsid w:val="00B54337"/>
    <w:rsid w:val="00B5456E"/>
    <w:rsid w:val="00B5459E"/>
    <w:rsid w:val="00B545C8"/>
    <w:rsid w:val="00B546BF"/>
    <w:rsid w:val="00B547C4"/>
    <w:rsid w:val="00B548DA"/>
    <w:rsid w:val="00B54A40"/>
    <w:rsid w:val="00B54B50"/>
    <w:rsid w:val="00B54C64"/>
    <w:rsid w:val="00B54CA5"/>
    <w:rsid w:val="00B54EB3"/>
    <w:rsid w:val="00B55371"/>
    <w:rsid w:val="00B5563A"/>
    <w:rsid w:val="00B557BD"/>
    <w:rsid w:val="00B558EA"/>
    <w:rsid w:val="00B55942"/>
    <w:rsid w:val="00B55A0B"/>
    <w:rsid w:val="00B55A6D"/>
    <w:rsid w:val="00B55BAB"/>
    <w:rsid w:val="00B55D9B"/>
    <w:rsid w:val="00B55E4C"/>
    <w:rsid w:val="00B55E9B"/>
    <w:rsid w:val="00B55F66"/>
    <w:rsid w:val="00B55FD8"/>
    <w:rsid w:val="00B560EA"/>
    <w:rsid w:val="00B5614A"/>
    <w:rsid w:val="00B56187"/>
    <w:rsid w:val="00B561A1"/>
    <w:rsid w:val="00B563F0"/>
    <w:rsid w:val="00B5667A"/>
    <w:rsid w:val="00B566B1"/>
    <w:rsid w:val="00B566F3"/>
    <w:rsid w:val="00B56A0B"/>
    <w:rsid w:val="00B56BA0"/>
    <w:rsid w:val="00B56C50"/>
    <w:rsid w:val="00B572EB"/>
    <w:rsid w:val="00B57505"/>
    <w:rsid w:val="00B576D2"/>
    <w:rsid w:val="00B578EA"/>
    <w:rsid w:val="00B579EF"/>
    <w:rsid w:val="00B57A39"/>
    <w:rsid w:val="00B57AC1"/>
    <w:rsid w:val="00B57BB9"/>
    <w:rsid w:val="00B57BC3"/>
    <w:rsid w:val="00B57EA3"/>
    <w:rsid w:val="00B57EE3"/>
    <w:rsid w:val="00B57FF5"/>
    <w:rsid w:val="00B60010"/>
    <w:rsid w:val="00B6014E"/>
    <w:rsid w:val="00B601C7"/>
    <w:rsid w:val="00B602CC"/>
    <w:rsid w:val="00B60378"/>
    <w:rsid w:val="00B603D7"/>
    <w:rsid w:val="00B6040C"/>
    <w:rsid w:val="00B605D6"/>
    <w:rsid w:val="00B60698"/>
    <w:rsid w:val="00B609BE"/>
    <w:rsid w:val="00B60A57"/>
    <w:rsid w:val="00B61246"/>
    <w:rsid w:val="00B6134F"/>
    <w:rsid w:val="00B61560"/>
    <w:rsid w:val="00B616F3"/>
    <w:rsid w:val="00B61817"/>
    <w:rsid w:val="00B61A5B"/>
    <w:rsid w:val="00B61AA9"/>
    <w:rsid w:val="00B61D12"/>
    <w:rsid w:val="00B61D65"/>
    <w:rsid w:val="00B61DA7"/>
    <w:rsid w:val="00B61F30"/>
    <w:rsid w:val="00B62111"/>
    <w:rsid w:val="00B621C7"/>
    <w:rsid w:val="00B62216"/>
    <w:rsid w:val="00B62263"/>
    <w:rsid w:val="00B624E4"/>
    <w:rsid w:val="00B625B0"/>
    <w:rsid w:val="00B62DE4"/>
    <w:rsid w:val="00B62F83"/>
    <w:rsid w:val="00B63103"/>
    <w:rsid w:val="00B6377A"/>
    <w:rsid w:val="00B637CC"/>
    <w:rsid w:val="00B637EC"/>
    <w:rsid w:val="00B63AFF"/>
    <w:rsid w:val="00B63B08"/>
    <w:rsid w:val="00B63CDC"/>
    <w:rsid w:val="00B641BB"/>
    <w:rsid w:val="00B641ED"/>
    <w:rsid w:val="00B64246"/>
    <w:rsid w:val="00B6432E"/>
    <w:rsid w:val="00B646E8"/>
    <w:rsid w:val="00B64867"/>
    <w:rsid w:val="00B648D9"/>
    <w:rsid w:val="00B64922"/>
    <w:rsid w:val="00B64BF2"/>
    <w:rsid w:val="00B64DBA"/>
    <w:rsid w:val="00B64DEC"/>
    <w:rsid w:val="00B64E83"/>
    <w:rsid w:val="00B64F36"/>
    <w:rsid w:val="00B653A3"/>
    <w:rsid w:val="00B6554A"/>
    <w:rsid w:val="00B65621"/>
    <w:rsid w:val="00B657CF"/>
    <w:rsid w:val="00B6580F"/>
    <w:rsid w:val="00B65921"/>
    <w:rsid w:val="00B65A82"/>
    <w:rsid w:val="00B65BBD"/>
    <w:rsid w:val="00B65D2D"/>
    <w:rsid w:val="00B65EBC"/>
    <w:rsid w:val="00B66044"/>
    <w:rsid w:val="00B6618A"/>
    <w:rsid w:val="00B6658E"/>
    <w:rsid w:val="00B665BE"/>
    <w:rsid w:val="00B66752"/>
    <w:rsid w:val="00B66797"/>
    <w:rsid w:val="00B66897"/>
    <w:rsid w:val="00B66A25"/>
    <w:rsid w:val="00B66D30"/>
    <w:rsid w:val="00B6706A"/>
    <w:rsid w:val="00B672AE"/>
    <w:rsid w:val="00B673DC"/>
    <w:rsid w:val="00B675ED"/>
    <w:rsid w:val="00B678D3"/>
    <w:rsid w:val="00B679C9"/>
    <w:rsid w:val="00B679E9"/>
    <w:rsid w:val="00B67BFE"/>
    <w:rsid w:val="00B67CC0"/>
    <w:rsid w:val="00B67E20"/>
    <w:rsid w:val="00B67E45"/>
    <w:rsid w:val="00B700FE"/>
    <w:rsid w:val="00B70199"/>
    <w:rsid w:val="00B70222"/>
    <w:rsid w:val="00B703BF"/>
    <w:rsid w:val="00B70B61"/>
    <w:rsid w:val="00B70B67"/>
    <w:rsid w:val="00B710C8"/>
    <w:rsid w:val="00B710E0"/>
    <w:rsid w:val="00B71A98"/>
    <w:rsid w:val="00B71AFE"/>
    <w:rsid w:val="00B71DD8"/>
    <w:rsid w:val="00B71EA8"/>
    <w:rsid w:val="00B71EBC"/>
    <w:rsid w:val="00B71F57"/>
    <w:rsid w:val="00B7212D"/>
    <w:rsid w:val="00B7252E"/>
    <w:rsid w:val="00B72637"/>
    <w:rsid w:val="00B72859"/>
    <w:rsid w:val="00B72B77"/>
    <w:rsid w:val="00B72C12"/>
    <w:rsid w:val="00B72C57"/>
    <w:rsid w:val="00B72C5A"/>
    <w:rsid w:val="00B72D2E"/>
    <w:rsid w:val="00B72DC6"/>
    <w:rsid w:val="00B731B3"/>
    <w:rsid w:val="00B7320F"/>
    <w:rsid w:val="00B7324E"/>
    <w:rsid w:val="00B7327B"/>
    <w:rsid w:val="00B732F9"/>
    <w:rsid w:val="00B734F5"/>
    <w:rsid w:val="00B7350F"/>
    <w:rsid w:val="00B7375E"/>
    <w:rsid w:val="00B7396F"/>
    <w:rsid w:val="00B73A0B"/>
    <w:rsid w:val="00B73CF3"/>
    <w:rsid w:val="00B73E15"/>
    <w:rsid w:val="00B74015"/>
    <w:rsid w:val="00B741C1"/>
    <w:rsid w:val="00B7449F"/>
    <w:rsid w:val="00B74516"/>
    <w:rsid w:val="00B7456F"/>
    <w:rsid w:val="00B74815"/>
    <w:rsid w:val="00B7490C"/>
    <w:rsid w:val="00B7491C"/>
    <w:rsid w:val="00B74ADA"/>
    <w:rsid w:val="00B74D66"/>
    <w:rsid w:val="00B75126"/>
    <w:rsid w:val="00B7550B"/>
    <w:rsid w:val="00B755FF"/>
    <w:rsid w:val="00B7566F"/>
    <w:rsid w:val="00B75797"/>
    <w:rsid w:val="00B758B1"/>
    <w:rsid w:val="00B75998"/>
    <w:rsid w:val="00B75A66"/>
    <w:rsid w:val="00B76143"/>
    <w:rsid w:val="00B76155"/>
    <w:rsid w:val="00B761EA"/>
    <w:rsid w:val="00B761EE"/>
    <w:rsid w:val="00B76524"/>
    <w:rsid w:val="00B7658B"/>
    <w:rsid w:val="00B768D1"/>
    <w:rsid w:val="00B768F1"/>
    <w:rsid w:val="00B76A49"/>
    <w:rsid w:val="00B76B02"/>
    <w:rsid w:val="00B76D4E"/>
    <w:rsid w:val="00B76DD6"/>
    <w:rsid w:val="00B770C9"/>
    <w:rsid w:val="00B772CA"/>
    <w:rsid w:val="00B773A7"/>
    <w:rsid w:val="00B774BE"/>
    <w:rsid w:val="00B77757"/>
    <w:rsid w:val="00B77843"/>
    <w:rsid w:val="00B779F6"/>
    <w:rsid w:val="00B77D10"/>
    <w:rsid w:val="00B77E3D"/>
    <w:rsid w:val="00B77F37"/>
    <w:rsid w:val="00B77FBD"/>
    <w:rsid w:val="00B80273"/>
    <w:rsid w:val="00B80369"/>
    <w:rsid w:val="00B8039A"/>
    <w:rsid w:val="00B80524"/>
    <w:rsid w:val="00B8056A"/>
    <w:rsid w:val="00B807B4"/>
    <w:rsid w:val="00B809B4"/>
    <w:rsid w:val="00B80ECB"/>
    <w:rsid w:val="00B80FC0"/>
    <w:rsid w:val="00B81125"/>
    <w:rsid w:val="00B811A1"/>
    <w:rsid w:val="00B8144E"/>
    <w:rsid w:val="00B814D0"/>
    <w:rsid w:val="00B815B2"/>
    <w:rsid w:val="00B81849"/>
    <w:rsid w:val="00B818C0"/>
    <w:rsid w:val="00B8194B"/>
    <w:rsid w:val="00B81962"/>
    <w:rsid w:val="00B81A0D"/>
    <w:rsid w:val="00B81B39"/>
    <w:rsid w:val="00B81B78"/>
    <w:rsid w:val="00B81BDF"/>
    <w:rsid w:val="00B81CC6"/>
    <w:rsid w:val="00B81F31"/>
    <w:rsid w:val="00B81F82"/>
    <w:rsid w:val="00B8211B"/>
    <w:rsid w:val="00B8214F"/>
    <w:rsid w:val="00B82265"/>
    <w:rsid w:val="00B82542"/>
    <w:rsid w:val="00B82556"/>
    <w:rsid w:val="00B827D9"/>
    <w:rsid w:val="00B829C6"/>
    <w:rsid w:val="00B82B3E"/>
    <w:rsid w:val="00B82B87"/>
    <w:rsid w:val="00B82F17"/>
    <w:rsid w:val="00B82F9B"/>
    <w:rsid w:val="00B83305"/>
    <w:rsid w:val="00B833E8"/>
    <w:rsid w:val="00B835F4"/>
    <w:rsid w:val="00B838A6"/>
    <w:rsid w:val="00B838C6"/>
    <w:rsid w:val="00B83A7B"/>
    <w:rsid w:val="00B83E9A"/>
    <w:rsid w:val="00B83F3A"/>
    <w:rsid w:val="00B84133"/>
    <w:rsid w:val="00B841A3"/>
    <w:rsid w:val="00B845AF"/>
    <w:rsid w:val="00B846D2"/>
    <w:rsid w:val="00B846D6"/>
    <w:rsid w:val="00B846F1"/>
    <w:rsid w:val="00B84838"/>
    <w:rsid w:val="00B84925"/>
    <w:rsid w:val="00B84976"/>
    <w:rsid w:val="00B849C9"/>
    <w:rsid w:val="00B84A51"/>
    <w:rsid w:val="00B84A85"/>
    <w:rsid w:val="00B84C11"/>
    <w:rsid w:val="00B84E8C"/>
    <w:rsid w:val="00B84EE6"/>
    <w:rsid w:val="00B84F02"/>
    <w:rsid w:val="00B84F23"/>
    <w:rsid w:val="00B84F7A"/>
    <w:rsid w:val="00B84FA8"/>
    <w:rsid w:val="00B850C1"/>
    <w:rsid w:val="00B851EE"/>
    <w:rsid w:val="00B85202"/>
    <w:rsid w:val="00B852B8"/>
    <w:rsid w:val="00B85328"/>
    <w:rsid w:val="00B855B0"/>
    <w:rsid w:val="00B855CD"/>
    <w:rsid w:val="00B856A0"/>
    <w:rsid w:val="00B85737"/>
    <w:rsid w:val="00B859A2"/>
    <w:rsid w:val="00B85A5E"/>
    <w:rsid w:val="00B85B0B"/>
    <w:rsid w:val="00B85BA9"/>
    <w:rsid w:val="00B85C15"/>
    <w:rsid w:val="00B85D11"/>
    <w:rsid w:val="00B861F3"/>
    <w:rsid w:val="00B864C9"/>
    <w:rsid w:val="00B866B6"/>
    <w:rsid w:val="00B86BF0"/>
    <w:rsid w:val="00B86CE0"/>
    <w:rsid w:val="00B86DB7"/>
    <w:rsid w:val="00B870A4"/>
    <w:rsid w:val="00B870C5"/>
    <w:rsid w:val="00B87310"/>
    <w:rsid w:val="00B8749E"/>
    <w:rsid w:val="00B87A6D"/>
    <w:rsid w:val="00B87AD2"/>
    <w:rsid w:val="00B87C46"/>
    <w:rsid w:val="00B87C55"/>
    <w:rsid w:val="00B87CE2"/>
    <w:rsid w:val="00B87D64"/>
    <w:rsid w:val="00B87E0F"/>
    <w:rsid w:val="00B900F4"/>
    <w:rsid w:val="00B901F7"/>
    <w:rsid w:val="00B90333"/>
    <w:rsid w:val="00B90346"/>
    <w:rsid w:val="00B903D8"/>
    <w:rsid w:val="00B905AC"/>
    <w:rsid w:val="00B90699"/>
    <w:rsid w:val="00B9079B"/>
    <w:rsid w:val="00B907BB"/>
    <w:rsid w:val="00B9087E"/>
    <w:rsid w:val="00B908B7"/>
    <w:rsid w:val="00B909CE"/>
    <w:rsid w:val="00B90B55"/>
    <w:rsid w:val="00B90BD5"/>
    <w:rsid w:val="00B90C7C"/>
    <w:rsid w:val="00B90CDD"/>
    <w:rsid w:val="00B90F72"/>
    <w:rsid w:val="00B910FE"/>
    <w:rsid w:val="00B91127"/>
    <w:rsid w:val="00B91277"/>
    <w:rsid w:val="00B9166A"/>
    <w:rsid w:val="00B92149"/>
    <w:rsid w:val="00B92205"/>
    <w:rsid w:val="00B9237F"/>
    <w:rsid w:val="00B9249E"/>
    <w:rsid w:val="00B92607"/>
    <w:rsid w:val="00B9283F"/>
    <w:rsid w:val="00B928B4"/>
    <w:rsid w:val="00B92A01"/>
    <w:rsid w:val="00B92D21"/>
    <w:rsid w:val="00B92D4F"/>
    <w:rsid w:val="00B92ED6"/>
    <w:rsid w:val="00B93102"/>
    <w:rsid w:val="00B9334C"/>
    <w:rsid w:val="00B933F4"/>
    <w:rsid w:val="00B93467"/>
    <w:rsid w:val="00B934DF"/>
    <w:rsid w:val="00B93741"/>
    <w:rsid w:val="00B93859"/>
    <w:rsid w:val="00B939DC"/>
    <w:rsid w:val="00B93A4E"/>
    <w:rsid w:val="00B93BEF"/>
    <w:rsid w:val="00B93C00"/>
    <w:rsid w:val="00B93D78"/>
    <w:rsid w:val="00B93EC0"/>
    <w:rsid w:val="00B94082"/>
    <w:rsid w:val="00B94126"/>
    <w:rsid w:val="00B9412F"/>
    <w:rsid w:val="00B94130"/>
    <w:rsid w:val="00B94467"/>
    <w:rsid w:val="00B944F3"/>
    <w:rsid w:val="00B945E8"/>
    <w:rsid w:val="00B9473F"/>
    <w:rsid w:val="00B948A6"/>
    <w:rsid w:val="00B9493E"/>
    <w:rsid w:val="00B94D42"/>
    <w:rsid w:val="00B94F08"/>
    <w:rsid w:val="00B94F92"/>
    <w:rsid w:val="00B94FC5"/>
    <w:rsid w:val="00B95028"/>
    <w:rsid w:val="00B95198"/>
    <w:rsid w:val="00B9519E"/>
    <w:rsid w:val="00B95B1B"/>
    <w:rsid w:val="00B95C2B"/>
    <w:rsid w:val="00B95DA7"/>
    <w:rsid w:val="00B95E09"/>
    <w:rsid w:val="00B95EA6"/>
    <w:rsid w:val="00B9610D"/>
    <w:rsid w:val="00B96178"/>
    <w:rsid w:val="00B963B5"/>
    <w:rsid w:val="00B96668"/>
    <w:rsid w:val="00B96A90"/>
    <w:rsid w:val="00B96BA6"/>
    <w:rsid w:val="00B96DFE"/>
    <w:rsid w:val="00B96E6A"/>
    <w:rsid w:val="00B97157"/>
    <w:rsid w:val="00B973C0"/>
    <w:rsid w:val="00B97587"/>
    <w:rsid w:val="00B975F3"/>
    <w:rsid w:val="00B9761F"/>
    <w:rsid w:val="00B977D1"/>
    <w:rsid w:val="00B97892"/>
    <w:rsid w:val="00B97B6D"/>
    <w:rsid w:val="00B97B74"/>
    <w:rsid w:val="00B97E6C"/>
    <w:rsid w:val="00B97F44"/>
    <w:rsid w:val="00B97FEE"/>
    <w:rsid w:val="00BA021A"/>
    <w:rsid w:val="00BA0357"/>
    <w:rsid w:val="00BA05CA"/>
    <w:rsid w:val="00BA0A56"/>
    <w:rsid w:val="00BA0A5D"/>
    <w:rsid w:val="00BA0A8B"/>
    <w:rsid w:val="00BA0B11"/>
    <w:rsid w:val="00BA0D33"/>
    <w:rsid w:val="00BA0E82"/>
    <w:rsid w:val="00BA0EDD"/>
    <w:rsid w:val="00BA0F29"/>
    <w:rsid w:val="00BA1362"/>
    <w:rsid w:val="00BA14B8"/>
    <w:rsid w:val="00BA1540"/>
    <w:rsid w:val="00BA15FD"/>
    <w:rsid w:val="00BA162F"/>
    <w:rsid w:val="00BA1685"/>
    <w:rsid w:val="00BA16A9"/>
    <w:rsid w:val="00BA17C9"/>
    <w:rsid w:val="00BA18FC"/>
    <w:rsid w:val="00BA1A87"/>
    <w:rsid w:val="00BA2139"/>
    <w:rsid w:val="00BA2178"/>
    <w:rsid w:val="00BA2325"/>
    <w:rsid w:val="00BA2533"/>
    <w:rsid w:val="00BA2731"/>
    <w:rsid w:val="00BA27C9"/>
    <w:rsid w:val="00BA2832"/>
    <w:rsid w:val="00BA290D"/>
    <w:rsid w:val="00BA290E"/>
    <w:rsid w:val="00BA3053"/>
    <w:rsid w:val="00BA328C"/>
    <w:rsid w:val="00BA32CB"/>
    <w:rsid w:val="00BA33F2"/>
    <w:rsid w:val="00BA3446"/>
    <w:rsid w:val="00BA3598"/>
    <w:rsid w:val="00BA35A3"/>
    <w:rsid w:val="00BA362D"/>
    <w:rsid w:val="00BA38B5"/>
    <w:rsid w:val="00BA3947"/>
    <w:rsid w:val="00BA39B7"/>
    <w:rsid w:val="00BA39E0"/>
    <w:rsid w:val="00BA3A85"/>
    <w:rsid w:val="00BA3B23"/>
    <w:rsid w:val="00BA3EE5"/>
    <w:rsid w:val="00BA401F"/>
    <w:rsid w:val="00BA429D"/>
    <w:rsid w:val="00BA478F"/>
    <w:rsid w:val="00BA4DA5"/>
    <w:rsid w:val="00BA4DDD"/>
    <w:rsid w:val="00BA4DEA"/>
    <w:rsid w:val="00BA4F8D"/>
    <w:rsid w:val="00BA50CE"/>
    <w:rsid w:val="00BA51C8"/>
    <w:rsid w:val="00BA51D3"/>
    <w:rsid w:val="00BA5287"/>
    <w:rsid w:val="00BA5346"/>
    <w:rsid w:val="00BA53B9"/>
    <w:rsid w:val="00BA5563"/>
    <w:rsid w:val="00BA5913"/>
    <w:rsid w:val="00BA5ACA"/>
    <w:rsid w:val="00BA5CD4"/>
    <w:rsid w:val="00BA5D59"/>
    <w:rsid w:val="00BA5E9E"/>
    <w:rsid w:val="00BA6227"/>
    <w:rsid w:val="00BA67B1"/>
    <w:rsid w:val="00BA6A6B"/>
    <w:rsid w:val="00BA6B37"/>
    <w:rsid w:val="00BA6C4C"/>
    <w:rsid w:val="00BA6E0C"/>
    <w:rsid w:val="00BA6E3B"/>
    <w:rsid w:val="00BA7086"/>
    <w:rsid w:val="00BA720C"/>
    <w:rsid w:val="00BA7241"/>
    <w:rsid w:val="00BA7917"/>
    <w:rsid w:val="00BA7A57"/>
    <w:rsid w:val="00BA7AED"/>
    <w:rsid w:val="00BA7AF6"/>
    <w:rsid w:val="00BA7E33"/>
    <w:rsid w:val="00BA7FB0"/>
    <w:rsid w:val="00BB003F"/>
    <w:rsid w:val="00BB00C1"/>
    <w:rsid w:val="00BB0172"/>
    <w:rsid w:val="00BB02A1"/>
    <w:rsid w:val="00BB049F"/>
    <w:rsid w:val="00BB054F"/>
    <w:rsid w:val="00BB05A8"/>
    <w:rsid w:val="00BB072B"/>
    <w:rsid w:val="00BB0E78"/>
    <w:rsid w:val="00BB1037"/>
    <w:rsid w:val="00BB105E"/>
    <w:rsid w:val="00BB109A"/>
    <w:rsid w:val="00BB10B4"/>
    <w:rsid w:val="00BB1121"/>
    <w:rsid w:val="00BB115A"/>
    <w:rsid w:val="00BB1475"/>
    <w:rsid w:val="00BB1605"/>
    <w:rsid w:val="00BB1660"/>
    <w:rsid w:val="00BB16DC"/>
    <w:rsid w:val="00BB1C52"/>
    <w:rsid w:val="00BB1CCF"/>
    <w:rsid w:val="00BB1EC0"/>
    <w:rsid w:val="00BB1F98"/>
    <w:rsid w:val="00BB1F9D"/>
    <w:rsid w:val="00BB216C"/>
    <w:rsid w:val="00BB220E"/>
    <w:rsid w:val="00BB2298"/>
    <w:rsid w:val="00BB229D"/>
    <w:rsid w:val="00BB2667"/>
    <w:rsid w:val="00BB2713"/>
    <w:rsid w:val="00BB2729"/>
    <w:rsid w:val="00BB2766"/>
    <w:rsid w:val="00BB29EC"/>
    <w:rsid w:val="00BB2AC8"/>
    <w:rsid w:val="00BB2CE5"/>
    <w:rsid w:val="00BB301E"/>
    <w:rsid w:val="00BB3162"/>
    <w:rsid w:val="00BB318A"/>
    <w:rsid w:val="00BB332B"/>
    <w:rsid w:val="00BB3335"/>
    <w:rsid w:val="00BB3371"/>
    <w:rsid w:val="00BB3490"/>
    <w:rsid w:val="00BB352E"/>
    <w:rsid w:val="00BB392C"/>
    <w:rsid w:val="00BB3967"/>
    <w:rsid w:val="00BB3A40"/>
    <w:rsid w:val="00BB3CBD"/>
    <w:rsid w:val="00BB3EF3"/>
    <w:rsid w:val="00BB4259"/>
    <w:rsid w:val="00BB429A"/>
    <w:rsid w:val="00BB4313"/>
    <w:rsid w:val="00BB4329"/>
    <w:rsid w:val="00BB4465"/>
    <w:rsid w:val="00BB4507"/>
    <w:rsid w:val="00BB45A0"/>
    <w:rsid w:val="00BB45E9"/>
    <w:rsid w:val="00BB4736"/>
    <w:rsid w:val="00BB4804"/>
    <w:rsid w:val="00BB4878"/>
    <w:rsid w:val="00BB498B"/>
    <w:rsid w:val="00BB49DE"/>
    <w:rsid w:val="00BB4AC1"/>
    <w:rsid w:val="00BB4B1A"/>
    <w:rsid w:val="00BB4EEE"/>
    <w:rsid w:val="00BB4F30"/>
    <w:rsid w:val="00BB5089"/>
    <w:rsid w:val="00BB5274"/>
    <w:rsid w:val="00BB52FF"/>
    <w:rsid w:val="00BB5407"/>
    <w:rsid w:val="00BB55B5"/>
    <w:rsid w:val="00BB5657"/>
    <w:rsid w:val="00BB5849"/>
    <w:rsid w:val="00BB58F6"/>
    <w:rsid w:val="00BB594F"/>
    <w:rsid w:val="00BB5BB8"/>
    <w:rsid w:val="00BB5C11"/>
    <w:rsid w:val="00BB5EF6"/>
    <w:rsid w:val="00BB5FE8"/>
    <w:rsid w:val="00BB62B7"/>
    <w:rsid w:val="00BB6335"/>
    <w:rsid w:val="00BB66C7"/>
    <w:rsid w:val="00BB6832"/>
    <w:rsid w:val="00BB68BE"/>
    <w:rsid w:val="00BB6B90"/>
    <w:rsid w:val="00BB6C6A"/>
    <w:rsid w:val="00BB6FB7"/>
    <w:rsid w:val="00BB70FE"/>
    <w:rsid w:val="00BB7479"/>
    <w:rsid w:val="00BB74E4"/>
    <w:rsid w:val="00BB74FA"/>
    <w:rsid w:val="00BB75CF"/>
    <w:rsid w:val="00BB784A"/>
    <w:rsid w:val="00BB7884"/>
    <w:rsid w:val="00BB7B12"/>
    <w:rsid w:val="00BB7B41"/>
    <w:rsid w:val="00BB7DF4"/>
    <w:rsid w:val="00BB7EC7"/>
    <w:rsid w:val="00BB7F15"/>
    <w:rsid w:val="00BB7F8C"/>
    <w:rsid w:val="00BC004A"/>
    <w:rsid w:val="00BC02D7"/>
    <w:rsid w:val="00BC0339"/>
    <w:rsid w:val="00BC038D"/>
    <w:rsid w:val="00BC0448"/>
    <w:rsid w:val="00BC0578"/>
    <w:rsid w:val="00BC063B"/>
    <w:rsid w:val="00BC0669"/>
    <w:rsid w:val="00BC069C"/>
    <w:rsid w:val="00BC088C"/>
    <w:rsid w:val="00BC08BB"/>
    <w:rsid w:val="00BC0949"/>
    <w:rsid w:val="00BC0A25"/>
    <w:rsid w:val="00BC0E8B"/>
    <w:rsid w:val="00BC0F3D"/>
    <w:rsid w:val="00BC158E"/>
    <w:rsid w:val="00BC1591"/>
    <w:rsid w:val="00BC182C"/>
    <w:rsid w:val="00BC1A0B"/>
    <w:rsid w:val="00BC1CB7"/>
    <w:rsid w:val="00BC1CDF"/>
    <w:rsid w:val="00BC1D0C"/>
    <w:rsid w:val="00BC1D23"/>
    <w:rsid w:val="00BC20C3"/>
    <w:rsid w:val="00BC233E"/>
    <w:rsid w:val="00BC239B"/>
    <w:rsid w:val="00BC23E0"/>
    <w:rsid w:val="00BC250E"/>
    <w:rsid w:val="00BC2531"/>
    <w:rsid w:val="00BC2B45"/>
    <w:rsid w:val="00BC2CF8"/>
    <w:rsid w:val="00BC308A"/>
    <w:rsid w:val="00BC30EF"/>
    <w:rsid w:val="00BC313A"/>
    <w:rsid w:val="00BC32B5"/>
    <w:rsid w:val="00BC34F7"/>
    <w:rsid w:val="00BC3567"/>
    <w:rsid w:val="00BC35BD"/>
    <w:rsid w:val="00BC3685"/>
    <w:rsid w:val="00BC36AE"/>
    <w:rsid w:val="00BC37FA"/>
    <w:rsid w:val="00BC3820"/>
    <w:rsid w:val="00BC38EA"/>
    <w:rsid w:val="00BC3B16"/>
    <w:rsid w:val="00BC3E0A"/>
    <w:rsid w:val="00BC3FF3"/>
    <w:rsid w:val="00BC40A7"/>
    <w:rsid w:val="00BC4134"/>
    <w:rsid w:val="00BC41FD"/>
    <w:rsid w:val="00BC42DC"/>
    <w:rsid w:val="00BC4579"/>
    <w:rsid w:val="00BC4613"/>
    <w:rsid w:val="00BC47BD"/>
    <w:rsid w:val="00BC4834"/>
    <w:rsid w:val="00BC484D"/>
    <w:rsid w:val="00BC4B5C"/>
    <w:rsid w:val="00BC4DDC"/>
    <w:rsid w:val="00BC4DE5"/>
    <w:rsid w:val="00BC4E18"/>
    <w:rsid w:val="00BC4E91"/>
    <w:rsid w:val="00BC510D"/>
    <w:rsid w:val="00BC52D0"/>
    <w:rsid w:val="00BC5318"/>
    <w:rsid w:val="00BC55F3"/>
    <w:rsid w:val="00BC570C"/>
    <w:rsid w:val="00BC59BA"/>
    <w:rsid w:val="00BC5A4D"/>
    <w:rsid w:val="00BC5A55"/>
    <w:rsid w:val="00BC5DF6"/>
    <w:rsid w:val="00BC61E7"/>
    <w:rsid w:val="00BC635B"/>
    <w:rsid w:val="00BC647D"/>
    <w:rsid w:val="00BC6A5C"/>
    <w:rsid w:val="00BC6C35"/>
    <w:rsid w:val="00BC6C79"/>
    <w:rsid w:val="00BC6DC0"/>
    <w:rsid w:val="00BC6E1D"/>
    <w:rsid w:val="00BC715A"/>
    <w:rsid w:val="00BC71C0"/>
    <w:rsid w:val="00BC729E"/>
    <w:rsid w:val="00BC749C"/>
    <w:rsid w:val="00BC74BA"/>
    <w:rsid w:val="00BC7766"/>
    <w:rsid w:val="00BC7AB0"/>
    <w:rsid w:val="00BC7BC4"/>
    <w:rsid w:val="00BC7D13"/>
    <w:rsid w:val="00BC7D1B"/>
    <w:rsid w:val="00BC7FC5"/>
    <w:rsid w:val="00BD0043"/>
    <w:rsid w:val="00BD0357"/>
    <w:rsid w:val="00BD0937"/>
    <w:rsid w:val="00BD101B"/>
    <w:rsid w:val="00BD154B"/>
    <w:rsid w:val="00BD15D9"/>
    <w:rsid w:val="00BD1707"/>
    <w:rsid w:val="00BD1895"/>
    <w:rsid w:val="00BD1C1C"/>
    <w:rsid w:val="00BD1D34"/>
    <w:rsid w:val="00BD1D47"/>
    <w:rsid w:val="00BD1FBF"/>
    <w:rsid w:val="00BD2041"/>
    <w:rsid w:val="00BD20C2"/>
    <w:rsid w:val="00BD2183"/>
    <w:rsid w:val="00BD2292"/>
    <w:rsid w:val="00BD2294"/>
    <w:rsid w:val="00BD2813"/>
    <w:rsid w:val="00BD2844"/>
    <w:rsid w:val="00BD28F7"/>
    <w:rsid w:val="00BD2905"/>
    <w:rsid w:val="00BD2D30"/>
    <w:rsid w:val="00BD30DA"/>
    <w:rsid w:val="00BD310C"/>
    <w:rsid w:val="00BD31BA"/>
    <w:rsid w:val="00BD375C"/>
    <w:rsid w:val="00BD3775"/>
    <w:rsid w:val="00BD3932"/>
    <w:rsid w:val="00BD3A3B"/>
    <w:rsid w:val="00BD3AA8"/>
    <w:rsid w:val="00BD3AE2"/>
    <w:rsid w:val="00BD3CA8"/>
    <w:rsid w:val="00BD3CFF"/>
    <w:rsid w:val="00BD3D7F"/>
    <w:rsid w:val="00BD3F5C"/>
    <w:rsid w:val="00BD4001"/>
    <w:rsid w:val="00BD408C"/>
    <w:rsid w:val="00BD413B"/>
    <w:rsid w:val="00BD42BB"/>
    <w:rsid w:val="00BD4487"/>
    <w:rsid w:val="00BD46AA"/>
    <w:rsid w:val="00BD46C0"/>
    <w:rsid w:val="00BD478D"/>
    <w:rsid w:val="00BD4A6C"/>
    <w:rsid w:val="00BD4C38"/>
    <w:rsid w:val="00BD4D47"/>
    <w:rsid w:val="00BD4EA4"/>
    <w:rsid w:val="00BD51B9"/>
    <w:rsid w:val="00BD5207"/>
    <w:rsid w:val="00BD52D4"/>
    <w:rsid w:val="00BD5342"/>
    <w:rsid w:val="00BD5588"/>
    <w:rsid w:val="00BD5604"/>
    <w:rsid w:val="00BD59C9"/>
    <w:rsid w:val="00BD5D5C"/>
    <w:rsid w:val="00BD5D82"/>
    <w:rsid w:val="00BD5E5A"/>
    <w:rsid w:val="00BD5EFF"/>
    <w:rsid w:val="00BD5F8B"/>
    <w:rsid w:val="00BD6064"/>
    <w:rsid w:val="00BD6106"/>
    <w:rsid w:val="00BD6511"/>
    <w:rsid w:val="00BD6541"/>
    <w:rsid w:val="00BD65E7"/>
    <w:rsid w:val="00BD66C5"/>
    <w:rsid w:val="00BD6849"/>
    <w:rsid w:val="00BD6891"/>
    <w:rsid w:val="00BD6DDB"/>
    <w:rsid w:val="00BD711F"/>
    <w:rsid w:val="00BD7136"/>
    <w:rsid w:val="00BD74DF"/>
    <w:rsid w:val="00BD752E"/>
    <w:rsid w:val="00BD75B0"/>
    <w:rsid w:val="00BD76A7"/>
    <w:rsid w:val="00BD7815"/>
    <w:rsid w:val="00BD7FA1"/>
    <w:rsid w:val="00BE0068"/>
    <w:rsid w:val="00BE03B4"/>
    <w:rsid w:val="00BE0482"/>
    <w:rsid w:val="00BE04A1"/>
    <w:rsid w:val="00BE0574"/>
    <w:rsid w:val="00BE06B8"/>
    <w:rsid w:val="00BE085E"/>
    <w:rsid w:val="00BE0872"/>
    <w:rsid w:val="00BE09B1"/>
    <w:rsid w:val="00BE0C40"/>
    <w:rsid w:val="00BE0EA1"/>
    <w:rsid w:val="00BE0F38"/>
    <w:rsid w:val="00BE0F40"/>
    <w:rsid w:val="00BE0F45"/>
    <w:rsid w:val="00BE111B"/>
    <w:rsid w:val="00BE11F0"/>
    <w:rsid w:val="00BE14A9"/>
    <w:rsid w:val="00BE158F"/>
    <w:rsid w:val="00BE1698"/>
    <w:rsid w:val="00BE1937"/>
    <w:rsid w:val="00BE1B55"/>
    <w:rsid w:val="00BE1FD1"/>
    <w:rsid w:val="00BE20A6"/>
    <w:rsid w:val="00BE22EB"/>
    <w:rsid w:val="00BE251D"/>
    <w:rsid w:val="00BE2671"/>
    <w:rsid w:val="00BE274F"/>
    <w:rsid w:val="00BE2856"/>
    <w:rsid w:val="00BE297F"/>
    <w:rsid w:val="00BE2B90"/>
    <w:rsid w:val="00BE2D3C"/>
    <w:rsid w:val="00BE2D63"/>
    <w:rsid w:val="00BE2E96"/>
    <w:rsid w:val="00BE2F59"/>
    <w:rsid w:val="00BE2F84"/>
    <w:rsid w:val="00BE3066"/>
    <w:rsid w:val="00BE3291"/>
    <w:rsid w:val="00BE32EC"/>
    <w:rsid w:val="00BE3344"/>
    <w:rsid w:val="00BE386E"/>
    <w:rsid w:val="00BE3CA2"/>
    <w:rsid w:val="00BE3D02"/>
    <w:rsid w:val="00BE406D"/>
    <w:rsid w:val="00BE40CF"/>
    <w:rsid w:val="00BE4210"/>
    <w:rsid w:val="00BE4234"/>
    <w:rsid w:val="00BE43A6"/>
    <w:rsid w:val="00BE43B9"/>
    <w:rsid w:val="00BE46CA"/>
    <w:rsid w:val="00BE46F3"/>
    <w:rsid w:val="00BE49D9"/>
    <w:rsid w:val="00BE4B62"/>
    <w:rsid w:val="00BE4C01"/>
    <w:rsid w:val="00BE4C6F"/>
    <w:rsid w:val="00BE4EE3"/>
    <w:rsid w:val="00BE51F8"/>
    <w:rsid w:val="00BE524E"/>
    <w:rsid w:val="00BE556B"/>
    <w:rsid w:val="00BE56E4"/>
    <w:rsid w:val="00BE581D"/>
    <w:rsid w:val="00BE58F6"/>
    <w:rsid w:val="00BE593C"/>
    <w:rsid w:val="00BE5A52"/>
    <w:rsid w:val="00BE5CE6"/>
    <w:rsid w:val="00BE5EC6"/>
    <w:rsid w:val="00BE5ECC"/>
    <w:rsid w:val="00BE614E"/>
    <w:rsid w:val="00BE6222"/>
    <w:rsid w:val="00BE64F0"/>
    <w:rsid w:val="00BE6773"/>
    <w:rsid w:val="00BE68A7"/>
    <w:rsid w:val="00BE6C2D"/>
    <w:rsid w:val="00BE6CEC"/>
    <w:rsid w:val="00BE6ED0"/>
    <w:rsid w:val="00BE7002"/>
    <w:rsid w:val="00BE7043"/>
    <w:rsid w:val="00BE748C"/>
    <w:rsid w:val="00BE74FC"/>
    <w:rsid w:val="00BE75BC"/>
    <w:rsid w:val="00BE77D4"/>
    <w:rsid w:val="00BE793E"/>
    <w:rsid w:val="00BE79E1"/>
    <w:rsid w:val="00BE7A22"/>
    <w:rsid w:val="00BE7AB4"/>
    <w:rsid w:val="00BE7B23"/>
    <w:rsid w:val="00BE7CF9"/>
    <w:rsid w:val="00BE7F76"/>
    <w:rsid w:val="00BF002A"/>
    <w:rsid w:val="00BF0039"/>
    <w:rsid w:val="00BF0202"/>
    <w:rsid w:val="00BF0434"/>
    <w:rsid w:val="00BF052D"/>
    <w:rsid w:val="00BF0898"/>
    <w:rsid w:val="00BF08D2"/>
    <w:rsid w:val="00BF098B"/>
    <w:rsid w:val="00BF0AC4"/>
    <w:rsid w:val="00BF0B2C"/>
    <w:rsid w:val="00BF0CB2"/>
    <w:rsid w:val="00BF0CD8"/>
    <w:rsid w:val="00BF0D3D"/>
    <w:rsid w:val="00BF0DB9"/>
    <w:rsid w:val="00BF0E8B"/>
    <w:rsid w:val="00BF0E96"/>
    <w:rsid w:val="00BF0F89"/>
    <w:rsid w:val="00BF11D7"/>
    <w:rsid w:val="00BF12D5"/>
    <w:rsid w:val="00BF1525"/>
    <w:rsid w:val="00BF1592"/>
    <w:rsid w:val="00BF16CD"/>
    <w:rsid w:val="00BF1D12"/>
    <w:rsid w:val="00BF1DC5"/>
    <w:rsid w:val="00BF2553"/>
    <w:rsid w:val="00BF2716"/>
    <w:rsid w:val="00BF298E"/>
    <w:rsid w:val="00BF2A76"/>
    <w:rsid w:val="00BF2D54"/>
    <w:rsid w:val="00BF2FCA"/>
    <w:rsid w:val="00BF3129"/>
    <w:rsid w:val="00BF3200"/>
    <w:rsid w:val="00BF3426"/>
    <w:rsid w:val="00BF3500"/>
    <w:rsid w:val="00BF3793"/>
    <w:rsid w:val="00BF3AFA"/>
    <w:rsid w:val="00BF3B72"/>
    <w:rsid w:val="00BF40E6"/>
    <w:rsid w:val="00BF41BC"/>
    <w:rsid w:val="00BF4597"/>
    <w:rsid w:val="00BF4718"/>
    <w:rsid w:val="00BF47CD"/>
    <w:rsid w:val="00BF47E0"/>
    <w:rsid w:val="00BF4B76"/>
    <w:rsid w:val="00BF537B"/>
    <w:rsid w:val="00BF54EE"/>
    <w:rsid w:val="00BF556D"/>
    <w:rsid w:val="00BF58DF"/>
    <w:rsid w:val="00BF5976"/>
    <w:rsid w:val="00BF5CFF"/>
    <w:rsid w:val="00BF61FE"/>
    <w:rsid w:val="00BF637E"/>
    <w:rsid w:val="00BF6405"/>
    <w:rsid w:val="00BF64AB"/>
    <w:rsid w:val="00BF66BA"/>
    <w:rsid w:val="00BF69F3"/>
    <w:rsid w:val="00BF6BE1"/>
    <w:rsid w:val="00BF6E88"/>
    <w:rsid w:val="00BF7042"/>
    <w:rsid w:val="00BF706B"/>
    <w:rsid w:val="00BF70E0"/>
    <w:rsid w:val="00BF75E7"/>
    <w:rsid w:val="00BF7739"/>
    <w:rsid w:val="00BF7875"/>
    <w:rsid w:val="00BF7A67"/>
    <w:rsid w:val="00BF7B40"/>
    <w:rsid w:val="00BF7BFF"/>
    <w:rsid w:val="00BF7DCE"/>
    <w:rsid w:val="00BF7E3B"/>
    <w:rsid w:val="00C0005D"/>
    <w:rsid w:val="00C001F4"/>
    <w:rsid w:val="00C00369"/>
    <w:rsid w:val="00C0039E"/>
    <w:rsid w:val="00C0057D"/>
    <w:rsid w:val="00C005CC"/>
    <w:rsid w:val="00C00761"/>
    <w:rsid w:val="00C00782"/>
    <w:rsid w:val="00C009FF"/>
    <w:rsid w:val="00C00A0E"/>
    <w:rsid w:val="00C00BD2"/>
    <w:rsid w:val="00C00E80"/>
    <w:rsid w:val="00C01091"/>
    <w:rsid w:val="00C0141E"/>
    <w:rsid w:val="00C01432"/>
    <w:rsid w:val="00C014EB"/>
    <w:rsid w:val="00C0194A"/>
    <w:rsid w:val="00C01983"/>
    <w:rsid w:val="00C019FA"/>
    <w:rsid w:val="00C021B3"/>
    <w:rsid w:val="00C02795"/>
    <w:rsid w:val="00C027D8"/>
    <w:rsid w:val="00C02A75"/>
    <w:rsid w:val="00C02AEC"/>
    <w:rsid w:val="00C02BDD"/>
    <w:rsid w:val="00C02C2A"/>
    <w:rsid w:val="00C02D1A"/>
    <w:rsid w:val="00C02E11"/>
    <w:rsid w:val="00C02EC8"/>
    <w:rsid w:val="00C031A7"/>
    <w:rsid w:val="00C03231"/>
    <w:rsid w:val="00C03383"/>
    <w:rsid w:val="00C0343A"/>
    <w:rsid w:val="00C035EF"/>
    <w:rsid w:val="00C036CD"/>
    <w:rsid w:val="00C03767"/>
    <w:rsid w:val="00C03A69"/>
    <w:rsid w:val="00C03BAA"/>
    <w:rsid w:val="00C03F26"/>
    <w:rsid w:val="00C03F40"/>
    <w:rsid w:val="00C03F8C"/>
    <w:rsid w:val="00C03FE5"/>
    <w:rsid w:val="00C04142"/>
    <w:rsid w:val="00C041CC"/>
    <w:rsid w:val="00C044E1"/>
    <w:rsid w:val="00C048C6"/>
    <w:rsid w:val="00C04973"/>
    <w:rsid w:val="00C04A69"/>
    <w:rsid w:val="00C04D94"/>
    <w:rsid w:val="00C04DDF"/>
    <w:rsid w:val="00C04ED5"/>
    <w:rsid w:val="00C0505F"/>
    <w:rsid w:val="00C050D7"/>
    <w:rsid w:val="00C0519E"/>
    <w:rsid w:val="00C051B2"/>
    <w:rsid w:val="00C052ED"/>
    <w:rsid w:val="00C05313"/>
    <w:rsid w:val="00C053C3"/>
    <w:rsid w:val="00C05488"/>
    <w:rsid w:val="00C05574"/>
    <w:rsid w:val="00C055C7"/>
    <w:rsid w:val="00C0589A"/>
    <w:rsid w:val="00C0593F"/>
    <w:rsid w:val="00C05D55"/>
    <w:rsid w:val="00C05E6C"/>
    <w:rsid w:val="00C06156"/>
    <w:rsid w:val="00C06191"/>
    <w:rsid w:val="00C06341"/>
    <w:rsid w:val="00C063EC"/>
    <w:rsid w:val="00C0671E"/>
    <w:rsid w:val="00C06783"/>
    <w:rsid w:val="00C0689C"/>
    <w:rsid w:val="00C06A93"/>
    <w:rsid w:val="00C06B19"/>
    <w:rsid w:val="00C06D17"/>
    <w:rsid w:val="00C06D6F"/>
    <w:rsid w:val="00C06F32"/>
    <w:rsid w:val="00C0708C"/>
    <w:rsid w:val="00C07112"/>
    <w:rsid w:val="00C071D4"/>
    <w:rsid w:val="00C07349"/>
    <w:rsid w:val="00C073C9"/>
    <w:rsid w:val="00C073E9"/>
    <w:rsid w:val="00C074CA"/>
    <w:rsid w:val="00C07501"/>
    <w:rsid w:val="00C0753B"/>
    <w:rsid w:val="00C07711"/>
    <w:rsid w:val="00C07820"/>
    <w:rsid w:val="00C07AB9"/>
    <w:rsid w:val="00C07DEA"/>
    <w:rsid w:val="00C07EA4"/>
    <w:rsid w:val="00C07EC5"/>
    <w:rsid w:val="00C1028C"/>
    <w:rsid w:val="00C10428"/>
    <w:rsid w:val="00C1045C"/>
    <w:rsid w:val="00C107BB"/>
    <w:rsid w:val="00C107C3"/>
    <w:rsid w:val="00C10874"/>
    <w:rsid w:val="00C1089E"/>
    <w:rsid w:val="00C10935"/>
    <w:rsid w:val="00C10940"/>
    <w:rsid w:val="00C10AC1"/>
    <w:rsid w:val="00C10C27"/>
    <w:rsid w:val="00C10E03"/>
    <w:rsid w:val="00C111BE"/>
    <w:rsid w:val="00C11240"/>
    <w:rsid w:val="00C1127C"/>
    <w:rsid w:val="00C1132F"/>
    <w:rsid w:val="00C11376"/>
    <w:rsid w:val="00C1151F"/>
    <w:rsid w:val="00C11522"/>
    <w:rsid w:val="00C11551"/>
    <w:rsid w:val="00C1193A"/>
    <w:rsid w:val="00C11C58"/>
    <w:rsid w:val="00C11EF9"/>
    <w:rsid w:val="00C12221"/>
    <w:rsid w:val="00C12482"/>
    <w:rsid w:val="00C125B1"/>
    <w:rsid w:val="00C1262F"/>
    <w:rsid w:val="00C12651"/>
    <w:rsid w:val="00C12762"/>
    <w:rsid w:val="00C1296E"/>
    <w:rsid w:val="00C129D9"/>
    <w:rsid w:val="00C12AC9"/>
    <w:rsid w:val="00C12B54"/>
    <w:rsid w:val="00C12C09"/>
    <w:rsid w:val="00C12D06"/>
    <w:rsid w:val="00C12D8D"/>
    <w:rsid w:val="00C12E88"/>
    <w:rsid w:val="00C131A6"/>
    <w:rsid w:val="00C13259"/>
    <w:rsid w:val="00C13333"/>
    <w:rsid w:val="00C1340F"/>
    <w:rsid w:val="00C135F6"/>
    <w:rsid w:val="00C1367B"/>
    <w:rsid w:val="00C1399F"/>
    <w:rsid w:val="00C139B0"/>
    <w:rsid w:val="00C139DA"/>
    <w:rsid w:val="00C13A56"/>
    <w:rsid w:val="00C13BA9"/>
    <w:rsid w:val="00C13DD5"/>
    <w:rsid w:val="00C1413F"/>
    <w:rsid w:val="00C143E8"/>
    <w:rsid w:val="00C143EB"/>
    <w:rsid w:val="00C14461"/>
    <w:rsid w:val="00C1462D"/>
    <w:rsid w:val="00C147B8"/>
    <w:rsid w:val="00C14838"/>
    <w:rsid w:val="00C14A42"/>
    <w:rsid w:val="00C14A5C"/>
    <w:rsid w:val="00C14AAE"/>
    <w:rsid w:val="00C14AF2"/>
    <w:rsid w:val="00C14D11"/>
    <w:rsid w:val="00C1508C"/>
    <w:rsid w:val="00C15194"/>
    <w:rsid w:val="00C152B0"/>
    <w:rsid w:val="00C15361"/>
    <w:rsid w:val="00C1543C"/>
    <w:rsid w:val="00C1571F"/>
    <w:rsid w:val="00C157AD"/>
    <w:rsid w:val="00C157CF"/>
    <w:rsid w:val="00C15942"/>
    <w:rsid w:val="00C15C63"/>
    <w:rsid w:val="00C15D34"/>
    <w:rsid w:val="00C15E6F"/>
    <w:rsid w:val="00C15FFB"/>
    <w:rsid w:val="00C1604C"/>
    <w:rsid w:val="00C1651C"/>
    <w:rsid w:val="00C16741"/>
    <w:rsid w:val="00C16C53"/>
    <w:rsid w:val="00C16DCF"/>
    <w:rsid w:val="00C16E50"/>
    <w:rsid w:val="00C16E8C"/>
    <w:rsid w:val="00C16FFF"/>
    <w:rsid w:val="00C171EC"/>
    <w:rsid w:val="00C171F7"/>
    <w:rsid w:val="00C1723E"/>
    <w:rsid w:val="00C172DB"/>
    <w:rsid w:val="00C172E6"/>
    <w:rsid w:val="00C17519"/>
    <w:rsid w:val="00C17881"/>
    <w:rsid w:val="00C17894"/>
    <w:rsid w:val="00C17942"/>
    <w:rsid w:val="00C200A7"/>
    <w:rsid w:val="00C2016A"/>
    <w:rsid w:val="00C2087D"/>
    <w:rsid w:val="00C208E9"/>
    <w:rsid w:val="00C209E2"/>
    <w:rsid w:val="00C20B28"/>
    <w:rsid w:val="00C20ED3"/>
    <w:rsid w:val="00C20EE7"/>
    <w:rsid w:val="00C210CB"/>
    <w:rsid w:val="00C2118E"/>
    <w:rsid w:val="00C212A3"/>
    <w:rsid w:val="00C214B4"/>
    <w:rsid w:val="00C2156F"/>
    <w:rsid w:val="00C2161E"/>
    <w:rsid w:val="00C21689"/>
    <w:rsid w:val="00C21699"/>
    <w:rsid w:val="00C218E2"/>
    <w:rsid w:val="00C21905"/>
    <w:rsid w:val="00C21CD4"/>
    <w:rsid w:val="00C21D79"/>
    <w:rsid w:val="00C21E85"/>
    <w:rsid w:val="00C2235D"/>
    <w:rsid w:val="00C22393"/>
    <w:rsid w:val="00C22443"/>
    <w:rsid w:val="00C22660"/>
    <w:rsid w:val="00C22698"/>
    <w:rsid w:val="00C22800"/>
    <w:rsid w:val="00C22942"/>
    <w:rsid w:val="00C2295B"/>
    <w:rsid w:val="00C22ABA"/>
    <w:rsid w:val="00C22B3A"/>
    <w:rsid w:val="00C22BE1"/>
    <w:rsid w:val="00C22EDE"/>
    <w:rsid w:val="00C22EF1"/>
    <w:rsid w:val="00C22FD5"/>
    <w:rsid w:val="00C232F8"/>
    <w:rsid w:val="00C234B4"/>
    <w:rsid w:val="00C235B3"/>
    <w:rsid w:val="00C236E1"/>
    <w:rsid w:val="00C236F3"/>
    <w:rsid w:val="00C23755"/>
    <w:rsid w:val="00C23874"/>
    <w:rsid w:val="00C239FB"/>
    <w:rsid w:val="00C239FD"/>
    <w:rsid w:val="00C23A5C"/>
    <w:rsid w:val="00C23B98"/>
    <w:rsid w:val="00C23DA1"/>
    <w:rsid w:val="00C23DBA"/>
    <w:rsid w:val="00C23DFF"/>
    <w:rsid w:val="00C23FFF"/>
    <w:rsid w:val="00C2440A"/>
    <w:rsid w:val="00C24569"/>
    <w:rsid w:val="00C245DE"/>
    <w:rsid w:val="00C24753"/>
    <w:rsid w:val="00C24783"/>
    <w:rsid w:val="00C24853"/>
    <w:rsid w:val="00C24856"/>
    <w:rsid w:val="00C248A6"/>
    <w:rsid w:val="00C24A40"/>
    <w:rsid w:val="00C24E33"/>
    <w:rsid w:val="00C2503D"/>
    <w:rsid w:val="00C251EF"/>
    <w:rsid w:val="00C2522E"/>
    <w:rsid w:val="00C253E8"/>
    <w:rsid w:val="00C25571"/>
    <w:rsid w:val="00C2570B"/>
    <w:rsid w:val="00C2578D"/>
    <w:rsid w:val="00C25ACD"/>
    <w:rsid w:val="00C25C36"/>
    <w:rsid w:val="00C25D3F"/>
    <w:rsid w:val="00C25F17"/>
    <w:rsid w:val="00C25F49"/>
    <w:rsid w:val="00C260E2"/>
    <w:rsid w:val="00C2622B"/>
    <w:rsid w:val="00C264FD"/>
    <w:rsid w:val="00C265F6"/>
    <w:rsid w:val="00C266F7"/>
    <w:rsid w:val="00C2676C"/>
    <w:rsid w:val="00C267DA"/>
    <w:rsid w:val="00C26E1A"/>
    <w:rsid w:val="00C27363"/>
    <w:rsid w:val="00C273ED"/>
    <w:rsid w:val="00C27657"/>
    <w:rsid w:val="00C279F6"/>
    <w:rsid w:val="00C27B0B"/>
    <w:rsid w:val="00C27C2A"/>
    <w:rsid w:val="00C27C77"/>
    <w:rsid w:val="00C27DC8"/>
    <w:rsid w:val="00C30231"/>
    <w:rsid w:val="00C3051A"/>
    <w:rsid w:val="00C305A0"/>
    <w:rsid w:val="00C3060B"/>
    <w:rsid w:val="00C308B0"/>
    <w:rsid w:val="00C30961"/>
    <w:rsid w:val="00C30FFA"/>
    <w:rsid w:val="00C31030"/>
    <w:rsid w:val="00C31036"/>
    <w:rsid w:val="00C31121"/>
    <w:rsid w:val="00C31175"/>
    <w:rsid w:val="00C31229"/>
    <w:rsid w:val="00C3131F"/>
    <w:rsid w:val="00C317BD"/>
    <w:rsid w:val="00C317E3"/>
    <w:rsid w:val="00C318D0"/>
    <w:rsid w:val="00C31AE3"/>
    <w:rsid w:val="00C31C27"/>
    <w:rsid w:val="00C31E76"/>
    <w:rsid w:val="00C31EAB"/>
    <w:rsid w:val="00C31F29"/>
    <w:rsid w:val="00C3207E"/>
    <w:rsid w:val="00C32097"/>
    <w:rsid w:val="00C3241B"/>
    <w:rsid w:val="00C3262B"/>
    <w:rsid w:val="00C32775"/>
    <w:rsid w:val="00C32AE6"/>
    <w:rsid w:val="00C32BCE"/>
    <w:rsid w:val="00C32CE0"/>
    <w:rsid w:val="00C32D7F"/>
    <w:rsid w:val="00C32DCE"/>
    <w:rsid w:val="00C32E19"/>
    <w:rsid w:val="00C3310F"/>
    <w:rsid w:val="00C333D1"/>
    <w:rsid w:val="00C3394E"/>
    <w:rsid w:val="00C33A9B"/>
    <w:rsid w:val="00C33D0D"/>
    <w:rsid w:val="00C33E13"/>
    <w:rsid w:val="00C33E26"/>
    <w:rsid w:val="00C33F47"/>
    <w:rsid w:val="00C34101"/>
    <w:rsid w:val="00C3419D"/>
    <w:rsid w:val="00C344E5"/>
    <w:rsid w:val="00C3475F"/>
    <w:rsid w:val="00C349E1"/>
    <w:rsid w:val="00C34A92"/>
    <w:rsid w:val="00C34BD6"/>
    <w:rsid w:val="00C34CEC"/>
    <w:rsid w:val="00C34D66"/>
    <w:rsid w:val="00C34DCE"/>
    <w:rsid w:val="00C34E63"/>
    <w:rsid w:val="00C34E70"/>
    <w:rsid w:val="00C34F2D"/>
    <w:rsid w:val="00C34F51"/>
    <w:rsid w:val="00C3507D"/>
    <w:rsid w:val="00C35468"/>
    <w:rsid w:val="00C354CD"/>
    <w:rsid w:val="00C35559"/>
    <w:rsid w:val="00C355B7"/>
    <w:rsid w:val="00C3564F"/>
    <w:rsid w:val="00C35AA9"/>
    <w:rsid w:val="00C35E12"/>
    <w:rsid w:val="00C36127"/>
    <w:rsid w:val="00C363C7"/>
    <w:rsid w:val="00C363E1"/>
    <w:rsid w:val="00C3654B"/>
    <w:rsid w:val="00C365DD"/>
    <w:rsid w:val="00C36689"/>
    <w:rsid w:val="00C369A6"/>
    <w:rsid w:val="00C36B55"/>
    <w:rsid w:val="00C36DC7"/>
    <w:rsid w:val="00C37623"/>
    <w:rsid w:val="00C37629"/>
    <w:rsid w:val="00C3765F"/>
    <w:rsid w:val="00C3769E"/>
    <w:rsid w:val="00C37B06"/>
    <w:rsid w:val="00C37BA5"/>
    <w:rsid w:val="00C37CF8"/>
    <w:rsid w:val="00C37D37"/>
    <w:rsid w:val="00C37E8D"/>
    <w:rsid w:val="00C37F85"/>
    <w:rsid w:val="00C40409"/>
    <w:rsid w:val="00C407D6"/>
    <w:rsid w:val="00C40813"/>
    <w:rsid w:val="00C4082E"/>
    <w:rsid w:val="00C4084B"/>
    <w:rsid w:val="00C408B8"/>
    <w:rsid w:val="00C40907"/>
    <w:rsid w:val="00C40BFA"/>
    <w:rsid w:val="00C40C83"/>
    <w:rsid w:val="00C41414"/>
    <w:rsid w:val="00C41677"/>
    <w:rsid w:val="00C41787"/>
    <w:rsid w:val="00C417B0"/>
    <w:rsid w:val="00C41A21"/>
    <w:rsid w:val="00C41B63"/>
    <w:rsid w:val="00C41B84"/>
    <w:rsid w:val="00C41BD1"/>
    <w:rsid w:val="00C41C94"/>
    <w:rsid w:val="00C41DE1"/>
    <w:rsid w:val="00C42088"/>
    <w:rsid w:val="00C420B5"/>
    <w:rsid w:val="00C422A5"/>
    <w:rsid w:val="00C425F2"/>
    <w:rsid w:val="00C4275E"/>
    <w:rsid w:val="00C429B5"/>
    <w:rsid w:val="00C42A51"/>
    <w:rsid w:val="00C42C2D"/>
    <w:rsid w:val="00C42C52"/>
    <w:rsid w:val="00C42EA8"/>
    <w:rsid w:val="00C42EAF"/>
    <w:rsid w:val="00C42EE4"/>
    <w:rsid w:val="00C4328F"/>
    <w:rsid w:val="00C432F8"/>
    <w:rsid w:val="00C433F4"/>
    <w:rsid w:val="00C43403"/>
    <w:rsid w:val="00C436E0"/>
    <w:rsid w:val="00C437EE"/>
    <w:rsid w:val="00C43994"/>
    <w:rsid w:val="00C43B54"/>
    <w:rsid w:val="00C43BD3"/>
    <w:rsid w:val="00C43D1C"/>
    <w:rsid w:val="00C44025"/>
    <w:rsid w:val="00C44078"/>
    <w:rsid w:val="00C44145"/>
    <w:rsid w:val="00C443D0"/>
    <w:rsid w:val="00C4456F"/>
    <w:rsid w:val="00C44798"/>
    <w:rsid w:val="00C449C9"/>
    <w:rsid w:val="00C44C18"/>
    <w:rsid w:val="00C44D36"/>
    <w:rsid w:val="00C44FF0"/>
    <w:rsid w:val="00C45217"/>
    <w:rsid w:val="00C4530C"/>
    <w:rsid w:val="00C454E8"/>
    <w:rsid w:val="00C45B78"/>
    <w:rsid w:val="00C4605B"/>
    <w:rsid w:val="00C4609A"/>
    <w:rsid w:val="00C46280"/>
    <w:rsid w:val="00C462BA"/>
    <w:rsid w:val="00C463A0"/>
    <w:rsid w:val="00C46623"/>
    <w:rsid w:val="00C4680B"/>
    <w:rsid w:val="00C46AB3"/>
    <w:rsid w:val="00C46D06"/>
    <w:rsid w:val="00C4718E"/>
    <w:rsid w:val="00C471AA"/>
    <w:rsid w:val="00C475ED"/>
    <w:rsid w:val="00C477D4"/>
    <w:rsid w:val="00C47809"/>
    <w:rsid w:val="00C47937"/>
    <w:rsid w:val="00C47A73"/>
    <w:rsid w:val="00C47C70"/>
    <w:rsid w:val="00C47D4F"/>
    <w:rsid w:val="00C47E17"/>
    <w:rsid w:val="00C47EDA"/>
    <w:rsid w:val="00C47EE3"/>
    <w:rsid w:val="00C47F43"/>
    <w:rsid w:val="00C47FD6"/>
    <w:rsid w:val="00C50308"/>
    <w:rsid w:val="00C5034F"/>
    <w:rsid w:val="00C50775"/>
    <w:rsid w:val="00C5093F"/>
    <w:rsid w:val="00C50B06"/>
    <w:rsid w:val="00C50D33"/>
    <w:rsid w:val="00C50D72"/>
    <w:rsid w:val="00C50F13"/>
    <w:rsid w:val="00C51524"/>
    <w:rsid w:val="00C51614"/>
    <w:rsid w:val="00C51898"/>
    <w:rsid w:val="00C5197A"/>
    <w:rsid w:val="00C51AA2"/>
    <w:rsid w:val="00C51E19"/>
    <w:rsid w:val="00C51EA4"/>
    <w:rsid w:val="00C51F52"/>
    <w:rsid w:val="00C5222B"/>
    <w:rsid w:val="00C5243C"/>
    <w:rsid w:val="00C52571"/>
    <w:rsid w:val="00C525C4"/>
    <w:rsid w:val="00C526A4"/>
    <w:rsid w:val="00C52C82"/>
    <w:rsid w:val="00C52CA6"/>
    <w:rsid w:val="00C52CB1"/>
    <w:rsid w:val="00C52DED"/>
    <w:rsid w:val="00C52E4C"/>
    <w:rsid w:val="00C52E7D"/>
    <w:rsid w:val="00C530E5"/>
    <w:rsid w:val="00C53149"/>
    <w:rsid w:val="00C53181"/>
    <w:rsid w:val="00C531C7"/>
    <w:rsid w:val="00C533EB"/>
    <w:rsid w:val="00C534BC"/>
    <w:rsid w:val="00C534F3"/>
    <w:rsid w:val="00C53611"/>
    <w:rsid w:val="00C536A1"/>
    <w:rsid w:val="00C538EE"/>
    <w:rsid w:val="00C53A77"/>
    <w:rsid w:val="00C53AE6"/>
    <w:rsid w:val="00C53F40"/>
    <w:rsid w:val="00C54022"/>
    <w:rsid w:val="00C54301"/>
    <w:rsid w:val="00C54426"/>
    <w:rsid w:val="00C54427"/>
    <w:rsid w:val="00C5456B"/>
    <w:rsid w:val="00C54673"/>
    <w:rsid w:val="00C547BE"/>
    <w:rsid w:val="00C54ADB"/>
    <w:rsid w:val="00C54C4A"/>
    <w:rsid w:val="00C54CE6"/>
    <w:rsid w:val="00C54DFF"/>
    <w:rsid w:val="00C54FD5"/>
    <w:rsid w:val="00C54FE8"/>
    <w:rsid w:val="00C552F1"/>
    <w:rsid w:val="00C554F3"/>
    <w:rsid w:val="00C5552B"/>
    <w:rsid w:val="00C5562C"/>
    <w:rsid w:val="00C55926"/>
    <w:rsid w:val="00C55ADC"/>
    <w:rsid w:val="00C55B55"/>
    <w:rsid w:val="00C55DF6"/>
    <w:rsid w:val="00C56190"/>
    <w:rsid w:val="00C562B3"/>
    <w:rsid w:val="00C566CB"/>
    <w:rsid w:val="00C56877"/>
    <w:rsid w:val="00C56973"/>
    <w:rsid w:val="00C56B38"/>
    <w:rsid w:val="00C56CA5"/>
    <w:rsid w:val="00C56CC2"/>
    <w:rsid w:val="00C56ED0"/>
    <w:rsid w:val="00C570BE"/>
    <w:rsid w:val="00C572FC"/>
    <w:rsid w:val="00C5734D"/>
    <w:rsid w:val="00C574DA"/>
    <w:rsid w:val="00C57730"/>
    <w:rsid w:val="00C57883"/>
    <w:rsid w:val="00C579E1"/>
    <w:rsid w:val="00C57ABB"/>
    <w:rsid w:val="00C57C62"/>
    <w:rsid w:val="00C57EA7"/>
    <w:rsid w:val="00C57F66"/>
    <w:rsid w:val="00C6037E"/>
    <w:rsid w:val="00C60498"/>
    <w:rsid w:val="00C604E0"/>
    <w:rsid w:val="00C60633"/>
    <w:rsid w:val="00C608B9"/>
    <w:rsid w:val="00C609C0"/>
    <w:rsid w:val="00C60A65"/>
    <w:rsid w:val="00C60A95"/>
    <w:rsid w:val="00C60BD1"/>
    <w:rsid w:val="00C60E50"/>
    <w:rsid w:val="00C61479"/>
    <w:rsid w:val="00C615FA"/>
    <w:rsid w:val="00C6176D"/>
    <w:rsid w:val="00C61EBF"/>
    <w:rsid w:val="00C6200C"/>
    <w:rsid w:val="00C62360"/>
    <w:rsid w:val="00C62445"/>
    <w:rsid w:val="00C62455"/>
    <w:rsid w:val="00C62497"/>
    <w:rsid w:val="00C625FA"/>
    <w:rsid w:val="00C62701"/>
    <w:rsid w:val="00C627EA"/>
    <w:rsid w:val="00C62DE0"/>
    <w:rsid w:val="00C62E10"/>
    <w:rsid w:val="00C62E74"/>
    <w:rsid w:val="00C62FCF"/>
    <w:rsid w:val="00C63008"/>
    <w:rsid w:val="00C6316B"/>
    <w:rsid w:val="00C636FF"/>
    <w:rsid w:val="00C63700"/>
    <w:rsid w:val="00C638AD"/>
    <w:rsid w:val="00C63BB3"/>
    <w:rsid w:val="00C63BFA"/>
    <w:rsid w:val="00C63E08"/>
    <w:rsid w:val="00C6415B"/>
    <w:rsid w:val="00C64326"/>
    <w:rsid w:val="00C6449E"/>
    <w:rsid w:val="00C64555"/>
    <w:rsid w:val="00C6462B"/>
    <w:rsid w:val="00C647B5"/>
    <w:rsid w:val="00C6484D"/>
    <w:rsid w:val="00C64B5B"/>
    <w:rsid w:val="00C64C41"/>
    <w:rsid w:val="00C64CED"/>
    <w:rsid w:val="00C64DB4"/>
    <w:rsid w:val="00C656D9"/>
    <w:rsid w:val="00C65762"/>
    <w:rsid w:val="00C657B7"/>
    <w:rsid w:val="00C65989"/>
    <w:rsid w:val="00C65C04"/>
    <w:rsid w:val="00C65E48"/>
    <w:rsid w:val="00C66298"/>
    <w:rsid w:val="00C667E4"/>
    <w:rsid w:val="00C670F7"/>
    <w:rsid w:val="00C671FC"/>
    <w:rsid w:val="00C67378"/>
    <w:rsid w:val="00C67554"/>
    <w:rsid w:val="00C6764D"/>
    <w:rsid w:val="00C678A3"/>
    <w:rsid w:val="00C678E0"/>
    <w:rsid w:val="00C67E83"/>
    <w:rsid w:val="00C700EA"/>
    <w:rsid w:val="00C702C0"/>
    <w:rsid w:val="00C70328"/>
    <w:rsid w:val="00C7044E"/>
    <w:rsid w:val="00C70483"/>
    <w:rsid w:val="00C70651"/>
    <w:rsid w:val="00C7072A"/>
    <w:rsid w:val="00C70828"/>
    <w:rsid w:val="00C70954"/>
    <w:rsid w:val="00C709E8"/>
    <w:rsid w:val="00C70C0F"/>
    <w:rsid w:val="00C70D48"/>
    <w:rsid w:val="00C70DBC"/>
    <w:rsid w:val="00C71034"/>
    <w:rsid w:val="00C71037"/>
    <w:rsid w:val="00C71075"/>
    <w:rsid w:val="00C7120D"/>
    <w:rsid w:val="00C71445"/>
    <w:rsid w:val="00C71545"/>
    <w:rsid w:val="00C71600"/>
    <w:rsid w:val="00C7163F"/>
    <w:rsid w:val="00C716B7"/>
    <w:rsid w:val="00C716FA"/>
    <w:rsid w:val="00C7184C"/>
    <w:rsid w:val="00C71C61"/>
    <w:rsid w:val="00C71F5B"/>
    <w:rsid w:val="00C7202B"/>
    <w:rsid w:val="00C7208A"/>
    <w:rsid w:val="00C7231C"/>
    <w:rsid w:val="00C72380"/>
    <w:rsid w:val="00C724E6"/>
    <w:rsid w:val="00C72585"/>
    <w:rsid w:val="00C72616"/>
    <w:rsid w:val="00C727E0"/>
    <w:rsid w:val="00C72809"/>
    <w:rsid w:val="00C72C86"/>
    <w:rsid w:val="00C72CC3"/>
    <w:rsid w:val="00C72E99"/>
    <w:rsid w:val="00C7308B"/>
    <w:rsid w:val="00C7337D"/>
    <w:rsid w:val="00C73447"/>
    <w:rsid w:val="00C7348E"/>
    <w:rsid w:val="00C7377E"/>
    <w:rsid w:val="00C73830"/>
    <w:rsid w:val="00C739AD"/>
    <w:rsid w:val="00C739D5"/>
    <w:rsid w:val="00C73B05"/>
    <w:rsid w:val="00C73D02"/>
    <w:rsid w:val="00C7404C"/>
    <w:rsid w:val="00C7407F"/>
    <w:rsid w:val="00C742D2"/>
    <w:rsid w:val="00C7448C"/>
    <w:rsid w:val="00C744CA"/>
    <w:rsid w:val="00C7483E"/>
    <w:rsid w:val="00C749B3"/>
    <w:rsid w:val="00C749F8"/>
    <w:rsid w:val="00C74A1A"/>
    <w:rsid w:val="00C74C58"/>
    <w:rsid w:val="00C74E07"/>
    <w:rsid w:val="00C75090"/>
    <w:rsid w:val="00C751C9"/>
    <w:rsid w:val="00C753E1"/>
    <w:rsid w:val="00C75494"/>
    <w:rsid w:val="00C7555D"/>
    <w:rsid w:val="00C7567F"/>
    <w:rsid w:val="00C757A7"/>
    <w:rsid w:val="00C7588B"/>
    <w:rsid w:val="00C75963"/>
    <w:rsid w:val="00C75B83"/>
    <w:rsid w:val="00C75BC8"/>
    <w:rsid w:val="00C75BEC"/>
    <w:rsid w:val="00C75C3B"/>
    <w:rsid w:val="00C75CCB"/>
    <w:rsid w:val="00C75FD8"/>
    <w:rsid w:val="00C75FF8"/>
    <w:rsid w:val="00C76051"/>
    <w:rsid w:val="00C76159"/>
    <w:rsid w:val="00C76191"/>
    <w:rsid w:val="00C764A6"/>
    <w:rsid w:val="00C76590"/>
    <w:rsid w:val="00C76965"/>
    <w:rsid w:val="00C76A35"/>
    <w:rsid w:val="00C76B71"/>
    <w:rsid w:val="00C76C52"/>
    <w:rsid w:val="00C771F1"/>
    <w:rsid w:val="00C772EE"/>
    <w:rsid w:val="00C77478"/>
    <w:rsid w:val="00C774DD"/>
    <w:rsid w:val="00C77656"/>
    <w:rsid w:val="00C777C8"/>
    <w:rsid w:val="00C7785A"/>
    <w:rsid w:val="00C77882"/>
    <w:rsid w:val="00C778AF"/>
    <w:rsid w:val="00C778C4"/>
    <w:rsid w:val="00C77933"/>
    <w:rsid w:val="00C77A7D"/>
    <w:rsid w:val="00C77C78"/>
    <w:rsid w:val="00C77D3E"/>
    <w:rsid w:val="00C77F9D"/>
    <w:rsid w:val="00C8013F"/>
    <w:rsid w:val="00C801D2"/>
    <w:rsid w:val="00C801F2"/>
    <w:rsid w:val="00C80846"/>
    <w:rsid w:val="00C8086B"/>
    <w:rsid w:val="00C80919"/>
    <w:rsid w:val="00C80EFB"/>
    <w:rsid w:val="00C80F19"/>
    <w:rsid w:val="00C80F82"/>
    <w:rsid w:val="00C8108B"/>
    <w:rsid w:val="00C8114B"/>
    <w:rsid w:val="00C814E1"/>
    <w:rsid w:val="00C81560"/>
    <w:rsid w:val="00C81676"/>
    <w:rsid w:val="00C81BE5"/>
    <w:rsid w:val="00C81C3B"/>
    <w:rsid w:val="00C81C41"/>
    <w:rsid w:val="00C81DE4"/>
    <w:rsid w:val="00C81F1D"/>
    <w:rsid w:val="00C82083"/>
    <w:rsid w:val="00C820B8"/>
    <w:rsid w:val="00C8218F"/>
    <w:rsid w:val="00C821BD"/>
    <w:rsid w:val="00C82333"/>
    <w:rsid w:val="00C8236C"/>
    <w:rsid w:val="00C8240B"/>
    <w:rsid w:val="00C828C4"/>
    <w:rsid w:val="00C82A7B"/>
    <w:rsid w:val="00C82B92"/>
    <w:rsid w:val="00C82BFB"/>
    <w:rsid w:val="00C82D11"/>
    <w:rsid w:val="00C83004"/>
    <w:rsid w:val="00C832F0"/>
    <w:rsid w:val="00C8357A"/>
    <w:rsid w:val="00C835FB"/>
    <w:rsid w:val="00C836D9"/>
    <w:rsid w:val="00C8396E"/>
    <w:rsid w:val="00C83A81"/>
    <w:rsid w:val="00C83B9D"/>
    <w:rsid w:val="00C83CC3"/>
    <w:rsid w:val="00C83E60"/>
    <w:rsid w:val="00C83E65"/>
    <w:rsid w:val="00C8415E"/>
    <w:rsid w:val="00C84843"/>
    <w:rsid w:val="00C8487B"/>
    <w:rsid w:val="00C8487C"/>
    <w:rsid w:val="00C8497F"/>
    <w:rsid w:val="00C84A64"/>
    <w:rsid w:val="00C84E93"/>
    <w:rsid w:val="00C84F28"/>
    <w:rsid w:val="00C852F4"/>
    <w:rsid w:val="00C85714"/>
    <w:rsid w:val="00C85984"/>
    <w:rsid w:val="00C85AD7"/>
    <w:rsid w:val="00C85CBF"/>
    <w:rsid w:val="00C85D44"/>
    <w:rsid w:val="00C85E5A"/>
    <w:rsid w:val="00C865D6"/>
    <w:rsid w:val="00C86827"/>
    <w:rsid w:val="00C86A0D"/>
    <w:rsid w:val="00C86E64"/>
    <w:rsid w:val="00C86E7C"/>
    <w:rsid w:val="00C870B4"/>
    <w:rsid w:val="00C872FB"/>
    <w:rsid w:val="00C87467"/>
    <w:rsid w:val="00C8757F"/>
    <w:rsid w:val="00C87769"/>
    <w:rsid w:val="00C878E7"/>
    <w:rsid w:val="00C879AC"/>
    <w:rsid w:val="00C87A23"/>
    <w:rsid w:val="00C87BC2"/>
    <w:rsid w:val="00C87D69"/>
    <w:rsid w:val="00C87DC9"/>
    <w:rsid w:val="00C87EBF"/>
    <w:rsid w:val="00C90187"/>
    <w:rsid w:val="00C901D0"/>
    <w:rsid w:val="00C90219"/>
    <w:rsid w:val="00C902C0"/>
    <w:rsid w:val="00C902D2"/>
    <w:rsid w:val="00C902E4"/>
    <w:rsid w:val="00C90567"/>
    <w:rsid w:val="00C9068A"/>
    <w:rsid w:val="00C90BBF"/>
    <w:rsid w:val="00C90DB9"/>
    <w:rsid w:val="00C910BB"/>
    <w:rsid w:val="00C91285"/>
    <w:rsid w:val="00C912EE"/>
    <w:rsid w:val="00C913CE"/>
    <w:rsid w:val="00C915AE"/>
    <w:rsid w:val="00C91939"/>
    <w:rsid w:val="00C9196B"/>
    <w:rsid w:val="00C91B86"/>
    <w:rsid w:val="00C91E1F"/>
    <w:rsid w:val="00C920BC"/>
    <w:rsid w:val="00C921EA"/>
    <w:rsid w:val="00C925D3"/>
    <w:rsid w:val="00C92620"/>
    <w:rsid w:val="00C92783"/>
    <w:rsid w:val="00C927DD"/>
    <w:rsid w:val="00C92A02"/>
    <w:rsid w:val="00C92B8E"/>
    <w:rsid w:val="00C92CC3"/>
    <w:rsid w:val="00C92E32"/>
    <w:rsid w:val="00C931BB"/>
    <w:rsid w:val="00C931E1"/>
    <w:rsid w:val="00C93360"/>
    <w:rsid w:val="00C936AB"/>
    <w:rsid w:val="00C93810"/>
    <w:rsid w:val="00C93DDF"/>
    <w:rsid w:val="00C93EF8"/>
    <w:rsid w:val="00C94213"/>
    <w:rsid w:val="00C94288"/>
    <w:rsid w:val="00C9465A"/>
    <w:rsid w:val="00C9469A"/>
    <w:rsid w:val="00C94B90"/>
    <w:rsid w:val="00C94C7B"/>
    <w:rsid w:val="00C94CBA"/>
    <w:rsid w:val="00C95315"/>
    <w:rsid w:val="00C953D2"/>
    <w:rsid w:val="00C9552B"/>
    <w:rsid w:val="00C9554C"/>
    <w:rsid w:val="00C957CA"/>
    <w:rsid w:val="00C95A82"/>
    <w:rsid w:val="00C95A9C"/>
    <w:rsid w:val="00C95AC0"/>
    <w:rsid w:val="00C95AEE"/>
    <w:rsid w:val="00C95B99"/>
    <w:rsid w:val="00C95BA8"/>
    <w:rsid w:val="00C95CA6"/>
    <w:rsid w:val="00C95D1A"/>
    <w:rsid w:val="00C95D67"/>
    <w:rsid w:val="00C95DF2"/>
    <w:rsid w:val="00C95E22"/>
    <w:rsid w:val="00C95FC8"/>
    <w:rsid w:val="00C9615D"/>
    <w:rsid w:val="00C961D9"/>
    <w:rsid w:val="00C96487"/>
    <w:rsid w:val="00C9671D"/>
    <w:rsid w:val="00C967E3"/>
    <w:rsid w:val="00C968D1"/>
    <w:rsid w:val="00C96BF9"/>
    <w:rsid w:val="00C96CE0"/>
    <w:rsid w:val="00C96FBC"/>
    <w:rsid w:val="00C97097"/>
    <w:rsid w:val="00C970A8"/>
    <w:rsid w:val="00C9712A"/>
    <w:rsid w:val="00C97142"/>
    <w:rsid w:val="00C972C2"/>
    <w:rsid w:val="00C973E0"/>
    <w:rsid w:val="00C976DA"/>
    <w:rsid w:val="00C9771F"/>
    <w:rsid w:val="00C97762"/>
    <w:rsid w:val="00C9781F"/>
    <w:rsid w:val="00C97B71"/>
    <w:rsid w:val="00C97C95"/>
    <w:rsid w:val="00C97CA4"/>
    <w:rsid w:val="00C97F47"/>
    <w:rsid w:val="00CA0194"/>
    <w:rsid w:val="00CA01ED"/>
    <w:rsid w:val="00CA02F0"/>
    <w:rsid w:val="00CA0594"/>
    <w:rsid w:val="00CA0AEF"/>
    <w:rsid w:val="00CA0DF8"/>
    <w:rsid w:val="00CA0ED3"/>
    <w:rsid w:val="00CA0F81"/>
    <w:rsid w:val="00CA118A"/>
    <w:rsid w:val="00CA13B6"/>
    <w:rsid w:val="00CA1429"/>
    <w:rsid w:val="00CA16EE"/>
    <w:rsid w:val="00CA17B8"/>
    <w:rsid w:val="00CA18B8"/>
    <w:rsid w:val="00CA19C9"/>
    <w:rsid w:val="00CA1E52"/>
    <w:rsid w:val="00CA2300"/>
    <w:rsid w:val="00CA2547"/>
    <w:rsid w:val="00CA2920"/>
    <w:rsid w:val="00CA29B8"/>
    <w:rsid w:val="00CA2A36"/>
    <w:rsid w:val="00CA2ACB"/>
    <w:rsid w:val="00CA2D86"/>
    <w:rsid w:val="00CA2E48"/>
    <w:rsid w:val="00CA3172"/>
    <w:rsid w:val="00CA3500"/>
    <w:rsid w:val="00CA3556"/>
    <w:rsid w:val="00CA3659"/>
    <w:rsid w:val="00CA36E3"/>
    <w:rsid w:val="00CA39FC"/>
    <w:rsid w:val="00CA3AAF"/>
    <w:rsid w:val="00CA3AD5"/>
    <w:rsid w:val="00CA3B24"/>
    <w:rsid w:val="00CA3CE7"/>
    <w:rsid w:val="00CA3CF3"/>
    <w:rsid w:val="00CA4180"/>
    <w:rsid w:val="00CA4337"/>
    <w:rsid w:val="00CA4685"/>
    <w:rsid w:val="00CA4B09"/>
    <w:rsid w:val="00CA4C1D"/>
    <w:rsid w:val="00CA4DD0"/>
    <w:rsid w:val="00CA50BF"/>
    <w:rsid w:val="00CA536A"/>
    <w:rsid w:val="00CA54A8"/>
    <w:rsid w:val="00CA564F"/>
    <w:rsid w:val="00CA5ADE"/>
    <w:rsid w:val="00CA5C89"/>
    <w:rsid w:val="00CA5ED2"/>
    <w:rsid w:val="00CA5FA6"/>
    <w:rsid w:val="00CA6287"/>
    <w:rsid w:val="00CA6493"/>
    <w:rsid w:val="00CA6525"/>
    <w:rsid w:val="00CA6810"/>
    <w:rsid w:val="00CA6A64"/>
    <w:rsid w:val="00CA6DCD"/>
    <w:rsid w:val="00CA723A"/>
    <w:rsid w:val="00CA73B5"/>
    <w:rsid w:val="00CA746F"/>
    <w:rsid w:val="00CA74C8"/>
    <w:rsid w:val="00CA7820"/>
    <w:rsid w:val="00CA79FA"/>
    <w:rsid w:val="00CA7D23"/>
    <w:rsid w:val="00CA7EDF"/>
    <w:rsid w:val="00CB0021"/>
    <w:rsid w:val="00CB0070"/>
    <w:rsid w:val="00CB017F"/>
    <w:rsid w:val="00CB031F"/>
    <w:rsid w:val="00CB03AE"/>
    <w:rsid w:val="00CB042A"/>
    <w:rsid w:val="00CB0567"/>
    <w:rsid w:val="00CB05A0"/>
    <w:rsid w:val="00CB086B"/>
    <w:rsid w:val="00CB08BD"/>
    <w:rsid w:val="00CB0BEA"/>
    <w:rsid w:val="00CB0DAB"/>
    <w:rsid w:val="00CB0E34"/>
    <w:rsid w:val="00CB1229"/>
    <w:rsid w:val="00CB1262"/>
    <w:rsid w:val="00CB1330"/>
    <w:rsid w:val="00CB15BE"/>
    <w:rsid w:val="00CB15E1"/>
    <w:rsid w:val="00CB1A89"/>
    <w:rsid w:val="00CB1F04"/>
    <w:rsid w:val="00CB20B0"/>
    <w:rsid w:val="00CB239E"/>
    <w:rsid w:val="00CB2627"/>
    <w:rsid w:val="00CB27D6"/>
    <w:rsid w:val="00CB28CF"/>
    <w:rsid w:val="00CB2963"/>
    <w:rsid w:val="00CB2B33"/>
    <w:rsid w:val="00CB2F9A"/>
    <w:rsid w:val="00CB3048"/>
    <w:rsid w:val="00CB307D"/>
    <w:rsid w:val="00CB3333"/>
    <w:rsid w:val="00CB342C"/>
    <w:rsid w:val="00CB348D"/>
    <w:rsid w:val="00CB35E1"/>
    <w:rsid w:val="00CB3636"/>
    <w:rsid w:val="00CB3706"/>
    <w:rsid w:val="00CB389E"/>
    <w:rsid w:val="00CB3C93"/>
    <w:rsid w:val="00CB3CA6"/>
    <w:rsid w:val="00CB3EB2"/>
    <w:rsid w:val="00CB3F33"/>
    <w:rsid w:val="00CB4161"/>
    <w:rsid w:val="00CB43E0"/>
    <w:rsid w:val="00CB459A"/>
    <w:rsid w:val="00CB470D"/>
    <w:rsid w:val="00CB47D8"/>
    <w:rsid w:val="00CB4BD0"/>
    <w:rsid w:val="00CB4F1A"/>
    <w:rsid w:val="00CB4F3A"/>
    <w:rsid w:val="00CB4F8B"/>
    <w:rsid w:val="00CB5146"/>
    <w:rsid w:val="00CB52A3"/>
    <w:rsid w:val="00CB5309"/>
    <w:rsid w:val="00CB547A"/>
    <w:rsid w:val="00CB54E7"/>
    <w:rsid w:val="00CB5CDA"/>
    <w:rsid w:val="00CB5DA9"/>
    <w:rsid w:val="00CB6039"/>
    <w:rsid w:val="00CB61C9"/>
    <w:rsid w:val="00CB6323"/>
    <w:rsid w:val="00CB6550"/>
    <w:rsid w:val="00CB66FC"/>
    <w:rsid w:val="00CB6822"/>
    <w:rsid w:val="00CB6AEE"/>
    <w:rsid w:val="00CB6B39"/>
    <w:rsid w:val="00CB6C19"/>
    <w:rsid w:val="00CB6D38"/>
    <w:rsid w:val="00CB6DB3"/>
    <w:rsid w:val="00CB6F43"/>
    <w:rsid w:val="00CB703E"/>
    <w:rsid w:val="00CB73AD"/>
    <w:rsid w:val="00CB7A54"/>
    <w:rsid w:val="00CB7D0D"/>
    <w:rsid w:val="00CB7D9A"/>
    <w:rsid w:val="00CB7EE6"/>
    <w:rsid w:val="00CB7F63"/>
    <w:rsid w:val="00CC013D"/>
    <w:rsid w:val="00CC0340"/>
    <w:rsid w:val="00CC0363"/>
    <w:rsid w:val="00CC0779"/>
    <w:rsid w:val="00CC094D"/>
    <w:rsid w:val="00CC0B96"/>
    <w:rsid w:val="00CC0E5B"/>
    <w:rsid w:val="00CC0F73"/>
    <w:rsid w:val="00CC11A2"/>
    <w:rsid w:val="00CC13A3"/>
    <w:rsid w:val="00CC1403"/>
    <w:rsid w:val="00CC14F9"/>
    <w:rsid w:val="00CC15A9"/>
    <w:rsid w:val="00CC176D"/>
    <w:rsid w:val="00CC1AC7"/>
    <w:rsid w:val="00CC1B7F"/>
    <w:rsid w:val="00CC1E5B"/>
    <w:rsid w:val="00CC1E78"/>
    <w:rsid w:val="00CC1FF4"/>
    <w:rsid w:val="00CC20DA"/>
    <w:rsid w:val="00CC20FD"/>
    <w:rsid w:val="00CC2102"/>
    <w:rsid w:val="00CC2191"/>
    <w:rsid w:val="00CC24DD"/>
    <w:rsid w:val="00CC2540"/>
    <w:rsid w:val="00CC2654"/>
    <w:rsid w:val="00CC2656"/>
    <w:rsid w:val="00CC2868"/>
    <w:rsid w:val="00CC29ED"/>
    <w:rsid w:val="00CC29FA"/>
    <w:rsid w:val="00CC2CD8"/>
    <w:rsid w:val="00CC2CE9"/>
    <w:rsid w:val="00CC2E07"/>
    <w:rsid w:val="00CC2EAC"/>
    <w:rsid w:val="00CC2FF4"/>
    <w:rsid w:val="00CC303A"/>
    <w:rsid w:val="00CC308D"/>
    <w:rsid w:val="00CC3167"/>
    <w:rsid w:val="00CC347B"/>
    <w:rsid w:val="00CC3563"/>
    <w:rsid w:val="00CC3588"/>
    <w:rsid w:val="00CC38A8"/>
    <w:rsid w:val="00CC39B2"/>
    <w:rsid w:val="00CC3B31"/>
    <w:rsid w:val="00CC3C92"/>
    <w:rsid w:val="00CC42DC"/>
    <w:rsid w:val="00CC42ED"/>
    <w:rsid w:val="00CC4496"/>
    <w:rsid w:val="00CC4578"/>
    <w:rsid w:val="00CC4A5D"/>
    <w:rsid w:val="00CC4A65"/>
    <w:rsid w:val="00CC4A7C"/>
    <w:rsid w:val="00CC4D5C"/>
    <w:rsid w:val="00CC4EE8"/>
    <w:rsid w:val="00CC4F9A"/>
    <w:rsid w:val="00CC506C"/>
    <w:rsid w:val="00CC50D9"/>
    <w:rsid w:val="00CC513B"/>
    <w:rsid w:val="00CC551A"/>
    <w:rsid w:val="00CC570F"/>
    <w:rsid w:val="00CC5711"/>
    <w:rsid w:val="00CC577C"/>
    <w:rsid w:val="00CC5929"/>
    <w:rsid w:val="00CC5A1C"/>
    <w:rsid w:val="00CC5C61"/>
    <w:rsid w:val="00CC5D44"/>
    <w:rsid w:val="00CC6030"/>
    <w:rsid w:val="00CC6192"/>
    <w:rsid w:val="00CC654A"/>
    <w:rsid w:val="00CC65E9"/>
    <w:rsid w:val="00CC6678"/>
    <w:rsid w:val="00CC66AE"/>
    <w:rsid w:val="00CC692C"/>
    <w:rsid w:val="00CC6CC3"/>
    <w:rsid w:val="00CC6D01"/>
    <w:rsid w:val="00CC6D65"/>
    <w:rsid w:val="00CC70CE"/>
    <w:rsid w:val="00CC7275"/>
    <w:rsid w:val="00CC7480"/>
    <w:rsid w:val="00CC756E"/>
    <w:rsid w:val="00CC75F9"/>
    <w:rsid w:val="00CC7682"/>
    <w:rsid w:val="00CC76DC"/>
    <w:rsid w:val="00CC7771"/>
    <w:rsid w:val="00CC77A2"/>
    <w:rsid w:val="00CC7847"/>
    <w:rsid w:val="00CC787C"/>
    <w:rsid w:val="00CC7897"/>
    <w:rsid w:val="00CC7930"/>
    <w:rsid w:val="00CC797D"/>
    <w:rsid w:val="00CC7F19"/>
    <w:rsid w:val="00CD0051"/>
    <w:rsid w:val="00CD017C"/>
    <w:rsid w:val="00CD0645"/>
    <w:rsid w:val="00CD095E"/>
    <w:rsid w:val="00CD09BE"/>
    <w:rsid w:val="00CD0BE1"/>
    <w:rsid w:val="00CD0E11"/>
    <w:rsid w:val="00CD0F6A"/>
    <w:rsid w:val="00CD11BF"/>
    <w:rsid w:val="00CD1539"/>
    <w:rsid w:val="00CD1595"/>
    <w:rsid w:val="00CD163A"/>
    <w:rsid w:val="00CD16BD"/>
    <w:rsid w:val="00CD191C"/>
    <w:rsid w:val="00CD1A3F"/>
    <w:rsid w:val="00CD1BE8"/>
    <w:rsid w:val="00CD1D21"/>
    <w:rsid w:val="00CD1E79"/>
    <w:rsid w:val="00CD20A0"/>
    <w:rsid w:val="00CD2197"/>
    <w:rsid w:val="00CD21D6"/>
    <w:rsid w:val="00CD23FB"/>
    <w:rsid w:val="00CD25EA"/>
    <w:rsid w:val="00CD26E9"/>
    <w:rsid w:val="00CD27CC"/>
    <w:rsid w:val="00CD2883"/>
    <w:rsid w:val="00CD2956"/>
    <w:rsid w:val="00CD2A7A"/>
    <w:rsid w:val="00CD2AA6"/>
    <w:rsid w:val="00CD2AFB"/>
    <w:rsid w:val="00CD2B23"/>
    <w:rsid w:val="00CD2B7E"/>
    <w:rsid w:val="00CD3651"/>
    <w:rsid w:val="00CD36C0"/>
    <w:rsid w:val="00CD3810"/>
    <w:rsid w:val="00CD3814"/>
    <w:rsid w:val="00CD3B0B"/>
    <w:rsid w:val="00CD3C22"/>
    <w:rsid w:val="00CD403B"/>
    <w:rsid w:val="00CD41B6"/>
    <w:rsid w:val="00CD452D"/>
    <w:rsid w:val="00CD460D"/>
    <w:rsid w:val="00CD4761"/>
    <w:rsid w:val="00CD48CD"/>
    <w:rsid w:val="00CD4BF2"/>
    <w:rsid w:val="00CD4E2F"/>
    <w:rsid w:val="00CD4E8F"/>
    <w:rsid w:val="00CD4F25"/>
    <w:rsid w:val="00CD4F73"/>
    <w:rsid w:val="00CD5080"/>
    <w:rsid w:val="00CD51B5"/>
    <w:rsid w:val="00CD529C"/>
    <w:rsid w:val="00CD5369"/>
    <w:rsid w:val="00CD53C4"/>
    <w:rsid w:val="00CD580C"/>
    <w:rsid w:val="00CD5810"/>
    <w:rsid w:val="00CD587A"/>
    <w:rsid w:val="00CD58D5"/>
    <w:rsid w:val="00CD5931"/>
    <w:rsid w:val="00CD5C68"/>
    <w:rsid w:val="00CD5DEF"/>
    <w:rsid w:val="00CD5FB5"/>
    <w:rsid w:val="00CD60BA"/>
    <w:rsid w:val="00CD6131"/>
    <w:rsid w:val="00CD632E"/>
    <w:rsid w:val="00CD63AD"/>
    <w:rsid w:val="00CD63BD"/>
    <w:rsid w:val="00CD669F"/>
    <w:rsid w:val="00CD6746"/>
    <w:rsid w:val="00CD68C5"/>
    <w:rsid w:val="00CD6948"/>
    <w:rsid w:val="00CD6E1D"/>
    <w:rsid w:val="00CD6E5B"/>
    <w:rsid w:val="00CD730C"/>
    <w:rsid w:val="00CD74A5"/>
    <w:rsid w:val="00CD75A5"/>
    <w:rsid w:val="00CD75D7"/>
    <w:rsid w:val="00CD7668"/>
    <w:rsid w:val="00CD78EF"/>
    <w:rsid w:val="00CD7A96"/>
    <w:rsid w:val="00CD7DBE"/>
    <w:rsid w:val="00CD7E33"/>
    <w:rsid w:val="00CD7F82"/>
    <w:rsid w:val="00CE0007"/>
    <w:rsid w:val="00CE01E2"/>
    <w:rsid w:val="00CE025A"/>
    <w:rsid w:val="00CE0884"/>
    <w:rsid w:val="00CE0B25"/>
    <w:rsid w:val="00CE0C44"/>
    <w:rsid w:val="00CE0CF8"/>
    <w:rsid w:val="00CE0D73"/>
    <w:rsid w:val="00CE0E25"/>
    <w:rsid w:val="00CE14E0"/>
    <w:rsid w:val="00CE1562"/>
    <w:rsid w:val="00CE1638"/>
    <w:rsid w:val="00CE1666"/>
    <w:rsid w:val="00CE1731"/>
    <w:rsid w:val="00CE1B0C"/>
    <w:rsid w:val="00CE1B3E"/>
    <w:rsid w:val="00CE1D24"/>
    <w:rsid w:val="00CE1E1F"/>
    <w:rsid w:val="00CE1E82"/>
    <w:rsid w:val="00CE2087"/>
    <w:rsid w:val="00CE218D"/>
    <w:rsid w:val="00CE226D"/>
    <w:rsid w:val="00CE2277"/>
    <w:rsid w:val="00CE22BA"/>
    <w:rsid w:val="00CE2494"/>
    <w:rsid w:val="00CE2746"/>
    <w:rsid w:val="00CE28C8"/>
    <w:rsid w:val="00CE293C"/>
    <w:rsid w:val="00CE2B7D"/>
    <w:rsid w:val="00CE2D86"/>
    <w:rsid w:val="00CE2F6C"/>
    <w:rsid w:val="00CE2FB9"/>
    <w:rsid w:val="00CE2FDC"/>
    <w:rsid w:val="00CE3200"/>
    <w:rsid w:val="00CE3230"/>
    <w:rsid w:val="00CE32D2"/>
    <w:rsid w:val="00CE3371"/>
    <w:rsid w:val="00CE35B8"/>
    <w:rsid w:val="00CE35F9"/>
    <w:rsid w:val="00CE3694"/>
    <w:rsid w:val="00CE3771"/>
    <w:rsid w:val="00CE37ED"/>
    <w:rsid w:val="00CE3918"/>
    <w:rsid w:val="00CE3CD8"/>
    <w:rsid w:val="00CE3EC5"/>
    <w:rsid w:val="00CE4300"/>
    <w:rsid w:val="00CE431B"/>
    <w:rsid w:val="00CE43B0"/>
    <w:rsid w:val="00CE43B4"/>
    <w:rsid w:val="00CE4454"/>
    <w:rsid w:val="00CE4488"/>
    <w:rsid w:val="00CE449D"/>
    <w:rsid w:val="00CE4594"/>
    <w:rsid w:val="00CE461D"/>
    <w:rsid w:val="00CE47D6"/>
    <w:rsid w:val="00CE48DB"/>
    <w:rsid w:val="00CE49D4"/>
    <w:rsid w:val="00CE4AE3"/>
    <w:rsid w:val="00CE4BA6"/>
    <w:rsid w:val="00CE4CB4"/>
    <w:rsid w:val="00CE4CC8"/>
    <w:rsid w:val="00CE50A6"/>
    <w:rsid w:val="00CE50F8"/>
    <w:rsid w:val="00CE5588"/>
    <w:rsid w:val="00CE56E6"/>
    <w:rsid w:val="00CE5702"/>
    <w:rsid w:val="00CE5731"/>
    <w:rsid w:val="00CE57AC"/>
    <w:rsid w:val="00CE586D"/>
    <w:rsid w:val="00CE58AF"/>
    <w:rsid w:val="00CE59B8"/>
    <w:rsid w:val="00CE5DDB"/>
    <w:rsid w:val="00CE61A9"/>
    <w:rsid w:val="00CE67A2"/>
    <w:rsid w:val="00CE699B"/>
    <w:rsid w:val="00CE69D0"/>
    <w:rsid w:val="00CE6A3C"/>
    <w:rsid w:val="00CE6AA9"/>
    <w:rsid w:val="00CE6C39"/>
    <w:rsid w:val="00CE6C61"/>
    <w:rsid w:val="00CE6C69"/>
    <w:rsid w:val="00CE6D84"/>
    <w:rsid w:val="00CE6ED1"/>
    <w:rsid w:val="00CE6EF5"/>
    <w:rsid w:val="00CE75B0"/>
    <w:rsid w:val="00CE75F4"/>
    <w:rsid w:val="00CE782C"/>
    <w:rsid w:val="00CE7919"/>
    <w:rsid w:val="00CE7A1F"/>
    <w:rsid w:val="00CE7E09"/>
    <w:rsid w:val="00CE7E38"/>
    <w:rsid w:val="00CE7EA9"/>
    <w:rsid w:val="00CF0649"/>
    <w:rsid w:val="00CF0CC3"/>
    <w:rsid w:val="00CF0CC4"/>
    <w:rsid w:val="00CF0E71"/>
    <w:rsid w:val="00CF0E75"/>
    <w:rsid w:val="00CF0ED8"/>
    <w:rsid w:val="00CF128F"/>
    <w:rsid w:val="00CF1347"/>
    <w:rsid w:val="00CF188D"/>
    <w:rsid w:val="00CF1BBA"/>
    <w:rsid w:val="00CF1BE6"/>
    <w:rsid w:val="00CF1C30"/>
    <w:rsid w:val="00CF1F71"/>
    <w:rsid w:val="00CF2100"/>
    <w:rsid w:val="00CF21FC"/>
    <w:rsid w:val="00CF23E5"/>
    <w:rsid w:val="00CF240F"/>
    <w:rsid w:val="00CF253A"/>
    <w:rsid w:val="00CF28BE"/>
    <w:rsid w:val="00CF2A16"/>
    <w:rsid w:val="00CF2B0A"/>
    <w:rsid w:val="00CF2B95"/>
    <w:rsid w:val="00CF2C21"/>
    <w:rsid w:val="00CF2CC6"/>
    <w:rsid w:val="00CF2EDC"/>
    <w:rsid w:val="00CF2EF0"/>
    <w:rsid w:val="00CF326E"/>
    <w:rsid w:val="00CF3424"/>
    <w:rsid w:val="00CF35A1"/>
    <w:rsid w:val="00CF35EA"/>
    <w:rsid w:val="00CF3602"/>
    <w:rsid w:val="00CF37BB"/>
    <w:rsid w:val="00CF3C67"/>
    <w:rsid w:val="00CF3F94"/>
    <w:rsid w:val="00CF4268"/>
    <w:rsid w:val="00CF43F7"/>
    <w:rsid w:val="00CF4568"/>
    <w:rsid w:val="00CF4648"/>
    <w:rsid w:val="00CF48F2"/>
    <w:rsid w:val="00CF4A37"/>
    <w:rsid w:val="00CF4B39"/>
    <w:rsid w:val="00CF4C92"/>
    <w:rsid w:val="00CF4CE5"/>
    <w:rsid w:val="00CF4E1B"/>
    <w:rsid w:val="00CF5253"/>
    <w:rsid w:val="00CF5345"/>
    <w:rsid w:val="00CF5372"/>
    <w:rsid w:val="00CF546E"/>
    <w:rsid w:val="00CF55FD"/>
    <w:rsid w:val="00CF565A"/>
    <w:rsid w:val="00CF5803"/>
    <w:rsid w:val="00CF58F9"/>
    <w:rsid w:val="00CF5AF8"/>
    <w:rsid w:val="00CF5BAD"/>
    <w:rsid w:val="00CF5BC9"/>
    <w:rsid w:val="00CF5FFB"/>
    <w:rsid w:val="00CF6182"/>
    <w:rsid w:val="00CF61DB"/>
    <w:rsid w:val="00CF61E5"/>
    <w:rsid w:val="00CF61ED"/>
    <w:rsid w:val="00CF620F"/>
    <w:rsid w:val="00CF6665"/>
    <w:rsid w:val="00CF6837"/>
    <w:rsid w:val="00CF6949"/>
    <w:rsid w:val="00CF6E6E"/>
    <w:rsid w:val="00CF7358"/>
    <w:rsid w:val="00CF737B"/>
    <w:rsid w:val="00CF749A"/>
    <w:rsid w:val="00CF75BA"/>
    <w:rsid w:val="00CF75D1"/>
    <w:rsid w:val="00CF77D4"/>
    <w:rsid w:val="00CF787E"/>
    <w:rsid w:val="00CF798A"/>
    <w:rsid w:val="00CF79C7"/>
    <w:rsid w:val="00CF7B0C"/>
    <w:rsid w:val="00CF7C3C"/>
    <w:rsid w:val="00CF7E1B"/>
    <w:rsid w:val="00CF7EE3"/>
    <w:rsid w:val="00CF7F10"/>
    <w:rsid w:val="00CF7FA0"/>
    <w:rsid w:val="00D00084"/>
    <w:rsid w:val="00D00220"/>
    <w:rsid w:val="00D0068A"/>
    <w:rsid w:val="00D0095D"/>
    <w:rsid w:val="00D00AC7"/>
    <w:rsid w:val="00D00B04"/>
    <w:rsid w:val="00D00C77"/>
    <w:rsid w:val="00D00CAD"/>
    <w:rsid w:val="00D00CFE"/>
    <w:rsid w:val="00D00D70"/>
    <w:rsid w:val="00D00ED9"/>
    <w:rsid w:val="00D01060"/>
    <w:rsid w:val="00D010CC"/>
    <w:rsid w:val="00D01190"/>
    <w:rsid w:val="00D01211"/>
    <w:rsid w:val="00D013C7"/>
    <w:rsid w:val="00D02037"/>
    <w:rsid w:val="00D02262"/>
    <w:rsid w:val="00D02521"/>
    <w:rsid w:val="00D028F9"/>
    <w:rsid w:val="00D029AE"/>
    <w:rsid w:val="00D02D48"/>
    <w:rsid w:val="00D02F4E"/>
    <w:rsid w:val="00D02F78"/>
    <w:rsid w:val="00D02FC9"/>
    <w:rsid w:val="00D0307D"/>
    <w:rsid w:val="00D03133"/>
    <w:rsid w:val="00D03140"/>
    <w:rsid w:val="00D03389"/>
    <w:rsid w:val="00D0347E"/>
    <w:rsid w:val="00D0381A"/>
    <w:rsid w:val="00D03BDA"/>
    <w:rsid w:val="00D03D3D"/>
    <w:rsid w:val="00D03E7D"/>
    <w:rsid w:val="00D03EE3"/>
    <w:rsid w:val="00D043C2"/>
    <w:rsid w:val="00D045E0"/>
    <w:rsid w:val="00D047A6"/>
    <w:rsid w:val="00D048D6"/>
    <w:rsid w:val="00D04C0D"/>
    <w:rsid w:val="00D051CA"/>
    <w:rsid w:val="00D0522A"/>
    <w:rsid w:val="00D0540B"/>
    <w:rsid w:val="00D05442"/>
    <w:rsid w:val="00D0572F"/>
    <w:rsid w:val="00D0574F"/>
    <w:rsid w:val="00D05A59"/>
    <w:rsid w:val="00D05AE8"/>
    <w:rsid w:val="00D05F95"/>
    <w:rsid w:val="00D0602A"/>
    <w:rsid w:val="00D06113"/>
    <w:rsid w:val="00D063D0"/>
    <w:rsid w:val="00D06754"/>
    <w:rsid w:val="00D06849"/>
    <w:rsid w:val="00D06854"/>
    <w:rsid w:val="00D06B72"/>
    <w:rsid w:val="00D06C8F"/>
    <w:rsid w:val="00D07102"/>
    <w:rsid w:val="00D071C0"/>
    <w:rsid w:val="00D071F4"/>
    <w:rsid w:val="00D07293"/>
    <w:rsid w:val="00D0765F"/>
    <w:rsid w:val="00D07A2B"/>
    <w:rsid w:val="00D07C4E"/>
    <w:rsid w:val="00D07E49"/>
    <w:rsid w:val="00D07E5E"/>
    <w:rsid w:val="00D07E8B"/>
    <w:rsid w:val="00D10470"/>
    <w:rsid w:val="00D105AE"/>
    <w:rsid w:val="00D106F6"/>
    <w:rsid w:val="00D108F6"/>
    <w:rsid w:val="00D1095B"/>
    <w:rsid w:val="00D10960"/>
    <w:rsid w:val="00D10C49"/>
    <w:rsid w:val="00D10E57"/>
    <w:rsid w:val="00D11695"/>
    <w:rsid w:val="00D11911"/>
    <w:rsid w:val="00D11933"/>
    <w:rsid w:val="00D119B7"/>
    <w:rsid w:val="00D11A5C"/>
    <w:rsid w:val="00D11A78"/>
    <w:rsid w:val="00D11CFD"/>
    <w:rsid w:val="00D11E04"/>
    <w:rsid w:val="00D1226A"/>
    <w:rsid w:val="00D122FB"/>
    <w:rsid w:val="00D123D6"/>
    <w:rsid w:val="00D12474"/>
    <w:rsid w:val="00D12711"/>
    <w:rsid w:val="00D12728"/>
    <w:rsid w:val="00D128A9"/>
    <w:rsid w:val="00D12AD4"/>
    <w:rsid w:val="00D12B4B"/>
    <w:rsid w:val="00D12B50"/>
    <w:rsid w:val="00D12BDF"/>
    <w:rsid w:val="00D12FD2"/>
    <w:rsid w:val="00D12FE5"/>
    <w:rsid w:val="00D13187"/>
    <w:rsid w:val="00D131D3"/>
    <w:rsid w:val="00D131E3"/>
    <w:rsid w:val="00D1333E"/>
    <w:rsid w:val="00D13999"/>
    <w:rsid w:val="00D13AF6"/>
    <w:rsid w:val="00D13B59"/>
    <w:rsid w:val="00D13D33"/>
    <w:rsid w:val="00D13D41"/>
    <w:rsid w:val="00D13D7E"/>
    <w:rsid w:val="00D140BD"/>
    <w:rsid w:val="00D140CF"/>
    <w:rsid w:val="00D140E8"/>
    <w:rsid w:val="00D14309"/>
    <w:rsid w:val="00D14602"/>
    <w:rsid w:val="00D146FA"/>
    <w:rsid w:val="00D14729"/>
    <w:rsid w:val="00D14797"/>
    <w:rsid w:val="00D14AAB"/>
    <w:rsid w:val="00D14B55"/>
    <w:rsid w:val="00D14C96"/>
    <w:rsid w:val="00D14CA5"/>
    <w:rsid w:val="00D14D90"/>
    <w:rsid w:val="00D14EBF"/>
    <w:rsid w:val="00D150B1"/>
    <w:rsid w:val="00D157CC"/>
    <w:rsid w:val="00D1588D"/>
    <w:rsid w:val="00D15AD2"/>
    <w:rsid w:val="00D15AEF"/>
    <w:rsid w:val="00D15B79"/>
    <w:rsid w:val="00D15E2C"/>
    <w:rsid w:val="00D161DB"/>
    <w:rsid w:val="00D1622E"/>
    <w:rsid w:val="00D16239"/>
    <w:rsid w:val="00D16670"/>
    <w:rsid w:val="00D16692"/>
    <w:rsid w:val="00D166EE"/>
    <w:rsid w:val="00D166F8"/>
    <w:rsid w:val="00D1683A"/>
    <w:rsid w:val="00D16876"/>
    <w:rsid w:val="00D16956"/>
    <w:rsid w:val="00D16A2C"/>
    <w:rsid w:val="00D16D58"/>
    <w:rsid w:val="00D16E11"/>
    <w:rsid w:val="00D16EB0"/>
    <w:rsid w:val="00D16EC6"/>
    <w:rsid w:val="00D1707B"/>
    <w:rsid w:val="00D1717D"/>
    <w:rsid w:val="00D17183"/>
    <w:rsid w:val="00D1718F"/>
    <w:rsid w:val="00D171AF"/>
    <w:rsid w:val="00D175A7"/>
    <w:rsid w:val="00D17831"/>
    <w:rsid w:val="00D17B0D"/>
    <w:rsid w:val="00D17FE6"/>
    <w:rsid w:val="00D20044"/>
    <w:rsid w:val="00D200C6"/>
    <w:rsid w:val="00D201A9"/>
    <w:rsid w:val="00D207A2"/>
    <w:rsid w:val="00D207AE"/>
    <w:rsid w:val="00D207D3"/>
    <w:rsid w:val="00D208F6"/>
    <w:rsid w:val="00D20A03"/>
    <w:rsid w:val="00D20BB1"/>
    <w:rsid w:val="00D20C17"/>
    <w:rsid w:val="00D20DA9"/>
    <w:rsid w:val="00D20F09"/>
    <w:rsid w:val="00D20F81"/>
    <w:rsid w:val="00D210E1"/>
    <w:rsid w:val="00D215CE"/>
    <w:rsid w:val="00D21723"/>
    <w:rsid w:val="00D21786"/>
    <w:rsid w:val="00D217DD"/>
    <w:rsid w:val="00D21B9B"/>
    <w:rsid w:val="00D21C98"/>
    <w:rsid w:val="00D21D60"/>
    <w:rsid w:val="00D21D8F"/>
    <w:rsid w:val="00D21EA4"/>
    <w:rsid w:val="00D21F05"/>
    <w:rsid w:val="00D21F43"/>
    <w:rsid w:val="00D22029"/>
    <w:rsid w:val="00D222FA"/>
    <w:rsid w:val="00D2234B"/>
    <w:rsid w:val="00D2248F"/>
    <w:rsid w:val="00D224B3"/>
    <w:rsid w:val="00D226D5"/>
    <w:rsid w:val="00D226F4"/>
    <w:rsid w:val="00D22726"/>
    <w:rsid w:val="00D227D4"/>
    <w:rsid w:val="00D228C9"/>
    <w:rsid w:val="00D2297C"/>
    <w:rsid w:val="00D22BED"/>
    <w:rsid w:val="00D22E70"/>
    <w:rsid w:val="00D23257"/>
    <w:rsid w:val="00D233DF"/>
    <w:rsid w:val="00D23401"/>
    <w:rsid w:val="00D23451"/>
    <w:rsid w:val="00D236F3"/>
    <w:rsid w:val="00D23861"/>
    <w:rsid w:val="00D2386F"/>
    <w:rsid w:val="00D23A59"/>
    <w:rsid w:val="00D23B72"/>
    <w:rsid w:val="00D23CE5"/>
    <w:rsid w:val="00D23D5D"/>
    <w:rsid w:val="00D23FF0"/>
    <w:rsid w:val="00D24178"/>
    <w:rsid w:val="00D24323"/>
    <w:rsid w:val="00D2437F"/>
    <w:rsid w:val="00D2439F"/>
    <w:rsid w:val="00D244EC"/>
    <w:rsid w:val="00D246CB"/>
    <w:rsid w:val="00D24814"/>
    <w:rsid w:val="00D24990"/>
    <w:rsid w:val="00D24E0C"/>
    <w:rsid w:val="00D24EE2"/>
    <w:rsid w:val="00D25164"/>
    <w:rsid w:val="00D25651"/>
    <w:rsid w:val="00D25765"/>
    <w:rsid w:val="00D25827"/>
    <w:rsid w:val="00D25887"/>
    <w:rsid w:val="00D25921"/>
    <w:rsid w:val="00D25D21"/>
    <w:rsid w:val="00D25E42"/>
    <w:rsid w:val="00D25E74"/>
    <w:rsid w:val="00D25F01"/>
    <w:rsid w:val="00D261C8"/>
    <w:rsid w:val="00D2637E"/>
    <w:rsid w:val="00D266C1"/>
    <w:rsid w:val="00D26710"/>
    <w:rsid w:val="00D269E3"/>
    <w:rsid w:val="00D26CCC"/>
    <w:rsid w:val="00D26E5E"/>
    <w:rsid w:val="00D27037"/>
    <w:rsid w:val="00D271F5"/>
    <w:rsid w:val="00D27AE6"/>
    <w:rsid w:val="00D27B16"/>
    <w:rsid w:val="00D27C43"/>
    <w:rsid w:val="00D27CE0"/>
    <w:rsid w:val="00D27DB1"/>
    <w:rsid w:val="00D27EF9"/>
    <w:rsid w:val="00D27F1E"/>
    <w:rsid w:val="00D27F3C"/>
    <w:rsid w:val="00D301CA"/>
    <w:rsid w:val="00D301D9"/>
    <w:rsid w:val="00D30370"/>
    <w:rsid w:val="00D30532"/>
    <w:rsid w:val="00D30554"/>
    <w:rsid w:val="00D30998"/>
    <w:rsid w:val="00D30A72"/>
    <w:rsid w:val="00D30AB4"/>
    <w:rsid w:val="00D30B16"/>
    <w:rsid w:val="00D30B50"/>
    <w:rsid w:val="00D30B7E"/>
    <w:rsid w:val="00D30E13"/>
    <w:rsid w:val="00D30E4E"/>
    <w:rsid w:val="00D30E9D"/>
    <w:rsid w:val="00D3115E"/>
    <w:rsid w:val="00D312AE"/>
    <w:rsid w:val="00D31407"/>
    <w:rsid w:val="00D31507"/>
    <w:rsid w:val="00D31554"/>
    <w:rsid w:val="00D3159A"/>
    <w:rsid w:val="00D31AEF"/>
    <w:rsid w:val="00D31B58"/>
    <w:rsid w:val="00D31D95"/>
    <w:rsid w:val="00D31DAF"/>
    <w:rsid w:val="00D32150"/>
    <w:rsid w:val="00D3218D"/>
    <w:rsid w:val="00D32196"/>
    <w:rsid w:val="00D3261D"/>
    <w:rsid w:val="00D328DB"/>
    <w:rsid w:val="00D32CD6"/>
    <w:rsid w:val="00D32E5A"/>
    <w:rsid w:val="00D330D3"/>
    <w:rsid w:val="00D33103"/>
    <w:rsid w:val="00D3318D"/>
    <w:rsid w:val="00D33283"/>
    <w:rsid w:val="00D33471"/>
    <w:rsid w:val="00D338C1"/>
    <w:rsid w:val="00D33C28"/>
    <w:rsid w:val="00D33D85"/>
    <w:rsid w:val="00D33FE2"/>
    <w:rsid w:val="00D3426F"/>
    <w:rsid w:val="00D342EA"/>
    <w:rsid w:val="00D34334"/>
    <w:rsid w:val="00D34416"/>
    <w:rsid w:val="00D348BF"/>
    <w:rsid w:val="00D3494F"/>
    <w:rsid w:val="00D349E3"/>
    <w:rsid w:val="00D34A7A"/>
    <w:rsid w:val="00D34E78"/>
    <w:rsid w:val="00D34EEE"/>
    <w:rsid w:val="00D353C0"/>
    <w:rsid w:val="00D3545B"/>
    <w:rsid w:val="00D35784"/>
    <w:rsid w:val="00D357E7"/>
    <w:rsid w:val="00D357FD"/>
    <w:rsid w:val="00D358F8"/>
    <w:rsid w:val="00D35A64"/>
    <w:rsid w:val="00D35CC4"/>
    <w:rsid w:val="00D35DDC"/>
    <w:rsid w:val="00D35F06"/>
    <w:rsid w:val="00D36453"/>
    <w:rsid w:val="00D3656F"/>
    <w:rsid w:val="00D3692C"/>
    <w:rsid w:val="00D36B2A"/>
    <w:rsid w:val="00D36B4F"/>
    <w:rsid w:val="00D36C47"/>
    <w:rsid w:val="00D3703C"/>
    <w:rsid w:val="00D370DD"/>
    <w:rsid w:val="00D37173"/>
    <w:rsid w:val="00D37625"/>
    <w:rsid w:val="00D3794E"/>
    <w:rsid w:val="00D37A22"/>
    <w:rsid w:val="00D37AF6"/>
    <w:rsid w:val="00D37D9F"/>
    <w:rsid w:val="00D37F49"/>
    <w:rsid w:val="00D4003E"/>
    <w:rsid w:val="00D40360"/>
    <w:rsid w:val="00D4046B"/>
    <w:rsid w:val="00D40756"/>
    <w:rsid w:val="00D40969"/>
    <w:rsid w:val="00D40A39"/>
    <w:rsid w:val="00D40BFE"/>
    <w:rsid w:val="00D40EB3"/>
    <w:rsid w:val="00D41426"/>
    <w:rsid w:val="00D41773"/>
    <w:rsid w:val="00D4185D"/>
    <w:rsid w:val="00D41884"/>
    <w:rsid w:val="00D41B65"/>
    <w:rsid w:val="00D41BE8"/>
    <w:rsid w:val="00D41F20"/>
    <w:rsid w:val="00D421D4"/>
    <w:rsid w:val="00D42308"/>
    <w:rsid w:val="00D42574"/>
    <w:rsid w:val="00D42600"/>
    <w:rsid w:val="00D42718"/>
    <w:rsid w:val="00D42958"/>
    <w:rsid w:val="00D429F4"/>
    <w:rsid w:val="00D42A55"/>
    <w:rsid w:val="00D42AA7"/>
    <w:rsid w:val="00D42D06"/>
    <w:rsid w:val="00D42D24"/>
    <w:rsid w:val="00D43016"/>
    <w:rsid w:val="00D430BF"/>
    <w:rsid w:val="00D43118"/>
    <w:rsid w:val="00D434E4"/>
    <w:rsid w:val="00D4398B"/>
    <w:rsid w:val="00D43A58"/>
    <w:rsid w:val="00D43B5E"/>
    <w:rsid w:val="00D43BB4"/>
    <w:rsid w:val="00D43C7B"/>
    <w:rsid w:val="00D43CFC"/>
    <w:rsid w:val="00D441C0"/>
    <w:rsid w:val="00D44445"/>
    <w:rsid w:val="00D44505"/>
    <w:rsid w:val="00D445AD"/>
    <w:rsid w:val="00D445B5"/>
    <w:rsid w:val="00D445CE"/>
    <w:rsid w:val="00D448AB"/>
    <w:rsid w:val="00D448B4"/>
    <w:rsid w:val="00D44AE4"/>
    <w:rsid w:val="00D44B5E"/>
    <w:rsid w:val="00D44CF9"/>
    <w:rsid w:val="00D44E7B"/>
    <w:rsid w:val="00D450ED"/>
    <w:rsid w:val="00D450FE"/>
    <w:rsid w:val="00D45258"/>
    <w:rsid w:val="00D45461"/>
    <w:rsid w:val="00D4573E"/>
    <w:rsid w:val="00D4576C"/>
    <w:rsid w:val="00D45770"/>
    <w:rsid w:val="00D459A0"/>
    <w:rsid w:val="00D459A4"/>
    <w:rsid w:val="00D45A20"/>
    <w:rsid w:val="00D45C24"/>
    <w:rsid w:val="00D45C3C"/>
    <w:rsid w:val="00D45D49"/>
    <w:rsid w:val="00D46091"/>
    <w:rsid w:val="00D46178"/>
    <w:rsid w:val="00D4636A"/>
    <w:rsid w:val="00D463D4"/>
    <w:rsid w:val="00D4679A"/>
    <w:rsid w:val="00D46870"/>
    <w:rsid w:val="00D469D9"/>
    <w:rsid w:val="00D46A43"/>
    <w:rsid w:val="00D46E2E"/>
    <w:rsid w:val="00D471B9"/>
    <w:rsid w:val="00D47554"/>
    <w:rsid w:val="00D47705"/>
    <w:rsid w:val="00D478CC"/>
    <w:rsid w:val="00D47DB0"/>
    <w:rsid w:val="00D47E55"/>
    <w:rsid w:val="00D47E6D"/>
    <w:rsid w:val="00D5028E"/>
    <w:rsid w:val="00D50348"/>
    <w:rsid w:val="00D50497"/>
    <w:rsid w:val="00D50569"/>
    <w:rsid w:val="00D5087D"/>
    <w:rsid w:val="00D5093C"/>
    <w:rsid w:val="00D50946"/>
    <w:rsid w:val="00D50C2D"/>
    <w:rsid w:val="00D50C5C"/>
    <w:rsid w:val="00D50DEE"/>
    <w:rsid w:val="00D51008"/>
    <w:rsid w:val="00D510C9"/>
    <w:rsid w:val="00D5112B"/>
    <w:rsid w:val="00D5116E"/>
    <w:rsid w:val="00D513B9"/>
    <w:rsid w:val="00D51824"/>
    <w:rsid w:val="00D51EE4"/>
    <w:rsid w:val="00D52246"/>
    <w:rsid w:val="00D5230C"/>
    <w:rsid w:val="00D5266A"/>
    <w:rsid w:val="00D526CB"/>
    <w:rsid w:val="00D5275F"/>
    <w:rsid w:val="00D52859"/>
    <w:rsid w:val="00D52ACA"/>
    <w:rsid w:val="00D52DF4"/>
    <w:rsid w:val="00D53029"/>
    <w:rsid w:val="00D53296"/>
    <w:rsid w:val="00D533FC"/>
    <w:rsid w:val="00D5343F"/>
    <w:rsid w:val="00D535B3"/>
    <w:rsid w:val="00D537FA"/>
    <w:rsid w:val="00D5388A"/>
    <w:rsid w:val="00D53E36"/>
    <w:rsid w:val="00D53E57"/>
    <w:rsid w:val="00D53EAF"/>
    <w:rsid w:val="00D542A4"/>
    <w:rsid w:val="00D544B5"/>
    <w:rsid w:val="00D54CB9"/>
    <w:rsid w:val="00D54EBC"/>
    <w:rsid w:val="00D5506F"/>
    <w:rsid w:val="00D552AA"/>
    <w:rsid w:val="00D552FF"/>
    <w:rsid w:val="00D5535C"/>
    <w:rsid w:val="00D5544B"/>
    <w:rsid w:val="00D5544C"/>
    <w:rsid w:val="00D55458"/>
    <w:rsid w:val="00D559FF"/>
    <w:rsid w:val="00D55A49"/>
    <w:rsid w:val="00D55A9C"/>
    <w:rsid w:val="00D55ADD"/>
    <w:rsid w:val="00D55BB3"/>
    <w:rsid w:val="00D55BE9"/>
    <w:rsid w:val="00D55D3D"/>
    <w:rsid w:val="00D55DD9"/>
    <w:rsid w:val="00D55FE4"/>
    <w:rsid w:val="00D56204"/>
    <w:rsid w:val="00D56470"/>
    <w:rsid w:val="00D56640"/>
    <w:rsid w:val="00D56AF0"/>
    <w:rsid w:val="00D56B7D"/>
    <w:rsid w:val="00D56BB9"/>
    <w:rsid w:val="00D56BF8"/>
    <w:rsid w:val="00D56D56"/>
    <w:rsid w:val="00D573C0"/>
    <w:rsid w:val="00D57519"/>
    <w:rsid w:val="00D5759D"/>
    <w:rsid w:val="00D57646"/>
    <w:rsid w:val="00D5777F"/>
    <w:rsid w:val="00D577C1"/>
    <w:rsid w:val="00D579AB"/>
    <w:rsid w:val="00D57B2F"/>
    <w:rsid w:val="00D57BAC"/>
    <w:rsid w:val="00D57C31"/>
    <w:rsid w:val="00D57CE9"/>
    <w:rsid w:val="00D57E93"/>
    <w:rsid w:val="00D57FCF"/>
    <w:rsid w:val="00D57FE5"/>
    <w:rsid w:val="00D600C8"/>
    <w:rsid w:val="00D603DD"/>
    <w:rsid w:val="00D60579"/>
    <w:rsid w:val="00D60698"/>
    <w:rsid w:val="00D60728"/>
    <w:rsid w:val="00D60734"/>
    <w:rsid w:val="00D609A3"/>
    <w:rsid w:val="00D60A0B"/>
    <w:rsid w:val="00D60B54"/>
    <w:rsid w:val="00D60C6B"/>
    <w:rsid w:val="00D60DB2"/>
    <w:rsid w:val="00D61292"/>
    <w:rsid w:val="00D613F4"/>
    <w:rsid w:val="00D61567"/>
    <w:rsid w:val="00D61674"/>
    <w:rsid w:val="00D6202A"/>
    <w:rsid w:val="00D6209F"/>
    <w:rsid w:val="00D6226D"/>
    <w:rsid w:val="00D626BB"/>
    <w:rsid w:val="00D62773"/>
    <w:rsid w:val="00D62A0D"/>
    <w:rsid w:val="00D62A8F"/>
    <w:rsid w:val="00D62ABA"/>
    <w:rsid w:val="00D62FA2"/>
    <w:rsid w:val="00D6309D"/>
    <w:rsid w:val="00D630CA"/>
    <w:rsid w:val="00D634D7"/>
    <w:rsid w:val="00D634EF"/>
    <w:rsid w:val="00D634F3"/>
    <w:rsid w:val="00D63547"/>
    <w:rsid w:val="00D6366D"/>
    <w:rsid w:val="00D6388E"/>
    <w:rsid w:val="00D63943"/>
    <w:rsid w:val="00D63A4A"/>
    <w:rsid w:val="00D63ACE"/>
    <w:rsid w:val="00D63B15"/>
    <w:rsid w:val="00D63C15"/>
    <w:rsid w:val="00D63E2C"/>
    <w:rsid w:val="00D63FAA"/>
    <w:rsid w:val="00D6410B"/>
    <w:rsid w:val="00D6424A"/>
    <w:rsid w:val="00D6437D"/>
    <w:rsid w:val="00D64568"/>
    <w:rsid w:val="00D64660"/>
    <w:rsid w:val="00D64E2B"/>
    <w:rsid w:val="00D651A7"/>
    <w:rsid w:val="00D6525D"/>
    <w:rsid w:val="00D654E6"/>
    <w:rsid w:val="00D65500"/>
    <w:rsid w:val="00D65542"/>
    <w:rsid w:val="00D6578D"/>
    <w:rsid w:val="00D658AD"/>
    <w:rsid w:val="00D65D68"/>
    <w:rsid w:val="00D65EDD"/>
    <w:rsid w:val="00D65FD5"/>
    <w:rsid w:val="00D66215"/>
    <w:rsid w:val="00D6625D"/>
    <w:rsid w:val="00D662B4"/>
    <w:rsid w:val="00D6637C"/>
    <w:rsid w:val="00D666C4"/>
    <w:rsid w:val="00D6672E"/>
    <w:rsid w:val="00D66765"/>
    <w:rsid w:val="00D667D2"/>
    <w:rsid w:val="00D66A00"/>
    <w:rsid w:val="00D66B54"/>
    <w:rsid w:val="00D66BB0"/>
    <w:rsid w:val="00D66DE7"/>
    <w:rsid w:val="00D66DF0"/>
    <w:rsid w:val="00D66E0F"/>
    <w:rsid w:val="00D670E3"/>
    <w:rsid w:val="00D67289"/>
    <w:rsid w:val="00D674D4"/>
    <w:rsid w:val="00D675BD"/>
    <w:rsid w:val="00D675E2"/>
    <w:rsid w:val="00D67699"/>
    <w:rsid w:val="00D679E8"/>
    <w:rsid w:val="00D67B94"/>
    <w:rsid w:val="00D67BC4"/>
    <w:rsid w:val="00D67BFA"/>
    <w:rsid w:val="00D67BFE"/>
    <w:rsid w:val="00D67D8C"/>
    <w:rsid w:val="00D67D8E"/>
    <w:rsid w:val="00D67E9C"/>
    <w:rsid w:val="00D67EA2"/>
    <w:rsid w:val="00D7011C"/>
    <w:rsid w:val="00D70342"/>
    <w:rsid w:val="00D7038F"/>
    <w:rsid w:val="00D70A17"/>
    <w:rsid w:val="00D70A42"/>
    <w:rsid w:val="00D70BB7"/>
    <w:rsid w:val="00D70E32"/>
    <w:rsid w:val="00D70F89"/>
    <w:rsid w:val="00D70F8E"/>
    <w:rsid w:val="00D71044"/>
    <w:rsid w:val="00D7115B"/>
    <w:rsid w:val="00D711E9"/>
    <w:rsid w:val="00D713DA"/>
    <w:rsid w:val="00D7153B"/>
    <w:rsid w:val="00D718B0"/>
    <w:rsid w:val="00D71942"/>
    <w:rsid w:val="00D719EC"/>
    <w:rsid w:val="00D71A28"/>
    <w:rsid w:val="00D71D29"/>
    <w:rsid w:val="00D71D4D"/>
    <w:rsid w:val="00D71DE5"/>
    <w:rsid w:val="00D71FF2"/>
    <w:rsid w:val="00D7218E"/>
    <w:rsid w:val="00D723C0"/>
    <w:rsid w:val="00D72595"/>
    <w:rsid w:val="00D727AC"/>
    <w:rsid w:val="00D72800"/>
    <w:rsid w:val="00D72AD4"/>
    <w:rsid w:val="00D72F08"/>
    <w:rsid w:val="00D73017"/>
    <w:rsid w:val="00D73490"/>
    <w:rsid w:val="00D73567"/>
    <w:rsid w:val="00D73621"/>
    <w:rsid w:val="00D736AB"/>
    <w:rsid w:val="00D739D0"/>
    <w:rsid w:val="00D73BFE"/>
    <w:rsid w:val="00D73E15"/>
    <w:rsid w:val="00D74192"/>
    <w:rsid w:val="00D74245"/>
    <w:rsid w:val="00D742F9"/>
    <w:rsid w:val="00D74577"/>
    <w:rsid w:val="00D74875"/>
    <w:rsid w:val="00D74BD1"/>
    <w:rsid w:val="00D750C8"/>
    <w:rsid w:val="00D75294"/>
    <w:rsid w:val="00D753A4"/>
    <w:rsid w:val="00D757B5"/>
    <w:rsid w:val="00D7580A"/>
    <w:rsid w:val="00D759FF"/>
    <w:rsid w:val="00D75B6D"/>
    <w:rsid w:val="00D75BF2"/>
    <w:rsid w:val="00D75E2F"/>
    <w:rsid w:val="00D76184"/>
    <w:rsid w:val="00D762DD"/>
    <w:rsid w:val="00D765A4"/>
    <w:rsid w:val="00D7675C"/>
    <w:rsid w:val="00D76A98"/>
    <w:rsid w:val="00D76E8E"/>
    <w:rsid w:val="00D773AC"/>
    <w:rsid w:val="00D773B1"/>
    <w:rsid w:val="00D7770C"/>
    <w:rsid w:val="00D77801"/>
    <w:rsid w:val="00D778B2"/>
    <w:rsid w:val="00D77ADE"/>
    <w:rsid w:val="00D77B35"/>
    <w:rsid w:val="00D77C53"/>
    <w:rsid w:val="00D77C72"/>
    <w:rsid w:val="00D77E41"/>
    <w:rsid w:val="00D801C7"/>
    <w:rsid w:val="00D8038E"/>
    <w:rsid w:val="00D803E7"/>
    <w:rsid w:val="00D80490"/>
    <w:rsid w:val="00D8049F"/>
    <w:rsid w:val="00D80652"/>
    <w:rsid w:val="00D80818"/>
    <w:rsid w:val="00D80925"/>
    <w:rsid w:val="00D80963"/>
    <w:rsid w:val="00D80A9A"/>
    <w:rsid w:val="00D80B98"/>
    <w:rsid w:val="00D80C6C"/>
    <w:rsid w:val="00D80D37"/>
    <w:rsid w:val="00D8106D"/>
    <w:rsid w:val="00D8110F"/>
    <w:rsid w:val="00D8112D"/>
    <w:rsid w:val="00D811AA"/>
    <w:rsid w:val="00D8128E"/>
    <w:rsid w:val="00D81413"/>
    <w:rsid w:val="00D81421"/>
    <w:rsid w:val="00D81454"/>
    <w:rsid w:val="00D8166A"/>
    <w:rsid w:val="00D816AB"/>
    <w:rsid w:val="00D817A0"/>
    <w:rsid w:val="00D819EF"/>
    <w:rsid w:val="00D81A57"/>
    <w:rsid w:val="00D81A76"/>
    <w:rsid w:val="00D81AA8"/>
    <w:rsid w:val="00D81B25"/>
    <w:rsid w:val="00D81BE1"/>
    <w:rsid w:val="00D81E64"/>
    <w:rsid w:val="00D81EE2"/>
    <w:rsid w:val="00D81FD9"/>
    <w:rsid w:val="00D824DF"/>
    <w:rsid w:val="00D824FC"/>
    <w:rsid w:val="00D827EF"/>
    <w:rsid w:val="00D828B8"/>
    <w:rsid w:val="00D828FE"/>
    <w:rsid w:val="00D82A75"/>
    <w:rsid w:val="00D82AC5"/>
    <w:rsid w:val="00D82BA1"/>
    <w:rsid w:val="00D82BA3"/>
    <w:rsid w:val="00D82E84"/>
    <w:rsid w:val="00D82FEF"/>
    <w:rsid w:val="00D83247"/>
    <w:rsid w:val="00D83309"/>
    <w:rsid w:val="00D835FD"/>
    <w:rsid w:val="00D8367F"/>
    <w:rsid w:val="00D836D4"/>
    <w:rsid w:val="00D83954"/>
    <w:rsid w:val="00D83A0B"/>
    <w:rsid w:val="00D84141"/>
    <w:rsid w:val="00D8418E"/>
    <w:rsid w:val="00D841DB"/>
    <w:rsid w:val="00D84204"/>
    <w:rsid w:val="00D843DC"/>
    <w:rsid w:val="00D8440B"/>
    <w:rsid w:val="00D84531"/>
    <w:rsid w:val="00D84667"/>
    <w:rsid w:val="00D8468C"/>
    <w:rsid w:val="00D84799"/>
    <w:rsid w:val="00D84819"/>
    <w:rsid w:val="00D849AB"/>
    <w:rsid w:val="00D84A6E"/>
    <w:rsid w:val="00D84AF0"/>
    <w:rsid w:val="00D84CD6"/>
    <w:rsid w:val="00D84E3B"/>
    <w:rsid w:val="00D84FAB"/>
    <w:rsid w:val="00D85013"/>
    <w:rsid w:val="00D85025"/>
    <w:rsid w:val="00D850B2"/>
    <w:rsid w:val="00D85147"/>
    <w:rsid w:val="00D8527F"/>
    <w:rsid w:val="00D852A1"/>
    <w:rsid w:val="00D8537C"/>
    <w:rsid w:val="00D85837"/>
    <w:rsid w:val="00D85B86"/>
    <w:rsid w:val="00D85C7F"/>
    <w:rsid w:val="00D85CFB"/>
    <w:rsid w:val="00D85E98"/>
    <w:rsid w:val="00D85FC7"/>
    <w:rsid w:val="00D86187"/>
    <w:rsid w:val="00D86550"/>
    <w:rsid w:val="00D867E2"/>
    <w:rsid w:val="00D8686B"/>
    <w:rsid w:val="00D86955"/>
    <w:rsid w:val="00D86960"/>
    <w:rsid w:val="00D86BBE"/>
    <w:rsid w:val="00D86BF7"/>
    <w:rsid w:val="00D86D5F"/>
    <w:rsid w:val="00D86EB5"/>
    <w:rsid w:val="00D87020"/>
    <w:rsid w:val="00D8732A"/>
    <w:rsid w:val="00D87334"/>
    <w:rsid w:val="00D87B6A"/>
    <w:rsid w:val="00D87CF7"/>
    <w:rsid w:val="00D87E28"/>
    <w:rsid w:val="00D87EBC"/>
    <w:rsid w:val="00D87F99"/>
    <w:rsid w:val="00D901EC"/>
    <w:rsid w:val="00D9024C"/>
    <w:rsid w:val="00D902A5"/>
    <w:rsid w:val="00D90384"/>
    <w:rsid w:val="00D90627"/>
    <w:rsid w:val="00D906A6"/>
    <w:rsid w:val="00D90812"/>
    <w:rsid w:val="00D90CDE"/>
    <w:rsid w:val="00D90CE2"/>
    <w:rsid w:val="00D90D0D"/>
    <w:rsid w:val="00D90D88"/>
    <w:rsid w:val="00D91293"/>
    <w:rsid w:val="00D913DC"/>
    <w:rsid w:val="00D913F8"/>
    <w:rsid w:val="00D9143E"/>
    <w:rsid w:val="00D9152D"/>
    <w:rsid w:val="00D91861"/>
    <w:rsid w:val="00D919AC"/>
    <w:rsid w:val="00D91AF1"/>
    <w:rsid w:val="00D91BAF"/>
    <w:rsid w:val="00D91D13"/>
    <w:rsid w:val="00D91E26"/>
    <w:rsid w:val="00D921BF"/>
    <w:rsid w:val="00D92220"/>
    <w:rsid w:val="00D92295"/>
    <w:rsid w:val="00D9232C"/>
    <w:rsid w:val="00D9241A"/>
    <w:rsid w:val="00D92602"/>
    <w:rsid w:val="00D92766"/>
    <w:rsid w:val="00D927A8"/>
    <w:rsid w:val="00D92912"/>
    <w:rsid w:val="00D92A33"/>
    <w:rsid w:val="00D92C03"/>
    <w:rsid w:val="00D92CFF"/>
    <w:rsid w:val="00D92EDB"/>
    <w:rsid w:val="00D92F87"/>
    <w:rsid w:val="00D93280"/>
    <w:rsid w:val="00D9336F"/>
    <w:rsid w:val="00D93501"/>
    <w:rsid w:val="00D93521"/>
    <w:rsid w:val="00D93762"/>
    <w:rsid w:val="00D9377B"/>
    <w:rsid w:val="00D93916"/>
    <w:rsid w:val="00D93A83"/>
    <w:rsid w:val="00D93BFB"/>
    <w:rsid w:val="00D93E3D"/>
    <w:rsid w:val="00D93E6D"/>
    <w:rsid w:val="00D94015"/>
    <w:rsid w:val="00D94076"/>
    <w:rsid w:val="00D94211"/>
    <w:rsid w:val="00D94385"/>
    <w:rsid w:val="00D943E4"/>
    <w:rsid w:val="00D9490E"/>
    <w:rsid w:val="00D94C8C"/>
    <w:rsid w:val="00D94CB7"/>
    <w:rsid w:val="00D94E27"/>
    <w:rsid w:val="00D95002"/>
    <w:rsid w:val="00D95158"/>
    <w:rsid w:val="00D951D2"/>
    <w:rsid w:val="00D9526B"/>
    <w:rsid w:val="00D9528B"/>
    <w:rsid w:val="00D9536E"/>
    <w:rsid w:val="00D95449"/>
    <w:rsid w:val="00D9573C"/>
    <w:rsid w:val="00D959B8"/>
    <w:rsid w:val="00D95AC2"/>
    <w:rsid w:val="00D95CDF"/>
    <w:rsid w:val="00D95F4D"/>
    <w:rsid w:val="00D95F91"/>
    <w:rsid w:val="00D95FBD"/>
    <w:rsid w:val="00D95FDA"/>
    <w:rsid w:val="00D960B6"/>
    <w:rsid w:val="00D96169"/>
    <w:rsid w:val="00D964ED"/>
    <w:rsid w:val="00D9652B"/>
    <w:rsid w:val="00D965AA"/>
    <w:rsid w:val="00D9667B"/>
    <w:rsid w:val="00D96795"/>
    <w:rsid w:val="00D96A73"/>
    <w:rsid w:val="00D96B41"/>
    <w:rsid w:val="00D96B56"/>
    <w:rsid w:val="00D96B90"/>
    <w:rsid w:val="00D96CE3"/>
    <w:rsid w:val="00D96E06"/>
    <w:rsid w:val="00D96E84"/>
    <w:rsid w:val="00D96EB0"/>
    <w:rsid w:val="00D96FA8"/>
    <w:rsid w:val="00D9743C"/>
    <w:rsid w:val="00D97608"/>
    <w:rsid w:val="00D977A7"/>
    <w:rsid w:val="00D97801"/>
    <w:rsid w:val="00D97854"/>
    <w:rsid w:val="00D97A9B"/>
    <w:rsid w:val="00D97B2D"/>
    <w:rsid w:val="00D97C0C"/>
    <w:rsid w:val="00D97CD8"/>
    <w:rsid w:val="00D97E27"/>
    <w:rsid w:val="00DA0140"/>
    <w:rsid w:val="00DA01F0"/>
    <w:rsid w:val="00DA039D"/>
    <w:rsid w:val="00DA0481"/>
    <w:rsid w:val="00DA0604"/>
    <w:rsid w:val="00DA06D5"/>
    <w:rsid w:val="00DA08CD"/>
    <w:rsid w:val="00DA098D"/>
    <w:rsid w:val="00DA09C3"/>
    <w:rsid w:val="00DA0D73"/>
    <w:rsid w:val="00DA0F0C"/>
    <w:rsid w:val="00DA105A"/>
    <w:rsid w:val="00DA1124"/>
    <w:rsid w:val="00DA1229"/>
    <w:rsid w:val="00DA123B"/>
    <w:rsid w:val="00DA126C"/>
    <w:rsid w:val="00DA1804"/>
    <w:rsid w:val="00DA18C1"/>
    <w:rsid w:val="00DA1948"/>
    <w:rsid w:val="00DA196A"/>
    <w:rsid w:val="00DA1AB8"/>
    <w:rsid w:val="00DA20CD"/>
    <w:rsid w:val="00DA2122"/>
    <w:rsid w:val="00DA2125"/>
    <w:rsid w:val="00DA2148"/>
    <w:rsid w:val="00DA2329"/>
    <w:rsid w:val="00DA2470"/>
    <w:rsid w:val="00DA295C"/>
    <w:rsid w:val="00DA2AAC"/>
    <w:rsid w:val="00DA2BAF"/>
    <w:rsid w:val="00DA2C1F"/>
    <w:rsid w:val="00DA2CBB"/>
    <w:rsid w:val="00DA2E0E"/>
    <w:rsid w:val="00DA30C6"/>
    <w:rsid w:val="00DA31B9"/>
    <w:rsid w:val="00DA3524"/>
    <w:rsid w:val="00DA36B7"/>
    <w:rsid w:val="00DA39C8"/>
    <w:rsid w:val="00DA39F7"/>
    <w:rsid w:val="00DA3A7F"/>
    <w:rsid w:val="00DA3B0B"/>
    <w:rsid w:val="00DA3C86"/>
    <w:rsid w:val="00DA3CA6"/>
    <w:rsid w:val="00DA3CAC"/>
    <w:rsid w:val="00DA3D60"/>
    <w:rsid w:val="00DA3E6B"/>
    <w:rsid w:val="00DA4096"/>
    <w:rsid w:val="00DA40D9"/>
    <w:rsid w:val="00DA4219"/>
    <w:rsid w:val="00DA4264"/>
    <w:rsid w:val="00DA4265"/>
    <w:rsid w:val="00DA426C"/>
    <w:rsid w:val="00DA42DE"/>
    <w:rsid w:val="00DA44C9"/>
    <w:rsid w:val="00DA45FC"/>
    <w:rsid w:val="00DA4694"/>
    <w:rsid w:val="00DA482E"/>
    <w:rsid w:val="00DA4897"/>
    <w:rsid w:val="00DA489F"/>
    <w:rsid w:val="00DA48FB"/>
    <w:rsid w:val="00DA4922"/>
    <w:rsid w:val="00DA4B2A"/>
    <w:rsid w:val="00DA4DD3"/>
    <w:rsid w:val="00DA4ED3"/>
    <w:rsid w:val="00DA4F64"/>
    <w:rsid w:val="00DA50A9"/>
    <w:rsid w:val="00DA576D"/>
    <w:rsid w:val="00DA5785"/>
    <w:rsid w:val="00DA58A7"/>
    <w:rsid w:val="00DA5BB4"/>
    <w:rsid w:val="00DA5CAE"/>
    <w:rsid w:val="00DA5DAF"/>
    <w:rsid w:val="00DA621A"/>
    <w:rsid w:val="00DA62B7"/>
    <w:rsid w:val="00DA6318"/>
    <w:rsid w:val="00DA6462"/>
    <w:rsid w:val="00DA6475"/>
    <w:rsid w:val="00DA66EB"/>
    <w:rsid w:val="00DA6703"/>
    <w:rsid w:val="00DA69FA"/>
    <w:rsid w:val="00DA6AD8"/>
    <w:rsid w:val="00DA6C4A"/>
    <w:rsid w:val="00DA6EA7"/>
    <w:rsid w:val="00DA7305"/>
    <w:rsid w:val="00DA7600"/>
    <w:rsid w:val="00DA77F1"/>
    <w:rsid w:val="00DA7932"/>
    <w:rsid w:val="00DA7B90"/>
    <w:rsid w:val="00DA7B96"/>
    <w:rsid w:val="00DA7D07"/>
    <w:rsid w:val="00DA7D0D"/>
    <w:rsid w:val="00DA7D3B"/>
    <w:rsid w:val="00DA7E07"/>
    <w:rsid w:val="00DA7F3F"/>
    <w:rsid w:val="00DB01C1"/>
    <w:rsid w:val="00DB0297"/>
    <w:rsid w:val="00DB043A"/>
    <w:rsid w:val="00DB05EF"/>
    <w:rsid w:val="00DB0632"/>
    <w:rsid w:val="00DB06AE"/>
    <w:rsid w:val="00DB0A85"/>
    <w:rsid w:val="00DB0CCB"/>
    <w:rsid w:val="00DB0E78"/>
    <w:rsid w:val="00DB118C"/>
    <w:rsid w:val="00DB137B"/>
    <w:rsid w:val="00DB1A56"/>
    <w:rsid w:val="00DB1AD3"/>
    <w:rsid w:val="00DB1DAE"/>
    <w:rsid w:val="00DB1DAF"/>
    <w:rsid w:val="00DB1DD4"/>
    <w:rsid w:val="00DB1EF7"/>
    <w:rsid w:val="00DB262B"/>
    <w:rsid w:val="00DB27C3"/>
    <w:rsid w:val="00DB29A3"/>
    <w:rsid w:val="00DB29FB"/>
    <w:rsid w:val="00DB2C19"/>
    <w:rsid w:val="00DB30A0"/>
    <w:rsid w:val="00DB3326"/>
    <w:rsid w:val="00DB34E0"/>
    <w:rsid w:val="00DB34F9"/>
    <w:rsid w:val="00DB3521"/>
    <w:rsid w:val="00DB36B3"/>
    <w:rsid w:val="00DB3787"/>
    <w:rsid w:val="00DB37CA"/>
    <w:rsid w:val="00DB396C"/>
    <w:rsid w:val="00DB3D5B"/>
    <w:rsid w:val="00DB3D7A"/>
    <w:rsid w:val="00DB3DF7"/>
    <w:rsid w:val="00DB3F00"/>
    <w:rsid w:val="00DB3F91"/>
    <w:rsid w:val="00DB413A"/>
    <w:rsid w:val="00DB41D8"/>
    <w:rsid w:val="00DB4350"/>
    <w:rsid w:val="00DB4563"/>
    <w:rsid w:val="00DB46AB"/>
    <w:rsid w:val="00DB4751"/>
    <w:rsid w:val="00DB49DF"/>
    <w:rsid w:val="00DB4A58"/>
    <w:rsid w:val="00DB4B62"/>
    <w:rsid w:val="00DB4C9C"/>
    <w:rsid w:val="00DB4CF1"/>
    <w:rsid w:val="00DB5024"/>
    <w:rsid w:val="00DB5654"/>
    <w:rsid w:val="00DB5A76"/>
    <w:rsid w:val="00DB5B21"/>
    <w:rsid w:val="00DB5C57"/>
    <w:rsid w:val="00DB5DD3"/>
    <w:rsid w:val="00DB5F61"/>
    <w:rsid w:val="00DB5F72"/>
    <w:rsid w:val="00DB60C3"/>
    <w:rsid w:val="00DB6145"/>
    <w:rsid w:val="00DB616E"/>
    <w:rsid w:val="00DB6204"/>
    <w:rsid w:val="00DB6459"/>
    <w:rsid w:val="00DB66DF"/>
    <w:rsid w:val="00DB6933"/>
    <w:rsid w:val="00DB69F1"/>
    <w:rsid w:val="00DB6B1D"/>
    <w:rsid w:val="00DB6BD9"/>
    <w:rsid w:val="00DB6DEC"/>
    <w:rsid w:val="00DB6E26"/>
    <w:rsid w:val="00DB6E66"/>
    <w:rsid w:val="00DB7061"/>
    <w:rsid w:val="00DB7083"/>
    <w:rsid w:val="00DB7094"/>
    <w:rsid w:val="00DB7538"/>
    <w:rsid w:val="00DB771C"/>
    <w:rsid w:val="00DB78A1"/>
    <w:rsid w:val="00DB792D"/>
    <w:rsid w:val="00DB79B3"/>
    <w:rsid w:val="00DB79BF"/>
    <w:rsid w:val="00DB7A31"/>
    <w:rsid w:val="00DB7AB6"/>
    <w:rsid w:val="00DB7C63"/>
    <w:rsid w:val="00DB7D91"/>
    <w:rsid w:val="00DB7EC7"/>
    <w:rsid w:val="00DB7F7D"/>
    <w:rsid w:val="00DC006B"/>
    <w:rsid w:val="00DC03B2"/>
    <w:rsid w:val="00DC04B1"/>
    <w:rsid w:val="00DC04C9"/>
    <w:rsid w:val="00DC06B3"/>
    <w:rsid w:val="00DC06C5"/>
    <w:rsid w:val="00DC072A"/>
    <w:rsid w:val="00DC0803"/>
    <w:rsid w:val="00DC08DF"/>
    <w:rsid w:val="00DC0B81"/>
    <w:rsid w:val="00DC0D98"/>
    <w:rsid w:val="00DC0E57"/>
    <w:rsid w:val="00DC0E5F"/>
    <w:rsid w:val="00DC0F36"/>
    <w:rsid w:val="00DC0F8C"/>
    <w:rsid w:val="00DC1159"/>
    <w:rsid w:val="00DC132E"/>
    <w:rsid w:val="00DC1405"/>
    <w:rsid w:val="00DC158C"/>
    <w:rsid w:val="00DC15DB"/>
    <w:rsid w:val="00DC15E9"/>
    <w:rsid w:val="00DC1AC6"/>
    <w:rsid w:val="00DC1BAA"/>
    <w:rsid w:val="00DC1BCF"/>
    <w:rsid w:val="00DC1F33"/>
    <w:rsid w:val="00DC1F89"/>
    <w:rsid w:val="00DC230B"/>
    <w:rsid w:val="00DC233E"/>
    <w:rsid w:val="00DC246C"/>
    <w:rsid w:val="00DC2594"/>
    <w:rsid w:val="00DC266C"/>
    <w:rsid w:val="00DC274D"/>
    <w:rsid w:val="00DC2C6C"/>
    <w:rsid w:val="00DC2E5B"/>
    <w:rsid w:val="00DC2F02"/>
    <w:rsid w:val="00DC2F65"/>
    <w:rsid w:val="00DC2FAF"/>
    <w:rsid w:val="00DC353C"/>
    <w:rsid w:val="00DC379D"/>
    <w:rsid w:val="00DC396E"/>
    <w:rsid w:val="00DC3A12"/>
    <w:rsid w:val="00DC3A8A"/>
    <w:rsid w:val="00DC3D38"/>
    <w:rsid w:val="00DC47F4"/>
    <w:rsid w:val="00DC495E"/>
    <w:rsid w:val="00DC4A12"/>
    <w:rsid w:val="00DC4A75"/>
    <w:rsid w:val="00DC4A99"/>
    <w:rsid w:val="00DC4D98"/>
    <w:rsid w:val="00DC5073"/>
    <w:rsid w:val="00DC508F"/>
    <w:rsid w:val="00DC51C2"/>
    <w:rsid w:val="00DC51DA"/>
    <w:rsid w:val="00DC5250"/>
    <w:rsid w:val="00DC5253"/>
    <w:rsid w:val="00DC52FC"/>
    <w:rsid w:val="00DC53E0"/>
    <w:rsid w:val="00DC56C9"/>
    <w:rsid w:val="00DC57BC"/>
    <w:rsid w:val="00DC57D5"/>
    <w:rsid w:val="00DC5810"/>
    <w:rsid w:val="00DC582A"/>
    <w:rsid w:val="00DC58FE"/>
    <w:rsid w:val="00DC5903"/>
    <w:rsid w:val="00DC5B15"/>
    <w:rsid w:val="00DC5BA3"/>
    <w:rsid w:val="00DC5C73"/>
    <w:rsid w:val="00DC5E75"/>
    <w:rsid w:val="00DC5EA6"/>
    <w:rsid w:val="00DC60A7"/>
    <w:rsid w:val="00DC627C"/>
    <w:rsid w:val="00DC65EE"/>
    <w:rsid w:val="00DC67DC"/>
    <w:rsid w:val="00DC6902"/>
    <w:rsid w:val="00DC6BE3"/>
    <w:rsid w:val="00DC6DC9"/>
    <w:rsid w:val="00DC7355"/>
    <w:rsid w:val="00DC756F"/>
    <w:rsid w:val="00DC75A5"/>
    <w:rsid w:val="00DC7761"/>
    <w:rsid w:val="00DC7829"/>
    <w:rsid w:val="00DC7DFD"/>
    <w:rsid w:val="00DC7FD2"/>
    <w:rsid w:val="00DD001B"/>
    <w:rsid w:val="00DD00E3"/>
    <w:rsid w:val="00DD05B9"/>
    <w:rsid w:val="00DD0811"/>
    <w:rsid w:val="00DD09EF"/>
    <w:rsid w:val="00DD0AFE"/>
    <w:rsid w:val="00DD1045"/>
    <w:rsid w:val="00DD11F8"/>
    <w:rsid w:val="00DD128A"/>
    <w:rsid w:val="00DD1313"/>
    <w:rsid w:val="00DD1730"/>
    <w:rsid w:val="00DD1968"/>
    <w:rsid w:val="00DD1EC8"/>
    <w:rsid w:val="00DD2623"/>
    <w:rsid w:val="00DD27A5"/>
    <w:rsid w:val="00DD2904"/>
    <w:rsid w:val="00DD293A"/>
    <w:rsid w:val="00DD2C19"/>
    <w:rsid w:val="00DD2CA2"/>
    <w:rsid w:val="00DD3182"/>
    <w:rsid w:val="00DD32C8"/>
    <w:rsid w:val="00DD35B5"/>
    <w:rsid w:val="00DD3744"/>
    <w:rsid w:val="00DD377B"/>
    <w:rsid w:val="00DD38D1"/>
    <w:rsid w:val="00DD397A"/>
    <w:rsid w:val="00DD3A72"/>
    <w:rsid w:val="00DD3B94"/>
    <w:rsid w:val="00DD3C12"/>
    <w:rsid w:val="00DD3DAC"/>
    <w:rsid w:val="00DD3E47"/>
    <w:rsid w:val="00DD3EF7"/>
    <w:rsid w:val="00DD4051"/>
    <w:rsid w:val="00DD4095"/>
    <w:rsid w:val="00DD4109"/>
    <w:rsid w:val="00DD4339"/>
    <w:rsid w:val="00DD43A8"/>
    <w:rsid w:val="00DD4413"/>
    <w:rsid w:val="00DD46F9"/>
    <w:rsid w:val="00DD4739"/>
    <w:rsid w:val="00DD4741"/>
    <w:rsid w:val="00DD491A"/>
    <w:rsid w:val="00DD49A8"/>
    <w:rsid w:val="00DD4AE5"/>
    <w:rsid w:val="00DD4CE2"/>
    <w:rsid w:val="00DD5192"/>
    <w:rsid w:val="00DD5320"/>
    <w:rsid w:val="00DD53C1"/>
    <w:rsid w:val="00DD54F8"/>
    <w:rsid w:val="00DD5709"/>
    <w:rsid w:val="00DD5717"/>
    <w:rsid w:val="00DD5821"/>
    <w:rsid w:val="00DD5845"/>
    <w:rsid w:val="00DD5C79"/>
    <w:rsid w:val="00DD5E8C"/>
    <w:rsid w:val="00DD6139"/>
    <w:rsid w:val="00DD625C"/>
    <w:rsid w:val="00DD62BA"/>
    <w:rsid w:val="00DD6358"/>
    <w:rsid w:val="00DD63B7"/>
    <w:rsid w:val="00DD6430"/>
    <w:rsid w:val="00DD64F1"/>
    <w:rsid w:val="00DD6634"/>
    <w:rsid w:val="00DD69F5"/>
    <w:rsid w:val="00DD6A0C"/>
    <w:rsid w:val="00DD6A73"/>
    <w:rsid w:val="00DD6BB7"/>
    <w:rsid w:val="00DD6C16"/>
    <w:rsid w:val="00DD6C7B"/>
    <w:rsid w:val="00DD6EAE"/>
    <w:rsid w:val="00DD6F28"/>
    <w:rsid w:val="00DD7546"/>
    <w:rsid w:val="00DD7559"/>
    <w:rsid w:val="00DD765B"/>
    <w:rsid w:val="00DD76E1"/>
    <w:rsid w:val="00DD77C3"/>
    <w:rsid w:val="00DD7DB8"/>
    <w:rsid w:val="00DE0065"/>
    <w:rsid w:val="00DE0087"/>
    <w:rsid w:val="00DE03B1"/>
    <w:rsid w:val="00DE05C1"/>
    <w:rsid w:val="00DE06C6"/>
    <w:rsid w:val="00DE09E5"/>
    <w:rsid w:val="00DE0D0E"/>
    <w:rsid w:val="00DE0DC6"/>
    <w:rsid w:val="00DE0E94"/>
    <w:rsid w:val="00DE0E97"/>
    <w:rsid w:val="00DE0FB6"/>
    <w:rsid w:val="00DE1071"/>
    <w:rsid w:val="00DE10B0"/>
    <w:rsid w:val="00DE10CC"/>
    <w:rsid w:val="00DE115D"/>
    <w:rsid w:val="00DE126E"/>
    <w:rsid w:val="00DE1286"/>
    <w:rsid w:val="00DE13C8"/>
    <w:rsid w:val="00DE14A8"/>
    <w:rsid w:val="00DE1589"/>
    <w:rsid w:val="00DE1628"/>
    <w:rsid w:val="00DE1688"/>
    <w:rsid w:val="00DE173B"/>
    <w:rsid w:val="00DE193C"/>
    <w:rsid w:val="00DE1BC1"/>
    <w:rsid w:val="00DE1EDC"/>
    <w:rsid w:val="00DE1EDE"/>
    <w:rsid w:val="00DE1F78"/>
    <w:rsid w:val="00DE2007"/>
    <w:rsid w:val="00DE21FD"/>
    <w:rsid w:val="00DE23E3"/>
    <w:rsid w:val="00DE25DB"/>
    <w:rsid w:val="00DE2601"/>
    <w:rsid w:val="00DE27DE"/>
    <w:rsid w:val="00DE2B51"/>
    <w:rsid w:val="00DE2D15"/>
    <w:rsid w:val="00DE2D65"/>
    <w:rsid w:val="00DE2E14"/>
    <w:rsid w:val="00DE3151"/>
    <w:rsid w:val="00DE36EF"/>
    <w:rsid w:val="00DE381C"/>
    <w:rsid w:val="00DE3DB2"/>
    <w:rsid w:val="00DE3DD1"/>
    <w:rsid w:val="00DE3E23"/>
    <w:rsid w:val="00DE3FB9"/>
    <w:rsid w:val="00DE412C"/>
    <w:rsid w:val="00DE4211"/>
    <w:rsid w:val="00DE435E"/>
    <w:rsid w:val="00DE44C3"/>
    <w:rsid w:val="00DE4573"/>
    <w:rsid w:val="00DE48F3"/>
    <w:rsid w:val="00DE4A13"/>
    <w:rsid w:val="00DE504C"/>
    <w:rsid w:val="00DE505B"/>
    <w:rsid w:val="00DE5296"/>
    <w:rsid w:val="00DE52F0"/>
    <w:rsid w:val="00DE53E0"/>
    <w:rsid w:val="00DE54CA"/>
    <w:rsid w:val="00DE551D"/>
    <w:rsid w:val="00DE58AB"/>
    <w:rsid w:val="00DE5C12"/>
    <w:rsid w:val="00DE5D39"/>
    <w:rsid w:val="00DE5E70"/>
    <w:rsid w:val="00DE5EC0"/>
    <w:rsid w:val="00DE5FFA"/>
    <w:rsid w:val="00DE6233"/>
    <w:rsid w:val="00DE677D"/>
    <w:rsid w:val="00DE6891"/>
    <w:rsid w:val="00DE6A29"/>
    <w:rsid w:val="00DE6B60"/>
    <w:rsid w:val="00DE6B79"/>
    <w:rsid w:val="00DE6BDF"/>
    <w:rsid w:val="00DE6F40"/>
    <w:rsid w:val="00DE6FAD"/>
    <w:rsid w:val="00DE701D"/>
    <w:rsid w:val="00DE75F7"/>
    <w:rsid w:val="00DE769C"/>
    <w:rsid w:val="00DE7824"/>
    <w:rsid w:val="00DE788A"/>
    <w:rsid w:val="00DE7AC1"/>
    <w:rsid w:val="00DE7BB3"/>
    <w:rsid w:val="00DE7BB5"/>
    <w:rsid w:val="00DE7BF2"/>
    <w:rsid w:val="00DE7DA5"/>
    <w:rsid w:val="00DE7E68"/>
    <w:rsid w:val="00DE7F22"/>
    <w:rsid w:val="00DF004C"/>
    <w:rsid w:val="00DF00E7"/>
    <w:rsid w:val="00DF01FD"/>
    <w:rsid w:val="00DF02D9"/>
    <w:rsid w:val="00DF04D2"/>
    <w:rsid w:val="00DF079F"/>
    <w:rsid w:val="00DF090C"/>
    <w:rsid w:val="00DF090E"/>
    <w:rsid w:val="00DF0F57"/>
    <w:rsid w:val="00DF0FA9"/>
    <w:rsid w:val="00DF114F"/>
    <w:rsid w:val="00DF116A"/>
    <w:rsid w:val="00DF12A6"/>
    <w:rsid w:val="00DF12CA"/>
    <w:rsid w:val="00DF12F3"/>
    <w:rsid w:val="00DF17A1"/>
    <w:rsid w:val="00DF185C"/>
    <w:rsid w:val="00DF196C"/>
    <w:rsid w:val="00DF19CB"/>
    <w:rsid w:val="00DF1D4E"/>
    <w:rsid w:val="00DF1E79"/>
    <w:rsid w:val="00DF23B6"/>
    <w:rsid w:val="00DF263A"/>
    <w:rsid w:val="00DF276F"/>
    <w:rsid w:val="00DF2779"/>
    <w:rsid w:val="00DF27EF"/>
    <w:rsid w:val="00DF2924"/>
    <w:rsid w:val="00DF2CE9"/>
    <w:rsid w:val="00DF2E4D"/>
    <w:rsid w:val="00DF2EC0"/>
    <w:rsid w:val="00DF31E8"/>
    <w:rsid w:val="00DF3248"/>
    <w:rsid w:val="00DF3393"/>
    <w:rsid w:val="00DF33BA"/>
    <w:rsid w:val="00DF3582"/>
    <w:rsid w:val="00DF3678"/>
    <w:rsid w:val="00DF36EB"/>
    <w:rsid w:val="00DF3814"/>
    <w:rsid w:val="00DF3855"/>
    <w:rsid w:val="00DF3887"/>
    <w:rsid w:val="00DF39F8"/>
    <w:rsid w:val="00DF3DA1"/>
    <w:rsid w:val="00DF3E02"/>
    <w:rsid w:val="00DF3E36"/>
    <w:rsid w:val="00DF3F28"/>
    <w:rsid w:val="00DF3F8A"/>
    <w:rsid w:val="00DF4087"/>
    <w:rsid w:val="00DF4195"/>
    <w:rsid w:val="00DF41F4"/>
    <w:rsid w:val="00DF427C"/>
    <w:rsid w:val="00DF45BE"/>
    <w:rsid w:val="00DF461C"/>
    <w:rsid w:val="00DF4636"/>
    <w:rsid w:val="00DF4764"/>
    <w:rsid w:val="00DF4B5A"/>
    <w:rsid w:val="00DF4C8F"/>
    <w:rsid w:val="00DF4E9A"/>
    <w:rsid w:val="00DF4F2D"/>
    <w:rsid w:val="00DF4F4A"/>
    <w:rsid w:val="00DF4FF6"/>
    <w:rsid w:val="00DF5117"/>
    <w:rsid w:val="00DF5448"/>
    <w:rsid w:val="00DF5577"/>
    <w:rsid w:val="00DF5626"/>
    <w:rsid w:val="00DF572C"/>
    <w:rsid w:val="00DF5781"/>
    <w:rsid w:val="00DF586D"/>
    <w:rsid w:val="00DF5888"/>
    <w:rsid w:val="00DF5B51"/>
    <w:rsid w:val="00DF5BE9"/>
    <w:rsid w:val="00DF613F"/>
    <w:rsid w:val="00DF6291"/>
    <w:rsid w:val="00DF6358"/>
    <w:rsid w:val="00DF63D4"/>
    <w:rsid w:val="00DF6462"/>
    <w:rsid w:val="00DF6511"/>
    <w:rsid w:val="00DF671C"/>
    <w:rsid w:val="00DF673A"/>
    <w:rsid w:val="00DF682D"/>
    <w:rsid w:val="00DF68C2"/>
    <w:rsid w:val="00DF6AE6"/>
    <w:rsid w:val="00DF6FF0"/>
    <w:rsid w:val="00DF7163"/>
    <w:rsid w:val="00DF7178"/>
    <w:rsid w:val="00DF7231"/>
    <w:rsid w:val="00DF7232"/>
    <w:rsid w:val="00DF73A2"/>
    <w:rsid w:val="00DF743A"/>
    <w:rsid w:val="00DF748D"/>
    <w:rsid w:val="00DF75D4"/>
    <w:rsid w:val="00DF77D6"/>
    <w:rsid w:val="00DF7813"/>
    <w:rsid w:val="00DF794E"/>
    <w:rsid w:val="00DF79DB"/>
    <w:rsid w:val="00DF7D4B"/>
    <w:rsid w:val="00DF7E6D"/>
    <w:rsid w:val="00E0050E"/>
    <w:rsid w:val="00E00B26"/>
    <w:rsid w:val="00E00B7B"/>
    <w:rsid w:val="00E0123A"/>
    <w:rsid w:val="00E01500"/>
    <w:rsid w:val="00E015FF"/>
    <w:rsid w:val="00E019EF"/>
    <w:rsid w:val="00E01D5F"/>
    <w:rsid w:val="00E01DE9"/>
    <w:rsid w:val="00E01EE8"/>
    <w:rsid w:val="00E01F5C"/>
    <w:rsid w:val="00E02291"/>
    <w:rsid w:val="00E022E0"/>
    <w:rsid w:val="00E029F8"/>
    <w:rsid w:val="00E02A8B"/>
    <w:rsid w:val="00E02B53"/>
    <w:rsid w:val="00E02BD4"/>
    <w:rsid w:val="00E02BEE"/>
    <w:rsid w:val="00E02D37"/>
    <w:rsid w:val="00E03009"/>
    <w:rsid w:val="00E03088"/>
    <w:rsid w:val="00E030FC"/>
    <w:rsid w:val="00E031D2"/>
    <w:rsid w:val="00E031D7"/>
    <w:rsid w:val="00E034D8"/>
    <w:rsid w:val="00E035BB"/>
    <w:rsid w:val="00E0361F"/>
    <w:rsid w:val="00E03B7A"/>
    <w:rsid w:val="00E03B83"/>
    <w:rsid w:val="00E03B92"/>
    <w:rsid w:val="00E03D8C"/>
    <w:rsid w:val="00E03DF7"/>
    <w:rsid w:val="00E04049"/>
    <w:rsid w:val="00E04095"/>
    <w:rsid w:val="00E043AE"/>
    <w:rsid w:val="00E043DA"/>
    <w:rsid w:val="00E044B5"/>
    <w:rsid w:val="00E044E4"/>
    <w:rsid w:val="00E0467D"/>
    <w:rsid w:val="00E04888"/>
    <w:rsid w:val="00E04AFC"/>
    <w:rsid w:val="00E04AFF"/>
    <w:rsid w:val="00E04B14"/>
    <w:rsid w:val="00E04C1C"/>
    <w:rsid w:val="00E04F60"/>
    <w:rsid w:val="00E05228"/>
    <w:rsid w:val="00E052BF"/>
    <w:rsid w:val="00E0551F"/>
    <w:rsid w:val="00E05C0E"/>
    <w:rsid w:val="00E05C3B"/>
    <w:rsid w:val="00E05DE8"/>
    <w:rsid w:val="00E05EDC"/>
    <w:rsid w:val="00E06219"/>
    <w:rsid w:val="00E06250"/>
    <w:rsid w:val="00E065C1"/>
    <w:rsid w:val="00E06666"/>
    <w:rsid w:val="00E0690A"/>
    <w:rsid w:val="00E06917"/>
    <w:rsid w:val="00E06A2A"/>
    <w:rsid w:val="00E06ACA"/>
    <w:rsid w:val="00E06CC3"/>
    <w:rsid w:val="00E06E1B"/>
    <w:rsid w:val="00E06E9A"/>
    <w:rsid w:val="00E07299"/>
    <w:rsid w:val="00E0729E"/>
    <w:rsid w:val="00E072A1"/>
    <w:rsid w:val="00E073B8"/>
    <w:rsid w:val="00E07427"/>
    <w:rsid w:val="00E074FB"/>
    <w:rsid w:val="00E075E5"/>
    <w:rsid w:val="00E07680"/>
    <w:rsid w:val="00E07769"/>
    <w:rsid w:val="00E07896"/>
    <w:rsid w:val="00E07A6F"/>
    <w:rsid w:val="00E07CF1"/>
    <w:rsid w:val="00E07F86"/>
    <w:rsid w:val="00E07FC4"/>
    <w:rsid w:val="00E07FE9"/>
    <w:rsid w:val="00E101C2"/>
    <w:rsid w:val="00E109D1"/>
    <w:rsid w:val="00E10AF5"/>
    <w:rsid w:val="00E10D80"/>
    <w:rsid w:val="00E10E42"/>
    <w:rsid w:val="00E10EFC"/>
    <w:rsid w:val="00E11098"/>
    <w:rsid w:val="00E11204"/>
    <w:rsid w:val="00E11746"/>
    <w:rsid w:val="00E11826"/>
    <w:rsid w:val="00E11A93"/>
    <w:rsid w:val="00E11B96"/>
    <w:rsid w:val="00E11C50"/>
    <w:rsid w:val="00E11C8D"/>
    <w:rsid w:val="00E11E55"/>
    <w:rsid w:val="00E12267"/>
    <w:rsid w:val="00E122EC"/>
    <w:rsid w:val="00E123C7"/>
    <w:rsid w:val="00E123FF"/>
    <w:rsid w:val="00E12485"/>
    <w:rsid w:val="00E125AB"/>
    <w:rsid w:val="00E125C1"/>
    <w:rsid w:val="00E128CB"/>
    <w:rsid w:val="00E12988"/>
    <w:rsid w:val="00E129F4"/>
    <w:rsid w:val="00E12B31"/>
    <w:rsid w:val="00E12B75"/>
    <w:rsid w:val="00E12FC5"/>
    <w:rsid w:val="00E136B1"/>
    <w:rsid w:val="00E136EC"/>
    <w:rsid w:val="00E1373F"/>
    <w:rsid w:val="00E13757"/>
    <w:rsid w:val="00E137B1"/>
    <w:rsid w:val="00E137F6"/>
    <w:rsid w:val="00E13875"/>
    <w:rsid w:val="00E138D3"/>
    <w:rsid w:val="00E13BD1"/>
    <w:rsid w:val="00E13F23"/>
    <w:rsid w:val="00E14152"/>
    <w:rsid w:val="00E1468A"/>
    <w:rsid w:val="00E147BA"/>
    <w:rsid w:val="00E147E9"/>
    <w:rsid w:val="00E1483C"/>
    <w:rsid w:val="00E1486E"/>
    <w:rsid w:val="00E14888"/>
    <w:rsid w:val="00E14B61"/>
    <w:rsid w:val="00E14C1E"/>
    <w:rsid w:val="00E14C3A"/>
    <w:rsid w:val="00E14E24"/>
    <w:rsid w:val="00E14EF8"/>
    <w:rsid w:val="00E14FB6"/>
    <w:rsid w:val="00E14FFC"/>
    <w:rsid w:val="00E15411"/>
    <w:rsid w:val="00E154A8"/>
    <w:rsid w:val="00E1577D"/>
    <w:rsid w:val="00E159AB"/>
    <w:rsid w:val="00E15A80"/>
    <w:rsid w:val="00E15B49"/>
    <w:rsid w:val="00E15CED"/>
    <w:rsid w:val="00E15DF5"/>
    <w:rsid w:val="00E15E1C"/>
    <w:rsid w:val="00E15E26"/>
    <w:rsid w:val="00E16114"/>
    <w:rsid w:val="00E164DC"/>
    <w:rsid w:val="00E164F7"/>
    <w:rsid w:val="00E16CE2"/>
    <w:rsid w:val="00E16DCD"/>
    <w:rsid w:val="00E172E0"/>
    <w:rsid w:val="00E173C0"/>
    <w:rsid w:val="00E17452"/>
    <w:rsid w:val="00E1746C"/>
    <w:rsid w:val="00E1762F"/>
    <w:rsid w:val="00E17687"/>
    <w:rsid w:val="00E176A7"/>
    <w:rsid w:val="00E1779A"/>
    <w:rsid w:val="00E178DE"/>
    <w:rsid w:val="00E17AA4"/>
    <w:rsid w:val="00E17AE7"/>
    <w:rsid w:val="00E17C6B"/>
    <w:rsid w:val="00E17E91"/>
    <w:rsid w:val="00E20153"/>
    <w:rsid w:val="00E2053D"/>
    <w:rsid w:val="00E205CC"/>
    <w:rsid w:val="00E20662"/>
    <w:rsid w:val="00E207DB"/>
    <w:rsid w:val="00E20861"/>
    <w:rsid w:val="00E208F6"/>
    <w:rsid w:val="00E20A00"/>
    <w:rsid w:val="00E20C04"/>
    <w:rsid w:val="00E20CCA"/>
    <w:rsid w:val="00E21070"/>
    <w:rsid w:val="00E214A2"/>
    <w:rsid w:val="00E214EB"/>
    <w:rsid w:val="00E2157D"/>
    <w:rsid w:val="00E21614"/>
    <w:rsid w:val="00E21710"/>
    <w:rsid w:val="00E2198C"/>
    <w:rsid w:val="00E21F2C"/>
    <w:rsid w:val="00E21F38"/>
    <w:rsid w:val="00E2244C"/>
    <w:rsid w:val="00E225FC"/>
    <w:rsid w:val="00E2274F"/>
    <w:rsid w:val="00E2284F"/>
    <w:rsid w:val="00E228C0"/>
    <w:rsid w:val="00E22AF8"/>
    <w:rsid w:val="00E22BA9"/>
    <w:rsid w:val="00E22ED0"/>
    <w:rsid w:val="00E22FE3"/>
    <w:rsid w:val="00E23204"/>
    <w:rsid w:val="00E232B9"/>
    <w:rsid w:val="00E235FF"/>
    <w:rsid w:val="00E23718"/>
    <w:rsid w:val="00E2388C"/>
    <w:rsid w:val="00E238B9"/>
    <w:rsid w:val="00E23A35"/>
    <w:rsid w:val="00E23AA6"/>
    <w:rsid w:val="00E23B26"/>
    <w:rsid w:val="00E23FEA"/>
    <w:rsid w:val="00E24262"/>
    <w:rsid w:val="00E2479E"/>
    <w:rsid w:val="00E24CDA"/>
    <w:rsid w:val="00E24F6C"/>
    <w:rsid w:val="00E250CC"/>
    <w:rsid w:val="00E251BB"/>
    <w:rsid w:val="00E251EC"/>
    <w:rsid w:val="00E257CD"/>
    <w:rsid w:val="00E25893"/>
    <w:rsid w:val="00E259DE"/>
    <w:rsid w:val="00E25A24"/>
    <w:rsid w:val="00E25BD4"/>
    <w:rsid w:val="00E25D59"/>
    <w:rsid w:val="00E263C0"/>
    <w:rsid w:val="00E264FB"/>
    <w:rsid w:val="00E26739"/>
    <w:rsid w:val="00E26836"/>
    <w:rsid w:val="00E268CA"/>
    <w:rsid w:val="00E2692A"/>
    <w:rsid w:val="00E26AE8"/>
    <w:rsid w:val="00E26CC3"/>
    <w:rsid w:val="00E26FEA"/>
    <w:rsid w:val="00E270A9"/>
    <w:rsid w:val="00E2744C"/>
    <w:rsid w:val="00E274AF"/>
    <w:rsid w:val="00E275C0"/>
    <w:rsid w:val="00E277A9"/>
    <w:rsid w:val="00E2782D"/>
    <w:rsid w:val="00E27895"/>
    <w:rsid w:val="00E27A04"/>
    <w:rsid w:val="00E27E97"/>
    <w:rsid w:val="00E27F23"/>
    <w:rsid w:val="00E27F2B"/>
    <w:rsid w:val="00E27FC6"/>
    <w:rsid w:val="00E3001E"/>
    <w:rsid w:val="00E3022C"/>
    <w:rsid w:val="00E302BC"/>
    <w:rsid w:val="00E303E1"/>
    <w:rsid w:val="00E305EE"/>
    <w:rsid w:val="00E309EC"/>
    <w:rsid w:val="00E30B49"/>
    <w:rsid w:val="00E30D0E"/>
    <w:rsid w:val="00E30F94"/>
    <w:rsid w:val="00E31289"/>
    <w:rsid w:val="00E312A8"/>
    <w:rsid w:val="00E3158F"/>
    <w:rsid w:val="00E315A2"/>
    <w:rsid w:val="00E31782"/>
    <w:rsid w:val="00E31A1C"/>
    <w:rsid w:val="00E31F81"/>
    <w:rsid w:val="00E3207A"/>
    <w:rsid w:val="00E322BB"/>
    <w:rsid w:val="00E32362"/>
    <w:rsid w:val="00E32469"/>
    <w:rsid w:val="00E3249D"/>
    <w:rsid w:val="00E32668"/>
    <w:rsid w:val="00E326D2"/>
    <w:rsid w:val="00E3284C"/>
    <w:rsid w:val="00E329B6"/>
    <w:rsid w:val="00E32A0F"/>
    <w:rsid w:val="00E32A99"/>
    <w:rsid w:val="00E32BCA"/>
    <w:rsid w:val="00E32C04"/>
    <w:rsid w:val="00E32D19"/>
    <w:rsid w:val="00E32D7A"/>
    <w:rsid w:val="00E32F86"/>
    <w:rsid w:val="00E3310A"/>
    <w:rsid w:val="00E331EA"/>
    <w:rsid w:val="00E33595"/>
    <w:rsid w:val="00E335CE"/>
    <w:rsid w:val="00E3365D"/>
    <w:rsid w:val="00E33718"/>
    <w:rsid w:val="00E3377C"/>
    <w:rsid w:val="00E33785"/>
    <w:rsid w:val="00E337DF"/>
    <w:rsid w:val="00E340FB"/>
    <w:rsid w:val="00E3422D"/>
    <w:rsid w:val="00E34242"/>
    <w:rsid w:val="00E34679"/>
    <w:rsid w:val="00E3468D"/>
    <w:rsid w:val="00E346AB"/>
    <w:rsid w:val="00E34845"/>
    <w:rsid w:val="00E34BE7"/>
    <w:rsid w:val="00E34C7A"/>
    <w:rsid w:val="00E34EA9"/>
    <w:rsid w:val="00E3534F"/>
    <w:rsid w:val="00E35464"/>
    <w:rsid w:val="00E35510"/>
    <w:rsid w:val="00E35D5E"/>
    <w:rsid w:val="00E35DE2"/>
    <w:rsid w:val="00E3612B"/>
    <w:rsid w:val="00E361A8"/>
    <w:rsid w:val="00E361D3"/>
    <w:rsid w:val="00E3657C"/>
    <w:rsid w:val="00E3661B"/>
    <w:rsid w:val="00E36811"/>
    <w:rsid w:val="00E3684C"/>
    <w:rsid w:val="00E36B61"/>
    <w:rsid w:val="00E36C37"/>
    <w:rsid w:val="00E36D76"/>
    <w:rsid w:val="00E36DA6"/>
    <w:rsid w:val="00E36FBD"/>
    <w:rsid w:val="00E37104"/>
    <w:rsid w:val="00E37155"/>
    <w:rsid w:val="00E37266"/>
    <w:rsid w:val="00E37342"/>
    <w:rsid w:val="00E3766E"/>
    <w:rsid w:val="00E37763"/>
    <w:rsid w:val="00E377CD"/>
    <w:rsid w:val="00E37B42"/>
    <w:rsid w:val="00E37DC7"/>
    <w:rsid w:val="00E37E4B"/>
    <w:rsid w:val="00E37F91"/>
    <w:rsid w:val="00E37FCA"/>
    <w:rsid w:val="00E4017E"/>
    <w:rsid w:val="00E405B9"/>
    <w:rsid w:val="00E406BB"/>
    <w:rsid w:val="00E4081C"/>
    <w:rsid w:val="00E40962"/>
    <w:rsid w:val="00E409B5"/>
    <w:rsid w:val="00E40B86"/>
    <w:rsid w:val="00E40BB8"/>
    <w:rsid w:val="00E40CA9"/>
    <w:rsid w:val="00E40E71"/>
    <w:rsid w:val="00E41341"/>
    <w:rsid w:val="00E41562"/>
    <w:rsid w:val="00E41659"/>
    <w:rsid w:val="00E41956"/>
    <w:rsid w:val="00E4199D"/>
    <w:rsid w:val="00E419C3"/>
    <w:rsid w:val="00E41BC0"/>
    <w:rsid w:val="00E41D5B"/>
    <w:rsid w:val="00E420C7"/>
    <w:rsid w:val="00E420E0"/>
    <w:rsid w:val="00E420EE"/>
    <w:rsid w:val="00E42489"/>
    <w:rsid w:val="00E424E9"/>
    <w:rsid w:val="00E425B5"/>
    <w:rsid w:val="00E426ED"/>
    <w:rsid w:val="00E429F0"/>
    <w:rsid w:val="00E42BA3"/>
    <w:rsid w:val="00E42C17"/>
    <w:rsid w:val="00E42C8E"/>
    <w:rsid w:val="00E42D56"/>
    <w:rsid w:val="00E42E7C"/>
    <w:rsid w:val="00E42F14"/>
    <w:rsid w:val="00E42FB7"/>
    <w:rsid w:val="00E43017"/>
    <w:rsid w:val="00E43287"/>
    <w:rsid w:val="00E432D7"/>
    <w:rsid w:val="00E43389"/>
    <w:rsid w:val="00E4352B"/>
    <w:rsid w:val="00E436CB"/>
    <w:rsid w:val="00E436F0"/>
    <w:rsid w:val="00E437E0"/>
    <w:rsid w:val="00E43942"/>
    <w:rsid w:val="00E43A23"/>
    <w:rsid w:val="00E43B2F"/>
    <w:rsid w:val="00E43B64"/>
    <w:rsid w:val="00E4434D"/>
    <w:rsid w:val="00E443BD"/>
    <w:rsid w:val="00E449E1"/>
    <w:rsid w:val="00E44A55"/>
    <w:rsid w:val="00E44CA9"/>
    <w:rsid w:val="00E44E55"/>
    <w:rsid w:val="00E44FBF"/>
    <w:rsid w:val="00E450CE"/>
    <w:rsid w:val="00E453CD"/>
    <w:rsid w:val="00E45518"/>
    <w:rsid w:val="00E45884"/>
    <w:rsid w:val="00E45A83"/>
    <w:rsid w:val="00E45C6B"/>
    <w:rsid w:val="00E45DEF"/>
    <w:rsid w:val="00E4619D"/>
    <w:rsid w:val="00E461E1"/>
    <w:rsid w:val="00E461F8"/>
    <w:rsid w:val="00E46205"/>
    <w:rsid w:val="00E4639E"/>
    <w:rsid w:val="00E4658E"/>
    <w:rsid w:val="00E46645"/>
    <w:rsid w:val="00E4673B"/>
    <w:rsid w:val="00E4678E"/>
    <w:rsid w:val="00E46814"/>
    <w:rsid w:val="00E46AAB"/>
    <w:rsid w:val="00E46C9D"/>
    <w:rsid w:val="00E46F8D"/>
    <w:rsid w:val="00E46FB6"/>
    <w:rsid w:val="00E46FD3"/>
    <w:rsid w:val="00E47057"/>
    <w:rsid w:val="00E47197"/>
    <w:rsid w:val="00E47390"/>
    <w:rsid w:val="00E47404"/>
    <w:rsid w:val="00E4767C"/>
    <w:rsid w:val="00E47696"/>
    <w:rsid w:val="00E476BC"/>
    <w:rsid w:val="00E47E78"/>
    <w:rsid w:val="00E5002F"/>
    <w:rsid w:val="00E501A6"/>
    <w:rsid w:val="00E50A44"/>
    <w:rsid w:val="00E50B80"/>
    <w:rsid w:val="00E50C78"/>
    <w:rsid w:val="00E50FBF"/>
    <w:rsid w:val="00E51057"/>
    <w:rsid w:val="00E51074"/>
    <w:rsid w:val="00E510C8"/>
    <w:rsid w:val="00E51260"/>
    <w:rsid w:val="00E5132F"/>
    <w:rsid w:val="00E51338"/>
    <w:rsid w:val="00E515F9"/>
    <w:rsid w:val="00E5162D"/>
    <w:rsid w:val="00E51636"/>
    <w:rsid w:val="00E517B4"/>
    <w:rsid w:val="00E5194A"/>
    <w:rsid w:val="00E51B08"/>
    <w:rsid w:val="00E51CA6"/>
    <w:rsid w:val="00E51E44"/>
    <w:rsid w:val="00E51EC8"/>
    <w:rsid w:val="00E51FD0"/>
    <w:rsid w:val="00E522E4"/>
    <w:rsid w:val="00E523BA"/>
    <w:rsid w:val="00E52575"/>
    <w:rsid w:val="00E5258D"/>
    <w:rsid w:val="00E52764"/>
    <w:rsid w:val="00E527E1"/>
    <w:rsid w:val="00E52CFD"/>
    <w:rsid w:val="00E52D19"/>
    <w:rsid w:val="00E52DAC"/>
    <w:rsid w:val="00E52E6E"/>
    <w:rsid w:val="00E52E7A"/>
    <w:rsid w:val="00E531FE"/>
    <w:rsid w:val="00E5331F"/>
    <w:rsid w:val="00E533FB"/>
    <w:rsid w:val="00E5344E"/>
    <w:rsid w:val="00E53601"/>
    <w:rsid w:val="00E53667"/>
    <w:rsid w:val="00E53882"/>
    <w:rsid w:val="00E53887"/>
    <w:rsid w:val="00E53A49"/>
    <w:rsid w:val="00E53BD6"/>
    <w:rsid w:val="00E53C45"/>
    <w:rsid w:val="00E53EE8"/>
    <w:rsid w:val="00E53F96"/>
    <w:rsid w:val="00E54012"/>
    <w:rsid w:val="00E546CE"/>
    <w:rsid w:val="00E548A2"/>
    <w:rsid w:val="00E549FE"/>
    <w:rsid w:val="00E54AA8"/>
    <w:rsid w:val="00E54D3C"/>
    <w:rsid w:val="00E54D52"/>
    <w:rsid w:val="00E54E1A"/>
    <w:rsid w:val="00E55013"/>
    <w:rsid w:val="00E55479"/>
    <w:rsid w:val="00E5558A"/>
    <w:rsid w:val="00E555D4"/>
    <w:rsid w:val="00E556DE"/>
    <w:rsid w:val="00E55998"/>
    <w:rsid w:val="00E55B31"/>
    <w:rsid w:val="00E55CB8"/>
    <w:rsid w:val="00E55D1D"/>
    <w:rsid w:val="00E55D28"/>
    <w:rsid w:val="00E55DB9"/>
    <w:rsid w:val="00E55EC9"/>
    <w:rsid w:val="00E5601D"/>
    <w:rsid w:val="00E560AE"/>
    <w:rsid w:val="00E56286"/>
    <w:rsid w:val="00E564AF"/>
    <w:rsid w:val="00E56506"/>
    <w:rsid w:val="00E56999"/>
    <w:rsid w:val="00E56A03"/>
    <w:rsid w:val="00E56B55"/>
    <w:rsid w:val="00E56BEE"/>
    <w:rsid w:val="00E56C4E"/>
    <w:rsid w:val="00E56C9F"/>
    <w:rsid w:val="00E56CDC"/>
    <w:rsid w:val="00E56D4B"/>
    <w:rsid w:val="00E56E87"/>
    <w:rsid w:val="00E56EB4"/>
    <w:rsid w:val="00E57068"/>
    <w:rsid w:val="00E570D1"/>
    <w:rsid w:val="00E57100"/>
    <w:rsid w:val="00E57563"/>
    <w:rsid w:val="00E57573"/>
    <w:rsid w:val="00E575F9"/>
    <w:rsid w:val="00E5786C"/>
    <w:rsid w:val="00E57BE7"/>
    <w:rsid w:val="00E57C76"/>
    <w:rsid w:val="00E57E10"/>
    <w:rsid w:val="00E57E46"/>
    <w:rsid w:val="00E57E8C"/>
    <w:rsid w:val="00E57E9C"/>
    <w:rsid w:val="00E57EA4"/>
    <w:rsid w:val="00E57EE6"/>
    <w:rsid w:val="00E6013D"/>
    <w:rsid w:val="00E60142"/>
    <w:rsid w:val="00E60207"/>
    <w:rsid w:val="00E60262"/>
    <w:rsid w:val="00E60454"/>
    <w:rsid w:val="00E60757"/>
    <w:rsid w:val="00E607AB"/>
    <w:rsid w:val="00E6099B"/>
    <w:rsid w:val="00E60A15"/>
    <w:rsid w:val="00E60A52"/>
    <w:rsid w:val="00E60B53"/>
    <w:rsid w:val="00E60B63"/>
    <w:rsid w:val="00E60D44"/>
    <w:rsid w:val="00E6104A"/>
    <w:rsid w:val="00E6131E"/>
    <w:rsid w:val="00E61402"/>
    <w:rsid w:val="00E614B1"/>
    <w:rsid w:val="00E616CD"/>
    <w:rsid w:val="00E6195E"/>
    <w:rsid w:val="00E61B34"/>
    <w:rsid w:val="00E61F66"/>
    <w:rsid w:val="00E61FF3"/>
    <w:rsid w:val="00E62171"/>
    <w:rsid w:val="00E6222B"/>
    <w:rsid w:val="00E622D0"/>
    <w:rsid w:val="00E62437"/>
    <w:rsid w:val="00E6276B"/>
    <w:rsid w:val="00E627FC"/>
    <w:rsid w:val="00E62BC0"/>
    <w:rsid w:val="00E62D29"/>
    <w:rsid w:val="00E62DD8"/>
    <w:rsid w:val="00E631B2"/>
    <w:rsid w:val="00E6329D"/>
    <w:rsid w:val="00E63522"/>
    <w:rsid w:val="00E63568"/>
    <w:rsid w:val="00E6366E"/>
    <w:rsid w:val="00E63A2D"/>
    <w:rsid w:val="00E63A63"/>
    <w:rsid w:val="00E63D92"/>
    <w:rsid w:val="00E63FBC"/>
    <w:rsid w:val="00E64478"/>
    <w:rsid w:val="00E64816"/>
    <w:rsid w:val="00E64913"/>
    <w:rsid w:val="00E64B57"/>
    <w:rsid w:val="00E64BF3"/>
    <w:rsid w:val="00E64CAA"/>
    <w:rsid w:val="00E64EAB"/>
    <w:rsid w:val="00E651A1"/>
    <w:rsid w:val="00E654E4"/>
    <w:rsid w:val="00E65884"/>
    <w:rsid w:val="00E6593C"/>
    <w:rsid w:val="00E65951"/>
    <w:rsid w:val="00E65D8E"/>
    <w:rsid w:val="00E66111"/>
    <w:rsid w:val="00E665C9"/>
    <w:rsid w:val="00E6668B"/>
    <w:rsid w:val="00E666EA"/>
    <w:rsid w:val="00E666ED"/>
    <w:rsid w:val="00E6683B"/>
    <w:rsid w:val="00E668AE"/>
    <w:rsid w:val="00E669FB"/>
    <w:rsid w:val="00E66CBA"/>
    <w:rsid w:val="00E66FF5"/>
    <w:rsid w:val="00E6724B"/>
    <w:rsid w:val="00E672FB"/>
    <w:rsid w:val="00E6749C"/>
    <w:rsid w:val="00E67525"/>
    <w:rsid w:val="00E675C6"/>
    <w:rsid w:val="00E67694"/>
    <w:rsid w:val="00E676DE"/>
    <w:rsid w:val="00E67DFE"/>
    <w:rsid w:val="00E70587"/>
    <w:rsid w:val="00E705C7"/>
    <w:rsid w:val="00E706E8"/>
    <w:rsid w:val="00E707F7"/>
    <w:rsid w:val="00E70857"/>
    <w:rsid w:val="00E708B3"/>
    <w:rsid w:val="00E708E7"/>
    <w:rsid w:val="00E7093B"/>
    <w:rsid w:val="00E70AC7"/>
    <w:rsid w:val="00E70B84"/>
    <w:rsid w:val="00E70B96"/>
    <w:rsid w:val="00E70CC8"/>
    <w:rsid w:val="00E70E40"/>
    <w:rsid w:val="00E70F12"/>
    <w:rsid w:val="00E70F85"/>
    <w:rsid w:val="00E70FFB"/>
    <w:rsid w:val="00E711B0"/>
    <w:rsid w:val="00E71356"/>
    <w:rsid w:val="00E714F1"/>
    <w:rsid w:val="00E71618"/>
    <w:rsid w:val="00E717BF"/>
    <w:rsid w:val="00E718F6"/>
    <w:rsid w:val="00E719E7"/>
    <w:rsid w:val="00E71A56"/>
    <w:rsid w:val="00E71B0C"/>
    <w:rsid w:val="00E71B45"/>
    <w:rsid w:val="00E71CB0"/>
    <w:rsid w:val="00E71CB3"/>
    <w:rsid w:val="00E71CBA"/>
    <w:rsid w:val="00E71D27"/>
    <w:rsid w:val="00E71F73"/>
    <w:rsid w:val="00E72114"/>
    <w:rsid w:val="00E72449"/>
    <w:rsid w:val="00E72674"/>
    <w:rsid w:val="00E72A00"/>
    <w:rsid w:val="00E72C16"/>
    <w:rsid w:val="00E72D71"/>
    <w:rsid w:val="00E72E7E"/>
    <w:rsid w:val="00E72F85"/>
    <w:rsid w:val="00E73045"/>
    <w:rsid w:val="00E73050"/>
    <w:rsid w:val="00E730F5"/>
    <w:rsid w:val="00E735A4"/>
    <w:rsid w:val="00E737CB"/>
    <w:rsid w:val="00E73AEC"/>
    <w:rsid w:val="00E73C77"/>
    <w:rsid w:val="00E73D31"/>
    <w:rsid w:val="00E73EB7"/>
    <w:rsid w:val="00E73F42"/>
    <w:rsid w:val="00E73F61"/>
    <w:rsid w:val="00E741C9"/>
    <w:rsid w:val="00E74418"/>
    <w:rsid w:val="00E74616"/>
    <w:rsid w:val="00E74714"/>
    <w:rsid w:val="00E7473F"/>
    <w:rsid w:val="00E748C7"/>
    <w:rsid w:val="00E7495B"/>
    <w:rsid w:val="00E749F9"/>
    <w:rsid w:val="00E74A0D"/>
    <w:rsid w:val="00E74C54"/>
    <w:rsid w:val="00E74CE2"/>
    <w:rsid w:val="00E74DAE"/>
    <w:rsid w:val="00E74DC3"/>
    <w:rsid w:val="00E74DDB"/>
    <w:rsid w:val="00E74F84"/>
    <w:rsid w:val="00E74FB4"/>
    <w:rsid w:val="00E75163"/>
    <w:rsid w:val="00E752BE"/>
    <w:rsid w:val="00E752CE"/>
    <w:rsid w:val="00E753D9"/>
    <w:rsid w:val="00E75552"/>
    <w:rsid w:val="00E75560"/>
    <w:rsid w:val="00E756B2"/>
    <w:rsid w:val="00E75927"/>
    <w:rsid w:val="00E75A3D"/>
    <w:rsid w:val="00E75B4B"/>
    <w:rsid w:val="00E75FE7"/>
    <w:rsid w:val="00E76017"/>
    <w:rsid w:val="00E763FB"/>
    <w:rsid w:val="00E765EF"/>
    <w:rsid w:val="00E76620"/>
    <w:rsid w:val="00E76674"/>
    <w:rsid w:val="00E769E5"/>
    <w:rsid w:val="00E76A73"/>
    <w:rsid w:val="00E76BAE"/>
    <w:rsid w:val="00E76BD8"/>
    <w:rsid w:val="00E76C2B"/>
    <w:rsid w:val="00E76EDA"/>
    <w:rsid w:val="00E76EE2"/>
    <w:rsid w:val="00E77031"/>
    <w:rsid w:val="00E770FE"/>
    <w:rsid w:val="00E774B7"/>
    <w:rsid w:val="00E7775C"/>
    <w:rsid w:val="00E77907"/>
    <w:rsid w:val="00E77A5D"/>
    <w:rsid w:val="00E77AC0"/>
    <w:rsid w:val="00E77AED"/>
    <w:rsid w:val="00E77B1B"/>
    <w:rsid w:val="00E77BE6"/>
    <w:rsid w:val="00E77C15"/>
    <w:rsid w:val="00E77D36"/>
    <w:rsid w:val="00E77E23"/>
    <w:rsid w:val="00E77E5D"/>
    <w:rsid w:val="00E8004D"/>
    <w:rsid w:val="00E80052"/>
    <w:rsid w:val="00E803FA"/>
    <w:rsid w:val="00E80C7D"/>
    <w:rsid w:val="00E80D8B"/>
    <w:rsid w:val="00E80F9E"/>
    <w:rsid w:val="00E81041"/>
    <w:rsid w:val="00E81461"/>
    <w:rsid w:val="00E81836"/>
    <w:rsid w:val="00E81BA7"/>
    <w:rsid w:val="00E81D51"/>
    <w:rsid w:val="00E81E4C"/>
    <w:rsid w:val="00E81E72"/>
    <w:rsid w:val="00E81F87"/>
    <w:rsid w:val="00E82066"/>
    <w:rsid w:val="00E820BB"/>
    <w:rsid w:val="00E8228C"/>
    <w:rsid w:val="00E824E7"/>
    <w:rsid w:val="00E8254C"/>
    <w:rsid w:val="00E82563"/>
    <w:rsid w:val="00E8256C"/>
    <w:rsid w:val="00E82744"/>
    <w:rsid w:val="00E82776"/>
    <w:rsid w:val="00E827A3"/>
    <w:rsid w:val="00E828BD"/>
    <w:rsid w:val="00E82C62"/>
    <w:rsid w:val="00E82D9B"/>
    <w:rsid w:val="00E82DDF"/>
    <w:rsid w:val="00E830BF"/>
    <w:rsid w:val="00E830FE"/>
    <w:rsid w:val="00E8316E"/>
    <w:rsid w:val="00E8320A"/>
    <w:rsid w:val="00E83242"/>
    <w:rsid w:val="00E83312"/>
    <w:rsid w:val="00E838AB"/>
    <w:rsid w:val="00E83929"/>
    <w:rsid w:val="00E83949"/>
    <w:rsid w:val="00E83FFD"/>
    <w:rsid w:val="00E8411D"/>
    <w:rsid w:val="00E8427C"/>
    <w:rsid w:val="00E844B5"/>
    <w:rsid w:val="00E846D4"/>
    <w:rsid w:val="00E84B14"/>
    <w:rsid w:val="00E84B6F"/>
    <w:rsid w:val="00E84BB7"/>
    <w:rsid w:val="00E84E49"/>
    <w:rsid w:val="00E84F0D"/>
    <w:rsid w:val="00E8504C"/>
    <w:rsid w:val="00E850E6"/>
    <w:rsid w:val="00E851F4"/>
    <w:rsid w:val="00E85513"/>
    <w:rsid w:val="00E856AD"/>
    <w:rsid w:val="00E856D5"/>
    <w:rsid w:val="00E85827"/>
    <w:rsid w:val="00E85A70"/>
    <w:rsid w:val="00E85AEC"/>
    <w:rsid w:val="00E85B56"/>
    <w:rsid w:val="00E86059"/>
    <w:rsid w:val="00E862B2"/>
    <w:rsid w:val="00E862EB"/>
    <w:rsid w:val="00E864F5"/>
    <w:rsid w:val="00E86705"/>
    <w:rsid w:val="00E86825"/>
    <w:rsid w:val="00E86DBF"/>
    <w:rsid w:val="00E86DEA"/>
    <w:rsid w:val="00E8700C"/>
    <w:rsid w:val="00E870D1"/>
    <w:rsid w:val="00E87496"/>
    <w:rsid w:val="00E874ED"/>
    <w:rsid w:val="00E8752B"/>
    <w:rsid w:val="00E87697"/>
    <w:rsid w:val="00E87806"/>
    <w:rsid w:val="00E878B4"/>
    <w:rsid w:val="00E878F2"/>
    <w:rsid w:val="00E87927"/>
    <w:rsid w:val="00E87A15"/>
    <w:rsid w:val="00E87A35"/>
    <w:rsid w:val="00E87A8F"/>
    <w:rsid w:val="00E87B86"/>
    <w:rsid w:val="00E87D2F"/>
    <w:rsid w:val="00E87F90"/>
    <w:rsid w:val="00E90020"/>
    <w:rsid w:val="00E90067"/>
    <w:rsid w:val="00E90729"/>
    <w:rsid w:val="00E90875"/>
    <w:rsid w:val="00E90D9F"/>
    <w:rsid w:val="00E90E8E"/>
    <w:rsid w:val="00E90F9E"/>
    <w:rsid w:val="00E90FEE"/>
    <w:rsid w:val="00E91303"/>
    <w:rsid w:val="00E91393"/>
    <w:rsid w:val="00E9148D"/>
    <w:rsid w:val="00E915A7"/>
    <w:rsid w:val="00E919A4"/>
    <w:rsid w:val="00E91A2F"/>
    <w:rsid w:val="00E91B02"/>
    <w:rsid w:val="00E91EEF"/>
    <w:rsid w:val="00E9206C"/>
    <w:rsid w:val="00E921A6"/>
    <w:rsid w:val="00E924C8"/>
    <w:rsid w:val="00E926D0"/>
    <w:rsid w:val="00E927DB"/>
    <w:rsid w:val="00E92FD6"/>
    <w:rsid w:val="00E9316E"/>
    <w:rsid w:val="00E93ABF"/>
    <w:rsid w:val="00E93EB2"/>
    <w:rsid w:val="00E94774"/>
    <w:rsid w:val="00E948A9"/>
    <w:rsid w:val="00E9495B"/>
    <w:rsid w:val="00E94A84"/>
    <w:rsid w:val="00E94A8F"/>
    <w:rsid w:val="00E94AC0"/>
    <w:rsid w:val="00E94B69"/>
    <w:rsid w:val="00E94BA7"/>
    <w:rsid w:val="00E94E87"/>
    <w:rsid w:val="00E95037"/>
    <w:rsid w:val="00E95499"/>
    <w:rsid w:val="00E95611"/>
    <w:rsid w:val="00E95738"/>
    <w:rsid w:val="00E958F7"/>
    <w:rsid w:val="00E95FED"/>
    <w:rsid w:val="00E960AA"/>
    <w:rsid w:val="00E960DE"/>
    <w:rsid w:val="00E960F2"/>
    <w:rsid w:val="00E963BD"/>
    <w:rsid w:val="00E964A9"/>
    <w:rsid w:val="00E966D7"/>
    <w:rsid w:val="00E968B5"/>
    <w:rsid w:val="00E96BE3"/>
    <w:rsid w:val="00E96DF6"/>
    <w:rsid w:val="00E96F9D"/>
    <w:rsid w:val="00E96FA4"/>
    <w:rsid w:val="00E97051"/>
    <w:rsid w:val="00E97079"/>
    <w:rsid w:val="00E97220"/>
    <w:rsid w:val="00E973BA"/>
    <w:rsid w:val="00E974DA"/>
    <w:rsid w:val="00E974EA"/>
    <w:rsid w:val="00E9751B"/>
    <w:rsid w:val="00E9766E"/>
    <w:rsid w:val="00E97752"/>
    <w:rsid w:val="00E977DD"/>
    <w:rsid w:val="00E978E7"/>
    <w:rsid w:val="00E979B6"/>
    <w:rsid w:val="00E97CE0"/>
    <w:rsid w:val="00E97D8C"/>
    <w:rsid w:val="00EA002E"/>
    <w:rsid w:val="00EA00FF"/>
    <w:rsid w:val="00EA030D"/>
    <w:rsid w:val="00EA0402"/>
    <w:rsid w:val="00EA0413"/>
    <w:rsid w:val="00EA05C2"/>
    <w:rsid w:val="00EA0677"/>
    <w:rsid w:val="00EA09D9"/>
    <w:rsid w:val="00EA0CE0"/>
    <w:rsid w:val="00EA0D5B"/>
    <w:rsid w:val="00EA0D9A"/>
    <w:rsid w:val="00EA1181"/>
    <w:rsid w:val="00EA11D2"/>
    <w:rsid w:val="00EA12DA"/>
    <w:rsid w:val="00EA1462"/>
    <w:rsid w:val="00EA15AD"/>
    <w:rsid w:val="00EA1666"/>
    <w:rsid w:val="00EA1920"/>
    <w:rsid w:val="00EA1955"/>
    <w:rsid w:val="00EA195A"/>
    <w:rsid w:val="00EA1A13"/>
    <w:rsid w:val="00EA1A34"/>
    <w:rsid w:val="00EA1B22"/>
    <w:rsid w:val="00EA1BCD"/>
    <w:rsid w:val="00EA20F7"/>
    <w:rsid w:val="00EA217E"/>
    <w:rsid w:val="00EA24A4"/>
    <w:rsid w:val="00EA2517"/>
    <w:rsid w:val="00EA258C"/>
    <w:rsid w:val="00EA2728"/>
    <w:rsid w:val="00EA29D4"/>
    <w:rsid w:val="00EA2CC6"/>
    <w:rsid w:val="00EA2E19"/>
    <w:rsid w:val="00EA2EFA"/>
    <w:rsid w:val="00EA30E7"/>
    <w:rsid w:val="00EA3322"/>
    <w:rsid w:val="00EA33FE"/>
    <w:rsid w:val="00EA3420"/>
    <w:rsid w:val="00EA35A2"/>
    <w:rsid w:val="00EA36CD"/>
    <w:rsid w:val="00EA3733"/>
    <w:rsid w:val="00EA3772"/>
    <w:rsid w:val="00EA39AA"/>
    <w:rsid w:val="00EA3BC0"/>
    <w:rsid w:val="00EA3C73"/>
    <w:rsid w:val="00EA3E84"/>
    <w:rsid w:val="00EA3F5C"/>
    <w:rsid w:val="00EA410B"/>
    <w:rsid w:val="00EA41B1"/>
    <w:rsid w:val="00EA458D"/>
    <w:rsid w:val="00EA4593"/>
    <w:rsid w:val="00EA47FF"/>
    <w:rsid w:val="00EA4B5C"/>
    <w:rsid w:val="00EA4B85"/>
    <w:rsid w:val="00EA4BB7"/>
    <w:rsid w:val="00EA4BDF"/>
    <w:rsid w:val="00EA4C2C"/>
    <w:rsid w:val="00EA4D2C"/>
    <w:rsid w:val="00EA4D76"/>
    <w:rsid w:val="00EA4F45"/>
    <w:rsid w:val="00EA53CD"/>
    <w:rsid w:val="00EA53E5"/>
    <w:rsid w:val="00EA5456"/>
    <w:rsid w:val="00EA5585"/>
    <w:rsid w:val="00EA5963"/>
    <w:rsid w:val="00EA5AFD"/>
    <w:rsid w:val="00EA5B89"/>
    <w:rsid w:val="00EA5BCC"/>
    <w:rsid w:val="00EA5CB9"/>
    <w:rsid w:val="00EA5DDB"/>
    <w:rsid w:val="00EA5FB2"/>
    <w:rsid w:val="00EA6064"/>
    <w:rsid w:val="00EA618A"/>
    <w:rsid w:val="00EA61BC"/>
    <w:rsid w:val="00EA61F0"/>
    <w:rsid w:val="00EA6798"/>
    <w:rsid w:val="00EA68AD"/>
    <w:rsid w:val="00EA695B"/>
    <w:rsid w:val="00EA6C42"/>
    <w:rsid w:val="00EA6CA0"/>
    <w:rsid w:val="00EA6CD2"/>
    <w:rsid w:val="00EA700A"/>
    <w:rsid w:val="00EA752F"/>
    <w:rsid w:val="00EA7633"/>
    <w:rsid w:val="00EA766F"/>
    <w:rsid w:val="00EA7873"/>
    <w:rsid w:val="00EB0042"/>
    <w:rsid w:val="00EB0277"/>
    <w:rsid w:val="00EB049B"/>
    <w:rsid w:val="00EB064F"/>
    <w:rsid w:val="00EB0660"/>
    <w:rsid w:val="00EB09CC"/>
    <w:rsid w:val="00EB0A5F"/>
    <w:rsid w:val="00EB0C16"/>
    <w:rsid w:val="00EB0DD5"/>
    <w:rsid w:val="00EB0E0A"/>
    <w:rsid w:val="00EB0E9D"/>
    <w:rsid w:val="00EB112C"/>
    <w:rsid w:val="00EB119B"/>
    <w:rsid w:val="00EB13AB"/>
    <w:rsid w:val="00EB1478"/>
    <w:rsid w:val="00EB1B0F"/>
    <w:rsid w:val="00EB1C11"/>
    <w:rsid w:val="00EB1D29"/>
    <w:rsid w:val="00EB1F3F"/>
    <w:rsid w:val="00EB1F9E"/>
    <w:rsid w:val="00EB20FC"/>
    <w:rsid w:val="00EB210F"/>
    <w:rsid w:val="00EB2414"/>
    <w:rsid w:val="00EB24B3"/>
    <w:rsid w:val="00EB26A8"/>
    <w:rsid w:val="00EB26D5"/>
    <w:rsid w:val="00EB2906"/>
    <w:rsid w:val="00EB2B5F"/>
    <w:rsid w:val="00EB2C24"/>
    <w:rsid w:val="00EB2D01"/>
    <w:rsid w:val="00EB3042"/>
    <w:rsid w:val="00EB337F"/>
    <w:rsid w:val="00EB3740"/>
    <w:rsid w:val="00EB3C84"/>
    <w:rsid w:val="00EB3E35"/>
    <w:rsid w:val="00EB3EDD"/>
    <w:rsid w:val="00EB3FC4"/>
    <w:rsid w:val="00EB4066"/>
    <w:rsid w:val="00EB42F5"/>
    <w:rsid w:val="00EB4355"/>
    <w:rsid w:val="00EB4464"/>
    <w:rsid w:val="00EB450D"/>
    <w:rsid w:val="00EB46C8"/>
    <w:rsid w:val="00EB4714"/>
    <w:rsid w:val="00EB47B8"/>
    <w:rsid w:val="00EB4891"/>
    <w:rsid w:val="00EB4A80"/>
    <w:rsid w:val="00EB4BE2"/>
    <w:rsid w:val="00EB4FA7"/>
    <w:rsid w:val="00EB5015"/>
    <w:rsid w:val="00EB50C5"/>
    <w:rsid w:val="00EB51A5"/>
    <w:rsid w:val="00EB51C7"/>
    <w:rsid w:val="00EB53F8"/>
    <w:rsid w:val="00EB5433"/>
    <w:rsid w:val="00EB54A1"/>
    <w:rsid w:val="00EB55C1"/>
    <w:rsid w:val="00EB584B"/>
    <w:rsid w:val="00EB5AF3"/>
    <w:rsid w:val="00EB6299"/>
    <w:rsid w:val="00EB647E"/>
    <w:rsid w:val="00EB64CA"/>
    <w:rsid w:val="00EB6525"/>
    <w:rsid w:val="00EB65BD"/>
    <w:rsid w:val="00EB671D"/>
    <w:rsid w:val="00EB67C8"/>
    <w:rsid w:val="00EB6910"/>
    <w:rsid w:val="00EB6DB9"/>
    <w:rsid w:val="00EB6F2D"/>
    <w:rsid w:val="00EB6F71"/>
    <w:rsid w:val="00EB72FB"/>
    <w:rsid w:val="00EB731E"/>
    <w:rsid w:val="00EB73DE"/>
    <w:rsid w:val="00EB7408"/>
    <w:rsid w:val="00EB7558"/>
    <w:rsid w:val="00EB756F"/>
    <w:rsid w:val="00EB763B"/>
    <w:rsid w:val="00EB79E5"/>
    <w:rsid w:val="00EB7C0E"/>
    <w:rsid w:val="00EB7C2F"/>
    <w:rsid w:val="00EB7D1E"/>
    <w:rsid w:val="00EB7F05"/>
    <w:rsid w:val="00EB7F7E"/>
    <w:rsid w:val="00EC007A"/>
    <w:rsid w:val="00EC00C0"/>
    <w:rsid w:val="00EC02DD"/>
    <w:rsid w:val="00EC0472"/>
    <w:rsid w:val="00EC0491"/>
    <w:rsid w:val="00EC0BA2"/>
    <w:rsid w:val="00EC0E18"/>
    <w:rsid w:val="00EC1044"/>
    <w:rsid w:val="00EC1116"/>
    <w:rsid w:val="00EC11B8"/>
    <w:rsid w:val="00EC11DC"/>
    <w:rsid w:val="00EC12C2"/>
    <w:rsid w:val="00EC1301"/>
    <w:rsid w:val="00EC150E"/>
    <w:rsid w:val="00EC1742"/>
    <w:rsid w:val="00EC17CA"/>
    <w:rsid w:val="00EC1A6C"/>
    <w:rsid w:val="00EC1D2B"/>
    <w:rsid w:val="00EC1E7C"/>
    <w:rsid w:val="00EC1F26"/>
    <w:rsid w:val="00EC20D8"/>
    <w:rsid w:val="00EC257A"/>
    <w:rsid w:val="00EC25EC"/>
    <w:rsid w:val="00EC29F1"/>
    <w:rsid w:val="00EC2A4A"/>
    <w:rsid w:val="00EC2A55"/>
    <w:rsid w:val="00EC2B9D"/>
    <w:rsid w:val="00EC2C94"/>
    <w:rsid w:val="00EC2CB3"/>
    <w:rsid w:val="00EC2D90"/>
    <w:rsid w:val="00EC2E1C"/>
    <w:rsid w:val="00EC2F38"/>
    <w:rsid w:val="00EC304A"/>
    <w:rsid w:val="00EC30A7"/>
    <w:rsid w:val="00EC3367"/>
    <w:rsid w:val="00EC3416"/>
    <w:rsid w:val="00EC3632"/>
    <w:rsid w:val="00EC38D5"/>
    <w:rsid w:val="00EC3C2E"/>
    <w:rsid w:val="00EC3C5F"/>
    <w:rsid w:val="00EC4248"/>
    <w:rsid w:val="00EC44CE"/>
    <w:rsid w:val="00EC4FE8"/>
    <w:rsid w:val="00EC514E"/>
    <w:rsid w:val="00EC5199"/>
    <w:rsid w:val="00EC543E"/>
    <w:rsid w:val="00EC55DE"/>
    <w:rsid w:val="00EC5836"/>
    <w:rsid w:val="00EC5875"/>
    <w:rsid w:val="00EC5D40"/>
    <w:rsid w:val="00EC5E41"/>
    <w:rsid w:val="00EC5EFF"/>
    <w:rsid w:val="00EC5FF5"/>
    <w:rsid w:val="00EC65B0"/>
    <w:rsid w:val="00EC6677"/>
    <w:rsid w:val="00EC667A"/>
    <w:rsid w:val="00EC6B59"/>
    <w:rsid w:val="00EC6D73"/>
    <w:rsid w:val="00EC6D9C"/>
    <w:rsid w:val="00EC6DC2"/>
    <w:rsid w:val="00EC6E83"/>
    <w:rsid w:val="00EC71AA"/>
    <w:rsid w:val="00EC7520"/>
    <w:rsid w:val="00EC793C"/>
    <w:rsid w:val="00EC7F5C"/>
    <w:rsid w:val="00ED01BA"/>
    <w:rsid w:val="00ED04D4"/>
    <w:rsid w:val="00ED056E"/>
    <w:rsid w:val="00ED0571"/>
    <w:rsid w:val="00ED0803"/>
    <w:rsid w:val="00ED0B69"/>
    <w:rsid w:val="00ED0DD2"/>
    <w:rsid w:val="00ED1043"/>
    <w:rsid w:val="00ED1053"/>
    <w:rsid w:val="00ED11F5"/>
    <w:rsid w:val="00ED15B6"/>
    <w:rsid w:val="00ED17DE"/>
    <w:rsid w:val="00ED18B7"/>
    <w:rsid w:val="00ED1E92"/>
    <w:rsid w:val="00ED204B"/>
    <w:rsid w:val="00ED2443"/>
    <w:rsid w:val="00ED2461"/>
    <w:rsid w:val="00ED24CD"/>
    <w:rsid w:val="00ED269B"/>
    <w:rsid w:val="00ED2730"/>
    <w:rsid w:val="00ED2881"/>
    <w:rsid w:val="00ED29DE"/>
    <w:rsid w:val="00ED2A62"/>
    <w:rsid w:val="00ED2B9E"/>
    <w:rsid w:val="00ED2D21"/>
    <w:rsid w:val="00ED2E21"/>
    <w:rsid w:val="00ED2E6C"/>
    <w:rsid w:val="00ED2FA7"/>
    <w:rsid w:val="00ED2FEB"/>
    <w:rsid w:val="00ED3281"/>
    <w:rsid w:val="00ED3357"/>
    <w:rsid w:val="00ED3517"/>
    <w:rsid w:val="00ED388F"/>
    <w:rsid w:val="00ED3B85"/>
    <w:rsid w:val="00ED3F60"/>
    <w:rsid w:val="00ED4116"/>
    <w:rsid w:val="00ED43DB"/>
    <w:rsid w:val="00ED449B"/>
    <w:rsid w:val="00ED4504"/>
    <w:rsid w:val="00ED4610"/>
    <w:rsid w:val="00ED46F4"/>
    <w:rsid w:val="00ED479C"/>
    <w:rsid w:val="00ED48C4"/>
    <w:rsid w:val="00ED4987"/>
    <w:rsid w:val="00ED4EF2"/>
    <w:rsid w:val="00ED4F23"/>
    <w:rsid w:val="00ED4F48"/>
    <w:rsid w:val="00ED541B"/>
    <w:rsid w:val="00ED557B"/>
    <w:rsid w:val="00ED55F2"/>
    <w:rsid w:val="00ED5667"/>
    <w:rsid w:val="00ED56C6"/>
    <w:rsid w:val="00ED57BF"/>
    <w:rsid w:val="00ED585E"/>
    <w:rsid w:val="00ED5AD8"/>
    <w:rsid w:val="00ED5B57"/>
    <w:rsid w:val="00ED5B84"/>
    <w:rsid w:val="00ED5C88"/>
    <w:rsid w:val="00ED60D4"/>
    <w:rsid w:val="00ED62A5"/>
    <w:rsid w:val="00ED6AD2"/>
    <w:rsid w:val="00ED6D3B"/>
    <w:rsid w:val="00ED6DEE"/>
    <w:rsid w:val="00ED704D"/>
    <w:rsid w:val="00ED7104"/>
    <w:rsid w:val="00ED714F"/>
    <w:rsid w:val="00ED71F2"/>
    <w:rsid w:val="00ED758D"/>
    <w:rsid w:val="00ED767A"/>
    <w:rsid w:val="00ED7B56"/>
    <w:rsid w:val="00ED7E29"/>
    <w:rsid w:val="00ED7F63"/>
    <w:rsid w:val="00EE0609"/>
    <w:rsid w:val="00EE0859"/>
    <w:rsid w:val="00EE09D0"/>
    <w:rsid w:val="00EE0C5E"/>
    <w:rsid w:val="00EE0CB8"/>
    <w:rsid w:val="00EE0DAB"/>
    <w:rsid w:val="00EE106C"/>
    <w:rsid w:val="00EE1236"/>
    <w:rsid w:val="00EE12CA"/>
    <w:rsid w:val="00EE1352"/>
    <w:rsid w:val="00EE1818"/>
    <w:rsid w:val="00EE18E5"/>
    <w:rsid w:val="00EE19B8"/>
    <w:rsid w:val="00EE19DF"/>
    <w:rsid w:val="00EE19EA"/>
    <w:rsid w:val="00EE1AAC"/>
    <w:rsid w:val="00EE1D9B"/>
    <w:rsid w:val="00EE1E8F"/>
    <w:rsid w:val="00EE1FDD"/>
    <w:rsid w:val="00EE23A0"/>
    <w:rsid w:val="00EE2496"/>
    <w:rsid w:val="00EE2581"/>
    <w:rsid w:val="00EE2935"/>
    <w:rsid w:val="00EE2A2B"/>
    <w:rsid w:val="00EE2AA1"/>
    <w:rsid w:val="00EE2C08"/>
    <w:rsid w:val="00EE2E24"/>
    <w:rsid w:val="00EE3207"/>
    <w:rsid w:val="00EE33F7"/>
    <w:rsid w:val="00EE3630"/>
    <w:rsid w:val="00EE363B"/>
    <w:rsid w:val="00EE3822"/>
    <w:rsid w:val="00EE38F2"/>
    <w:rsid w:val="00EE39F7"/>
    <w:rsid w:val="00EE3A82"/>
    <w:rsid w:val="00EE3ACD"/>
    <w:rsid w:val="00EE3B9F"/>
    <w:rsid w:val="00EE3CFB"/>
    <w:rsid w:val="00EE3E14"/>
    <w:rsid w:val="00EE3F97"/>
    <w:rsid w:val="00EE4070"/>
    <w:rsid w:val="00EE4071"/>
    <w:rsid w:val="00EE4176"/>
    <w:rsid w:val="00EE41A8"/>
    <w:rsid w:val="00EE41C0"/>
    <w:rsid w:val="00EE4249"/>
    <w:rsid w:val="00EE441B"/>
    <w:rsid w:val="00EE46A9"/>
    <w:rsid w:val="00EE47A2"/>
    <w:rsid w:val="00EE48E3"/>
    <w:rsid w:val="00EE49FD"/>
    <w:rsid w:val="00EE4AFB"/>
    <w:rsid w:val="00EE4C0D"/>
    <w:rsid w:val="00EE516D"/>
    <w:rsid w:val="00EE52A9"/>
    <w:rsid w:val="00EE52B0"/>
    <w:rsid w:val="00EE562A"/>
    <w:rsid w:val="00EE56E7"/>
    <w:rsid w:val="00EE587B"/>
    <w:rsid w:val="00EE58DD"/>
    <w:rsid w:val="00EE5AA5"/>
    <w:rsid w:val="00EE5AFB"/>
    <w:rsid w:val="00EE5B58"/>
    <w:rsid w:val="00EE5C67"/>
    <w:rsid w:val="00EE5D1C"/>
    <w:rsid w:val="00EE5D6E"/>
    <w:rsid w:val="00EE5EDF"/>
    <w:rsid w:val="00EE5F47"/>
    <w:rsid w:val="00EE61AE"/>
    <w:rsid w:val="00EE6AD5"/>
    <w:rsid w:val="00EE6E0F"/>
    <w:rsid w:val="00EE6E1D"/>
    <w:rsid w:val="00EE70B7"/>
    <w:rsid w:val="00EE7231"/>
    <w:rsid w:val="00EE7256"/>
    <w:rsid w:val="00EE74B4"/>
    <w:rsid w:val="00EE7548"/>
    <w:rsid w:val="00EE7669"/>
    <w:rsid w:val="00EE76B4"/>
    <w:rsid w:val="00EE77CC"/>
    <w:rsid w:val="00EE7954"/>
    <w:rsid w:val="00EE7C6D"/>
    <w:rsid w:val="00EE7D23"/>
    <w:rsid w:val="00EE7D67"/>
    <w:rsid w:val="00EE7DE9"/>
    <w:rsid w:val="00EE7E15"/>
    <w:rsid w:val="00EE7E37"/>
    <w:rsid w:val="00EE7FF1"/>
    <w:rsid w:val="00EF0048"/>
    <w:rsid w:val="00EF0312"/>
    <w:rsid w:val="00EF0665"/>
    <w:rsid w:val="00EF089A"/>
    <w:rsid w:val="00EF089C"/>
    <w:rsid w:val="00EF095C"/>
    <w:rsid w:val="00EF0961"/>
    <w:rsid w:val="00EF0C52"/>
    <w:rsid w:val="00EF0DF8"/>
    <w:rsid w:val="00EF0ED9"/>
    <w:rsid w:val="00EF1002"/>
    <w:rsid w:val="00EF1124"/>
    <w:rsid w:val="00EF113B"/>
    <w:rsid w:val="00EF114D"/>
    <w:rsid w:val="00EF1446"/>
    <w:rsid w:val="00EF14BF"/>
    <w:rsid w:val="00EF1747"/>
    <w:rsid w:val="00EF18BF"/>
    <w:rsid w:val="00EF1C1C"/>
    <w:rsid w:val="00EF1DA3"/>
    <w:rsid w:val="00EF1DAF"/>
    <w:rsid w:val="00EF1FA0"/>
    <w:rsid w:val="00EF207C"/>
    <w:rsid w:val="00EF21C7"/>
    <w:rsid w:val="00EF24CD"/>
    <w:rsid w:val="00EF2568"/>
    <w:rsid w:val="00EF261E"/>
    <w:rsid w:val="00EF2758"/>
    <w:rsid w:val="00EF27A2"/>
    <w:rsid w:val="00EF2986"/>
    <w:rsid w:val="00EF2B8A"/>
    <w:rsid w:val="00EF2BFA"/>
    <w:rsid w:val="00EF309E"/>
    <w:rsid w:val="00EF3265"/>
    <w:rsid w:val="00EF327E"/>
    <w:rsid w:val="00EF32EE"/>
    <w:rsid w:val="00EF345D"/>
    <w:rsid w:val="00EF354F"/>
    <w:rsid w:val="00EF37DF"/>
    <w:rsid w:val="00EF388F"/>
    <w:rsid w:val="00EF3B18"/>
    <w:rsid w:val="00EF3DDD"/>
    <w:rsid w:val="00EF3E3A"/>
    <w:rsid w:val="00EF3EBC"/>
    <w:rsid w:val="00EF3EC3"/>
    <w:rsid w:val="00EF3EFE"/>
    <w:rsid w:val="00EF4005"/>
    <w:rsid w:val="00EF416A"/>
    <w:rsid w:val="00EF4405"/>
    <w:rsid w:val="00EF446E"/>
    <w:rsid w:val="00EF44B1"/>
    <w:rsid w:val="00EF44BD"/>
    <w:rsid w:val="00EF46DE"/>
    <w:rsid w:val="00EF4786"/>
    <w:rsid w:val="00EF4966"/>
    <w:rsid w:val="00EF49E2"/>
    <w:rsid w:val="00EF4E4E"/>
    <w:rsid w:val="00EF511D"/>
    <w:rsid w:val="00EF531E"/>
    <w:rsid w:val="00EF533A"/>
    <w:rsid w:val="00EF53A8"/>
    <w:rsid w:val="00EF5592"/>
    <w:rsid w:val="00EF5A55"/>
    <w:rsid w:val="00EF5DD2"/>
    <w:rsid w:val="00EF61FA"/>
    <w:rsid w:val="00EF63E5"/>
    <w:rsid w:val="00EF665E"/>
    <w:rsid w:val="00EF677C"/>
    <w:rsid w:val="00EF69E0"/>
    <w:rsid w:val="00EF6CAB"/>
    <w:rsid w:val="00EF6FC5"/>
    <w:rsid w:val="00EF7073"/>
    <w:rsid w:val="00EF71A0"/>
    <w:rsid w:val="00EF7259"/>
    <w:rsid w:val="00EF72BC"/>
    <w:rsid w:val="00EF732D"/>
    <w:rsid w:val="00EF7428"/>
    <w:rsid w:val="00EF78A2"/>
    <w:rsid w:val="00EF79CB"/>
    <w:rsid w:val="00EF7ACD"/>
    <w:rsid w:val="00EF7AD3"/>
    <w:rsid w:val="00EF7AFD"/>
    <w:rsid w:val="00EF7BF5"/>
    <w:rsid w:val="00EF7CA2"/>
    <w:rsid w:val="00EF7DA6"/>
    <w:rsid w:val="00EF7E51"/>
    <w:rsid w:val="00EF7EB1"/>
    <w:rsid w:val="00F00111"/>
    <w:rsid w:val="00F0018B"/>
    <w:rsid w:val="00F00216"/>
    <w:rsid w:val="00F002C7"/>
    <w:rsid w:val="00F00318"/>
    <w:rsid w:val="00F0038D"/>
    <w:rsid w:val="00F00832"/>
    <w:rsid w:val="00F008FD"/>
    <w:rsid w:val="00F00AAB"/>
    <w:rsid w:val="00F00C98"/>
    <w:rsid w:val="00F00DD9"/>
    <w:rsid w:val="00F010AA"/>
    <w:rsid w:val="00F01268"/>
    <w:rsid w:val="00F01791"/>
    <w:rsid w:val="00F01A34"/>
    <w:rsid w:val="00F01D21"/>
    <w:rsid w:val="00F01EBA"/>
    <w:rsid w:val="00F01F2D"/>
    <w:rsid w:val="00F02042"/>
    <w:rsid w:val="00F02123"/>
    <w:rsid w:val="00F022CF"/>
    <w:rsid w:val="00F02444"/>
    <w:rsid w:val="00F027E8"/>
    <w:rsid w:val="00F029B3"/>
    <w:rsid w:val="00F02A5F"/>
    <w:rsid w:val="00F02D93"/>
    <w:rsid w:val="00F02E35"/>
    <w:rsid w:val="00F02E53"/>
    <w:rsid w:val="00F03037"/>
    <w:rsid w:val="00F03322"/>
    <w:rsid w:val="00F03356"/>
    <w:rsid w:val="00F03386"/>
    <w:rsid w:val="00F0347E"/>
    <w:rsid w:val="00F0359A"/>
    <w:rsid w:val="00F035DC"/>
    <w:rsid w:val="00F03795"/>
    <w:rsid w:val="00F037A4"/>
    <w:rsid w:val="00F03847"/>
    <w:rsid w:val="00F03A99"/>
    <w:rsid w:val="00F03CF8"/>
    <w:rsid w:val="00F03D34"/>
    <w:rsid w:val="00F03E43"/>
    <w:rsid w:val="00F03E5B"/>
    <w:rsid w:val="00F040CB"/>
    <w:rsid w:val="00F0413F"/>
    <w:rsid w:val="00F0436B"/>
    <w:rsid w:val="00F0441A"/>
    <w:rsid w:val="00F04522"/>
    <w:rsid w:val="00F045BD"/>
    <w:rsid w:val="00F04A53"/>
    <w:rsid w:val="00F04DA5"/>
    <w:rsid w:val="00F04FBA"/>
    <w:rsid w:val="00F05011"/>
    <w:rsid w:val="00F05368"/>
    <w:rsid w:val="00F055D0"/>
    <w:rsid w:val="00F0561C"/>
    <w:rsid w:val="00F056B1"/>
    <w:rsid w:val="00F05792"/>
    <w:rsid w:val="00F057C9"/>
    <w:rsid w:val="00F057CA"/>
    <w:rsid w:val="00F05825"/>
    <w:rsid w:val="00F05849"/>
    <w:rsid w:val="00F05AA7"/>
    <w:rsid w:val="00F05BE7"/>
    <w:rsid w:val="00F05EAE"/>
    <w:rsid w:val="00F05F57"/>
    <w:rsid w:val="00F060E0"/>
    <w:rsid w:val="00F06116"/>
    <w:rsid w:val="00F0613D"/>
    <w:rsid w:val="00F0630D"/>
    <w:rsid w:val="00F0699C"/>
    <w:rsid w:val="00F06A8E"/>
    <w:rsid w:val="00F06B2D"/>
    <w:rsid w:val="00F06CA1"/>
    <w:rsid w:val="00F06DB8"/>
    <w:rsid w:val="00F0704A"/>
    <w:rsid w:val="00F07125"/>
    <w:rsid w:val="00F07297"/>
    <w:rsid w:val="00F0744A"/>
    <w:rsid w:val="00F07825"/>
    <w:rsid w:val="00F079FE"/>
    <w:rsid w:val="00F07A1F"/>
    <w:rsid w:val="00F07BBF"/>
    <w:rsid w:val="00F07C37"/>
    <w:rsid w:val="00F07C81"/>
    <w:rsid w:val="00F07E2B"/>
    <w:rsid w:val="00F07FD4"/>
    <w:rsid w:val="00F10247"/>
    <w:rsid w:val="00F103B0"/>
    <w:rsid w:val="00F103DA"/>
    <w:rsid w:val="00F103DC"/>
    <w:rsid w:val="00F1052E"/>
    <w:rsid w:val="00F10727"/>
    <w:rsid w:val="00F10862"/>
    <w:rsid w:val="00F10C0D"/>
    <w:rsid w:val="00F10DD4"/>
    <w:rsid w:val="00F11482"/>
    <w:rsid w:val="00F115D0"/>
    <w:rsid w:val="00F119E5"/>
    <w:rsid w:val="00F119E9"/>
    <w:rsid w:val="00F11CBE"/>
    <w:rsid w:val="00F11D83"/>
    <w:rsid w:val="00F11DF4"/>
    <w:rsid w:val="00F11E48"/>
    <w:rsid w:val="00F11F1E"/>
    <w:rsid w:val="00F12675"/>
    <w:rsid w:val="00F128BB"/>
    <w:rsid w:val="00F128DF"/>
    <w:rsid w:val="00F12905"/>
    <w:rsid w:val="00F1295A"/>
    <w:rsid w:val="00F12BA4"/>
    <w:rsid w:val="00F12C49"/>
    <w:rsid w:val="00F12D75"/>
    <w:rsid w:val="00F13287"/>
    <w:rsid w:val="00F13695"/>
    <w:rsid w:val="00F13696"/>
    <w:rsid w:val="00F136D2"/>
    <w:rsid w:val="00F13716"/>
    <w:rsid w:val="00F137A5"/>
    <w:rsid w:val="00F139F8"/>
    <w:rsid w:val="00F13C3B"/>
    <w:rsid w:val="00F13CD3"/>
    <w:rsid w:val="00F13CE4"/>
    <w:rsid w:val="00F14065"/>
    <w:rsid w:val="00F1416E"/>
    <w:rsid w:val="00F141F3"/>
    <w:rsid w:val="00F14478"/>
    <w:rsid w:val="00F14773"/>
    <w:rsid w:val="00F14897"/>
    <w:rsid w:val="00F14D2E"/>
    <w:rsid w:val="00F14D3F"/>
    <w:rsid w:val="00F14DF0"/>
    <w:rsid w:val="00F14EAD"/>
    <w:rsid w:val="00F14EC8"/>
    <w:rsid w:val="00F14F1A"/>
    <w:rsid w:val="00F1525E"/>
    <w:rsid w:val="00F1526A"/>
    <w:rsid w:val="00F1557B"/>
    <w:rsid w:val="00F1577A"/>
    <w:rsid w:val="00F15795"/>
    <w:rsid w:val="00F15B8D"/>
    <w:rsid w:val="00F15C24"/>
    <w:rsid w:val="00F15D1E"/>
    <w:rsid w:val="00F15E15"/>
    <w:rsid w:val="00F15FB6"/>
    <w:rsid w:val="00F16160"/>
    <w:rsid w:val="00F161A8"/>
    <w:rsid w:val="00F16329"/>
    <w:rsid w:val="00F16717"/>
    <w:rsid w:val="00F1680C"/>
    <w:rsid w:val="00F172D1"/>
    <w:rsid w:val="00F172DE"/>
    <w:rsid w:val="00F1745C"/>
    <w:rsid w:val="00F17467"/>
    <w:rsid w:val="00F17D85"/>
    <w:rsid w:val="00F17DBE"/>
    <w:rsid w:val="00F17E03"/>
    <w:rsid w:val="00F2009A"/>
    <w:rsid w:val="00F200D7"/>
    <w:rsid w:val="00F20315"/>
    <w:rsid w:val="00F2048F"/>
    <w:rsid w:val="00F20691"/>
    <w:rsid w:val="00F206C1"/>
    <w:rsid w:val="00F20887"/>
    <w:rsid w:val="00F20B94"/>
    <w:rsid w:val="00F21595"/>
    <w:rsid w:val="00F21605"/>
    <w:rsid w:val="00F217AE"/>
    <w:rsid w:val="00F21976"/>
    <w:rsid w:val="00F219C7"/>
    <w:rsid w:val="00F219EF"/>
    <w:rsid w:val="00F21B01"/>
    <w:rsid w:val="00F21C54"/>
    <w:rsid w:val="00F21D76"/>
    <w:rsid w:val="00F21E30"/>
    <w:rsid w:val="00F2211B"/>
    <w:rsid w:val="00F221A3"/>
    <w:rsid w:val="00F2222E"/>
    <w:rsid w:val="00F222DA"/>
    <w:rsid w:val="00F22440"/>
    <w:rsid w:val="00F224C9"/>
    <w:rsid w:val="00F22509"/>
    <w:rsid w:val="00F2253F"/>
    <w:rsid w:val="00F229F2"/>
    <w:rsid w:val="00F22BBE"/>
    <w:rsid w:val="00F22D1A"/>
    <w:rsid w:val="00F22D85"/>
    <w:rsid w:val="00F22EAB"/>
    <w:rsid w:val="00F232A7"/>
    <w:rsid w:val="00F238ED"/>
    <w:rsid w:val="00F23A31"/>
    <w:rsid w:val="00F23A40"/>
    <w:rsid w:val="00F23B77"/>
    <w:rsid w:val="00F23C35"/>
    <w:rsid w:val="00F240C2"/>
    <w:rsid w:val="00F240E5"/>
    <w:rsid w:val="00F241F3"/>
    <w:rsid w:val="00F2428C"/>
    <w:rsid w:val="00F24340"/>
    <w:rsid w:val="00F243A2"/>
    <w:rsid w:val="00F24589"/>
    <w:rsid w:val="00F24768"/>
    <w:rsid w:val="00F248CD"/>
    <w:rsid w:val="00F24AEC"/>
    <w:rsid w:val="00F24D55"/>
    <w:rsid w:val="00F24DDD"/>
    <w:rsid w:val="00F24DE5"/>
    <w:rsid w:val="00F24F9B"/>
    <w:rsid w:val="00F254FF"/>
    <w:rsid w:val="00F25597"/>
    <w:rsid w:val="00F257D4"/>
    <w:rsid w:val="00F259AF"/>
    <w:rsid w:val="00F25E1B"/>
    <w:rsid w:val="00F25E8E"/>
    <w:rsid w:val="00F25E91"/>
    <w:rsid w:val="00F2601D"/>
    <w:rsid w:val="00F261B8"/>
    <w:rsid w:val="00F262C9"/>
    <w:rsid w:val="00F26548"/>
    <w:rsid w:val="00F26565"/>
    <w:rsid w:val="00F26573"/>
    <w:rsid w:val="00F2673B"/>
    <w:rsid w:val="00F267A2"/>
    <w:rsid w:val="00F26856"/>
    <w:rsid w:val="00F26921"/>
    <w:rsid w:val="00F269DC"/>
    <w:rsid w:val="00F26A71"/>
    <w:rsid w:val="00F26BD3"/>
    <w:rsid w:val="00F26C15"/>
    <w:rsid w:val="00F26C8A"/>
    <w:rsid w:val="00F270AE"/>
    <w:rsid w:val="00F27834"/>
    <w:rsid w:val="00F27968"/>
    <w:rsid w:val="00F27A99"/>
    <w:rsid w:val="00F27FBD"/>
    <w:rsid w:val="00F30309"/>
    <w:rsid w:val="00F303BE"/>
    <w:rsid w:val="00F307D4"/>
    <w:rsid w:val="00F309EC"/>
    <w:rsid w:val="00F30A24"/>
    <w:rsid w:val="00F30AF0"/>
    <w:rsid w:val="00F30D93"/>
    <w:rsid w:val="00F30EB4"/>
    <w:rsid w:val="00F30EF7"/>
    <w:rsid w:val="00F310B6"/>
    <w:rsid w:val="00F31198"/>
    <w:rsid w:val="00F3156D"/>
    <w:rsid w:val="00F31595"/>
    <w:rsid w:val="00F31681"/>
    <w:rsid w:val="00F3190A"/>
    <w:rsid w:val="00F31A5B"/>
    <w:rsid w:val="00F31A6C"/>
    <w:rsid w:val="00F31A8F"/>
    <w:rsid w:val="00F31AD2"/>
    <w:rsid w:val="00F31C8E"/>
    <w:rsid w:val="00F31F24"/>
    <w:rsid w:val="00F31F2E"/>
    <w:rsid w:val="00F3201C"/>
    <w:rsid w:val="00F32231"/>
    <w:rsid w:val="00F323B9"/>
    <w:rsid w:val="00F323E4"/>
    <w:rsid w:val="00F32415"/>
    <w:rsid w:val="00F324FB"/>
    <w:rsid w:val="00F327CE"/>
    <w:rsid w:val="00F328CB"/>
    <w:rsid w:val="00F32B4F"/>
    <w:rsid w:val="00F32C66"/>
    <w:rsid w:val="00F32D8D"/>
    <w:rsid w:val="00F32FA9"/>
    <w:rsid w:val="00F32FB5"/>
    <w:rsid w:val="00F3313E"/>
    <w:rsid w:val="00F33144"/>
    <w:rsid w:val="00F333C8"/>
    <w:rsid w:val="00F3345D"/>
    <w:rsid w:val="00F335B2"/>
    <w:rsid w:val="00F335E5"/>
    <w:rsid w:val="00F33771"/>
    <w:rsid w:val="00F33837"/>
    <w:rsid w:val="00F33957"/>
    <w:rsid w:val="00F33A16"/>
    <w:rsid w:val="00F33D8A"/>
    <w:rsid w:val="00F33DDB"/>
    <w:rsid w:val="00F33EE9"/>
    <w:rsid w:val="00F33F87"/>
    <w:rsid w:val="00F3403A"/>
    <w:rsid w:val="00F3419A"/>
    <w:rsid w:val="00F341AE"/>
    <w:rsid w:val="00F342F0"/>
    <w:rsid w:val="00F34339"/>
    <w:rsid w:val="00F343BA"/>
    <w:rsid w:val="00F346C8"/>
    <w:rsid w:val="00F34804"/>
    <w:rsid w:val="00F34A68"/>
    <w:rsid w:val="00F34B6D"/>
    <w:rsid w:val="00F34C1C"/>
    <w:rsid w:val="00F34DAA"/>
    <w:rsid w:val="00F34E03"/>
    <w:rsid w:val="00F34E63"/>
    <w:rsid w:val="00F34FC2"/>
    <w:rsid w:val="00F350E3"/>
    <w:rsid w:val="00F35145"/>
    <w:rsid w:val="00F351C3"/>
    <w:rsid w:val="00F35277"/>
    <w:rsid w:val="00F3537A"/>
    <w:rsid w:val="00F354A4"/>
    <w:rsid w:val="00F35516"/>
    <w:rsid w:val="00F35580"/>
    <w:rsid w:val="00F35668"/>
    <w:rsid w:val="00F356B1"/>
    <w:rsid w:val="00F3571A"/>
    <w:rsid w:val="00F35941"/>
    <w:rsid w:val="00F35A65"/>
    <w:rsid w:val="00F35C43"/>
    <w:rsid w:val="00F35FF2"/>
    <w:rsid w:val="00F361A8"/>
    <w:rsid w:val="00F36218"/>
    <w:rsid w:val="00F36249"/>
    <w:rsid w:val="00F362EE"/>
    <w:rsid w:val="00F364A6"/>
    <w:rsid w:val="00F36667"/>
    <w:rsid w:val="00F367A2"/>
    <w:rsid w:val="00F368D3"/>
    <w:rsid w:val="00F3699C"/>
    <w:rsid w:val="00F36D0F"/>
    <w:rsid w:val="00F36E37"/>
    <w:rsid w:val="00F36F16"/>
    <w:rsid w:val="00F36F7A"/>
    <w:rsid w:val="00F36FAD"/>
    <w:rsid w:val="00F37193"/>
    <w:rsid w:val="00F371FA"/>
    <w:rsid w:val="00F3724A"/>
    <w:rsid w:val="00F37289"/>
    <w:rsid w:val="00F3734D"/>
    <w:rsid w:val="00F3756E"/>
    <w:rsid w:val="00F37680"/>
    <w:rsid w:val="00F37838"/>
    <w:rsid w:val="00F37A6E"/>
    <w:rsid w:val="00F37B02"/>
    <w:rsid w:val="00F37B1D"/>
    <w:rsid w:val="00F37B3E"/>
    <w:rsid w:val="00F40056"/>
    <w:rsid w:val="00F400A4"/>
    <w:rsid w:val="00F400C4"/>
    <w:rsid w:val="00F40298"/>
    <w:rsid w:val="00F404B1"/>
    <w:rsid w:val="00F404C4"/>
    <w:rsid w:val="00F4050C"/>
    <w:rsid w:val="00F40728"/>
    <w:rsid w:val="00F40B27"/>
    <w:rsid w:val="00F40C15"/>
    <w:rsid w:val="00F40C5D"/>
    <w:rsid w:val="00F40F38"/>
    <w:rsid w:val="00F40F85"/>
    <w:rsid w:val="00F4112B"/>
    <w:rsid w:val="00F4114B"/>
    <w:rsid w:val="00F41343"/>
    <w:rsid w:val="00F4142C"/>
    <w:rsid w:val="00F41599"/>
    <w:rsid w:val="00F416C2"/>
    <w:rsid w:val="00F417A8"/>
    <w:rsid w:val="00F4196A"/>
    <w:rsid w:val="00F41A31"/>
    <w:rsid w:val="00F41BA4"/>
    <w:rsid w:val="00F41BAF"/>
    <w:rsid w:val="00F41BBB"/>
    <w:rsid w:val="00F41C41"/>
    <w:rsid w:val="00F41DCD"/>
    <w:rsid w:val="00F41F9B"/>
    <w:rsid w:val="00F4228D"/>
    <w:rsid w:val="00F42427"/>
    <w:rsid w:val="00F42532"/>
    <w:rsid w:val="00F425DE"/>
    <w:rsid w:val="00F42750"/>
    <w:rsid w:val="00F427C9"/>
    <w:rsid w:val="00F427E0"/>
    <w:rsid w:val="00F42828"/>
    <w:rsid w:val="00F429BB"/>
    <w:rsid w:val="00F42B0B"/>
    <w:rsid w:val="00F42EF8"/>
    <w:rsid w:val="00F42F2D"/>
    <w:rsid w:val="00F430DE"/>
    <w:rsid w:val="00F4310D"/>
    <w:rsid w:val="00F4330F"/>
    <w:rsid w:val="00F4340F"/>
    <w:rsid w:val="00F4359D"/>
    <w:rsid w:val="00F4365F"/>
    <w:rsid w:val="00F43784"/>
    <w:rsid w:val="00F437CF"/>
    <w:rsid w:val="00F43B34"/>
    <w:rsid w:val="00F43DC0"/>
    <w:rsid w:val="00F43EFF"/>
    <w:rsid w:val="00F43FBA"/>
    <w:rsid w:val="00F4474F"/>
    <w:rsid w:val="00F4478E"/>
    <w:rsid w:val="00F447EA"/>
    <w:rsid w:val="00F447FE"/>
    <w:rsid w:val="00F448EC"/>
    <w:rsid w:val="00F449BB"/>
    <w:rsid w:val="00F44B4A"/>
    <w:rsid w:val="00F44C4E"/>
    <w:rsid w:val="00F44CB4"/>
    <w:rsid w:val="00F44D1F"/>
    <w:rsid w:val="00F44E1E"/>
    <w:rsid w:val="00F44EE6"/>
    <w:rsid w:val="00F452F5"/>
    <w:rsid w:val="00F4547E"/>
    <w:rsid w:val="00F4554F"/>
    <w:rsid w:val="00F4567C"/>
    <w:rsid w:val="00F457C4"/>
    <w:rsid w:val="00F45830"/>
    <w:rsid w:val="00F458FA"/>
    <w:rsid w:val="00F45B7A"/>
    <w:rsid w:val="00F460F6"/>
    <w:rsid w:val="00F461DF"/>
    <w:rsid w:val="00F463CD"/>
    <w:rsid w:val="00F46545"/>
    <w:rsid w:val="00F46695"/>
    <w:rsid w:val="00F46704"/>
    <w:rsid w:val="00F46814"/>
    <w:rsid w:val="00F46E7E"/>
    <w:rsid w:val="00F46F62"/>
    <w:rsid w:val="00F472AE"/>
    <w:rsid w:val="00F4736A"/>
    <w:rsid w:val="00F475E4"/>
    <w:rsid w:val="00F477AE"/>
    <w:rsid w:val="00F47800"/>
    <w:rsid w:val="00F47AF1"/>
    <w:rsid w:val="00F47E46"/>
    <w:rsid w:val="00F47F44"/>
    <w:rsid w:val="00F501E1"/>
    <w:rsid w:val="00F501E8"/>
    <w:rsid w:val="00F50213"/>
    <w:rsid w:val="00F5036A"/>
    <w:rsid w:val="00F503E9"/>
    <w:rsid w:val="00F50401"/>
    <w:rsid w:val="00F50439"/>
    <w:rsid w:val="00F504AF"/>
    <w:rsid w:val="00F50BE9"/>
    <w:rsid w:val="00F50C58"/>
    <w:rsid w:val="00F50E77"/>
    <w:rsid w:val="00F50F68"/>
    <w:rsid w:val="00F510AB"/>
    <w:rsid w:val="00F510D3"/>
    <w:rsid w:val="00F51562"/>
    <w:rsid w:val="00F519B7"/>
    <w:rsid w:val="00F51A6B"/>
    <w:rsid w:val="00F51BE5"/>
    <w:rsid w:val="00F51C30"/>
    <w:rsid w:val="00F51F02"/>
    <w:rsid w:val="00F51F47"/>
    <w:rsid w:val="00F520DA"/>
    <w:rsid w:val="00F5210D"/>
    <w:rsid w:val="00F52512"/>
    <w:rsid w:val="00F52546"/>
    <w:rsid w:val="00F5257B"/>
    <w:rsid w:val="00F526D9"/>
    <w:rsid w:val="00F52796"/>
    <w:rsid w:val="00F529BA"/>
    <w:rsid w:val="00F529CF"/>
    <w:rsid w:val="00F52B14"/>
    <w:rsid w:val="00F52E29"/>
    <w:rsid w:val="00F52EF4"/>
    <w:rsid w:val="00F53134"/>
    <w:rsid w:val="00F533E0"/>
    <w:rsid w:val="00F534A2"/>
    <w:rsid w:val="00F53574"/>
    <w:rsid w:val="00F537E4"/>
    <w:rsid w:val="00F539F6"/>
    <w:rsid w:val="00F53B52"/>
    <w:rsid w:val="00F53E1F"/>
    <w:rsid w:val="00F53F05"/>
    <w:rsid w:val="00F5418C"/>
    <w:rsid w:val="00F5441B"/>
    <w:rsid w:val="00F544B8"/>
    <w:rsid w:val="00F54524"/>
    <w:rsid w:val="00F5467C"/>
    <w:rsid w:val="00F5469D"/>
    <w:rsid w:val="00F547A8"/>
    <w:rsid w:val="00F547F0"/>
    <w:rsid w:val="00F548E9"/>
    <w:rsid w:val="00F54976"/>
    <w:rsid w:val="00F549B9"/>
    <w:rsid w:val="00F54A6F"/>
    <w:rsid w:val="00F54B7C"/>
    <w:rsid w:val="00F54E19"/>
    <w:rsid w:val="00F54E86"/>
    <w:rsid w:val="00F54EE4"/>
    <w:rsid w:val="00F55000"/>
    <w:rsid w:val="00F5502C"/>
    <w:rsid w:val="00F55061"/>
    <w:rsid w:val="00F55168"/>
    <w:rsid w:val="00F552B1"/>
    <w:rsid w:val="00F555B7"/>
    <w:rsid w:val="00F556B3"/>
    <w:rsid w:val="00F55848"/>
    <w:rsid w:val="00F5598B"/>
    <w:rsid w:val="00F55F69"/>
    <w:rsid w:val="00F56008"/>
    <w:rsid w:val="00F56163"/>
    <w:rsid w:val="00F5640C"/>
    <w:rsid w:val="00F5670F"/>
    <w:rsid w:val="00F56763"/>
    <w:rsid w:val="00F56B15"/>
    <w:rsid w:val="00F56B2B"/>
    <w:rsid w:val="00F56D54"/>
    <w:rsid w:val="00F56E2F"/>
    <w:rsid w:val="00F570DA"/>
    <w:rsid w:val="00F57222"/>
    <w:rsid w:val="00F572E1"/>
    <w:rsid w:val="00F57684"/>
    <w:rsid w:val="00F576BD"/>
    <w:rsid w:val="00F57918"/>
    <w:rsid w:val="00F57E01"/>
    <w:rsid w:val="00F60252"/>
    <w:rsid w:val="00F605EF"/>
    <w:rsid w:val="00F6073B"/>
    <w:rsid w:val="00F60A49"/>
    <w:rsid w:val="00F60B6B"/>
    <w:rsid w:val="00F60B72"/>
    <w:rsid w:val="00F60D26"/>
    <w:rsid w:val="00F60E0E"/>
    <w:rsid w:val="00F60EB2"/>
    <w:rsid w:val="00F61192"/>
    <w:rsid w:val="00F6126F"/>
    <w:rsid w:val="00F614AD"/>
    <w:rsid w:val="00F61516"/>
    <w:rsid w:val="00F616DF"/>
    <w:rsid w:val="00F61710"/>
    <w:rsid w:val="00F61778"/>
    <w:rsid w:val="00F61AB6"/>
    <w:rsid w:val="00F61C76"/>
    <w:rsid w:val="00F61D3B"/>
    <w:rsid w:val="00F62042"/>
    <w:rsid w:val="00F621AD"/>
    <w:rsid w:val="00F622A4"/>
    <w:rsid w:val="00F625EC"/>
    <w:rsid w:val="00F6269F"/>
    <w:rsid w:val="00F628B8"/>
    <w:rsid w:val="00F628BD"/>
    <w:rsid w:val="00F629A3"/>
    <w:rsid w:val="00F62B06"/>
    <w:rsid w:val="00F62B66"/>
    <w:rsid w:val="00F62D69"/>
    <w:rsid w:val="00F62F1A"/>
    <w:rsid w:val="00F62FFD"/>
    <w:rsid w:val="00F6316C"/>
    <w:rsid w:val="00F631DB"/>
    <w:rsid w:val="00F631FC"/>
    <w:rsid w:val="00F632AA"/>
    <w:rsid w:val="00F632F4"/>
    <w:rsid w:val="00F636B4"/>
    <w:rsid w:val="00F63843"/>
    <w:rsid w:val="00F63ABF"/>
    <w:rsid w:val="00F63B2B"/>
    <w:rsid w:val="00F63CB5"/>
    <w:rsid w:val="00F63D07"/>
    <w:rsid w:val="00F63E5B"/>
    <w:rsid w:val="00F63ED1"/>
    <w:rsid w:val="00F63EDF"/>
    <w:rsid w:val="00F63FF2"/>
    <w:rsid w:val="00F64167"/>
    <w:rsid w:val="00F64209"/>
    <w:rsid w:val="00F645BF"/>
    <w:rsid w:val="00F64885"/>
    <w:rsid w:val="00F64889"/>
    <w:rsid w:val="00F648B3"/>
    <w:rsid w:val="00F648CD"/>
    <w:rsid w:val="00F64A1B"/>
    <w:rsid w:val="00F64BA6"/>
    <w:rsid w:val="00F64BDF"/>
    <w:rsid w:val="00F64CEF"/>
    <w:rsid w:val="00F64D0E"/>
    <w:rsid w:val="00F64E4A"/>
    <w:rsid w:val="00F64E68"/>
    <w:rsid w:val="00F65050"/>
    <w:rsid w:val="00F650AE"/>
    <w:rsid w:val="00F651EF"/>
    <w:rsid w:val="00F656B0"/>
    <w:rsid w:val="00F65778"/>
    <w:rsid w:val="00F65962"/>
    <w:rsid w:val="00F65AA7"/>
    <w:rsid w:val="00F65AD7"/>
    <w:rsid w:val="00F65B95"/>
    <w:rsid w:val="00F65E73"/>
    <w:rsid w:val="00F65ECB"/>
    <w:rsid w:val="00F660B5"/>
    <w:rsid w:val="00F660ED"/>
    <w:rsid w:val="00F6625D"/>
    <w:rsid w:val="00F667B0"/>
    <w:rsid w:val="00F66A46"/>
    <w:rsid w:val="00F66A90"/>
    <w:rsid w:val="00F66C04"/>
    <w:rsid w:val="00F66C9B"/>
    <w:rsid w:val="00F66E54"/>
    <w:rsid w:val="00F66E9C"/>
    <w:rsid w:val="00F66EB2"/>
    <w:rsid w:val="00F66EC2"/>
    <w:rsid w:val="00F66FD5"/>
    <w:rsid w:val="00F67020"/>
    <w:rsid w:val="00F670E9"/>
    <w:rsid w:val="00F67859"/>
    <w:rsid w:val="00F67AC4"/>
    <w:rsid w:val="00F67AE5"/>
    <w:rsid w:val="00F67D0E"/>
    <w:rsid w:val="00F67E43"/>
    <w:rsid w:val="00F67E8D"/>
    <w:rsid w:val="00F7006E"/>
    <w:rsid w:val="00F7008A"/>
    <w:rsid w:val="00F701CE"/>
    <w:rsid w:val="00F7021A"/>
    <w:rsid w:val="00F7035F"/>
    <w:rsid w:val="00F70698"/>
    <w:rsid w:val="00F707FA"/>
    <w:rsid w:val="00F708B5"/>
    <w:rsid w:val="00F70B9C"/>
    <w:rsid w:val="00F70BAF"/>
    <w:rsid w:val="00F70C0F"/>
    <w:rsid w:val="00F70DCE"/>
    <w:rsid w:val="00F70F68"/>
    <w:rsid w:val="00F70F89"/>
    <w:rsid w:val="00F710F8"/>
    <w:rsid w:val="00F7112C"/>
    <w:rsid w:val="00F7128E"/>
    <w:rsid w:val="00F712B8"/>
    <w:rsid w:val="00F71334"/>
    <w:rsid w:val="00F7134A"/>
    <w:rsid w:val="00F71484"/>
    <w:rsid w:val="00F715DD"/>
    <w:rsid w:val="00F71AFD"/>
    <w:rsid w:val="00F71BBD"/>
    <w:rsid w:val="00F71BE1"/>
    <w:rsid w:val="00F71EE9"/>
    <w:rsid w:val="00F71F73"/>
    <w:rsid w:val="00F71FC3"/>
    <w:rsid w:val="00F7204C"/>
    <w:rsid w:val="00F72170"/>
    <w:rsid w:val="00F723D5"/>
    <w:rsid w:val="00F723EB"/>
    <w:rsid w:val="00F724C0"/>
    <w:rsid w:val="00F724F6"/>
    <w:rsid w:val="00F72662"/>
    <w:rsid w:val="00F72675"/>
    <w:rsid w:val="00F726CC"/>
    <w:rsid w:val="00F728EB"/>
    <w:rsid w:val="00F72984"/>
    <w:rsid w:val="00F72ADA"/>
    <w:rsid w:val="00F72BAB"/>
    <w:rsid w:val="00F72C71"/>
    <w:rsid w:val="00F72E00"/>
    <w:rsid w:val="00F7305C"/>
    <w:rsid w:val="00F7380C"/>
    <w:rsid w:val="00F73902"/>
    <w:rsid w:val="00F7393A"/>
    <w:rsid w:val="00F73DEE"/>
    <w:rsid w:val="00F74684"/>
    <w:rsid w:val="00F746E0"/>
    <w:rsid w:val="00F74864"/>
    <w:rsid w:val="00F7496D"/>
    <w:rsid w:val="00F74A24"/>
    <w:rsid w:val="00F74A2E"/>
    <w:rsid w:val="00F74ACB"/>
    <w:rsid w:val="00F74BB6"/>
    <w:rsid w:val="00F74D22"/>
    <w:rsid w:val="00F74F7A"/>
    <w:rsid w:val="00F75106"/>
    <w:rsid w:val="00F75159"/>
    <w:rsid w:val="00F751D0"/>
    <w:rsid w:val="00F752AE"/>
    <w:rsid w:val="00F753A0"/>
    <w:rsid w:val="00F753B5"/>
    <w:rsid w:val="00F75428"/>
    <w:rsid w:val="00F75483"/>
    <w:rsid w:val="00F755B4"/>
    <w:rsid w:val="00F756D5"/>
    <w:rsid w:val="00F759B5"/>
    <w:rsid w:val="00F75DA7"/>
    <w:rsid w:val="00F76046"/>
    <w:rsid w:val="00F76097"/>
    <w:rsid w:val="00F7629C"/>
    <w:rsid w:val="00F76345"/>
    <w:rsid w:val="00F7678D"/>
    <w:rsid w:val="00F7688E"/>
    <w:rsid w:val="00F76981"/>
    <w:rsid w:val="00F7699E"/>
    <w:rsid w:val="00F76CA1"/>
    <w:rsid w:val="00F76D9B"/>
    <w:rsid w:val="00F76EB1"/>
    <w:rsid w:val="00F76FD9"/>
    <w:rsid w:val="00F770B1"/>
    <w:rsid w:val="00F77130"/>
    <w:rsid w:val="00F77149"/>
    <w:rsid w:val="00F7719C"/>
    <w:rsid w:val="00F773A8"/>
    <w:rsid w:val="00F77834"/>
    <w:rsid w:val="00F77A07"/>
    <w:rsid w:val="00F77B09"/>
    <w:rsid w:val="00F77F20"/>
    <w:rsid w:val="00F8062A"/>
    <w:rsid w:val="00F808BF"/>
    <w:rsid w:val="00F80D19"/>
    <w:rsid w:val="00F80DB2"/>
    <w:rsid w:val="00F80EED"/>
    <w:rsid w:val="00F81143"/>
    <w:rsid w:val="00F8122A"/>
    <w:rsid w:val="00F8128A"/>
    <w:rsid w:val="00F81494"/>
    <w:rsid w:val="00F8152D"/>
    <w:rsid w:val="00F81552"/>
    <w:rsid w:val="00F815D9"/>
    <w:rsid w:val="00F81711"/>
    <w:rsid w:val="00F8183F"/>
    <w:rsid w:val="00F8189D"/>
    <w:rsid w:val="00F81990"/>
    <w:rsid w:val="00F81A6D"/>
    <w:rsid w:val="00F81ADB"/>
    <w:rsid w:val="00F81EE3"/>
    <w:rsid w:val="00F81F30"/>
    <w:rsid w:val="00F82083"/>
    <w:rsid w:val="00F8217D"/>
    <w:rsid w:val="00F8223C"/>
    <w:rsid w:val="00F82434"/>
    <w:rsid w:val="00F82488"/>
    <w:rsid w:val="00F82505"/>
    <w:rsid w:val="00F82C16"/>
    <w:rsid w:val="00F82E8C"/>
    <w:rsid w:val="00F82FEF"/>
    <w:rsid w:val="00F83256"/>
    <w:rsid w:val="00F83424"/>
    <w:rsid w:val="00F8345C"/>
    <w:rsid w:val="00F83610"/>
    <w:rsid w:val="00F838B3"/>
    <w:rsid w:val="00F83A51"/>
    <w:rsid w:val="00F83AAF"/>
    <w:rsid w:val="00F84071"/>
    <w:rsid w:val="00F84373"/>
    <w:rsid w:val="00F844CD"/>
    <w:rsid w:val="00F84588"/>
    <w:rsid w:val="00F846AE"/>
    <w:rsid w:val="00F849C2"/>
    <w:rsid w:val="00F84D01"/>
    <w:rsid w:val="00F84E86"/>
    <w:rsid w:val="00F85002"/>
    <w:rsid w:val="00F8505B"/>
    <w:rsid w:val="00F850B0"/>
    <w:rsid w:val="00F8522B"/>
    <w:rsid w:val="00F853AE"/>
    <w:rsid w:val="00F8591A"/>
    <w:rsid w:val="00F85BCA"/>
    <w:rsid w:val="00F85DD5"/>
    <w:rsid w:val="00F85EEF"/>
    <w:rsid w:val="00F860E1"/>
    <w:rsid w:val="00F86499"/>
    <w:rsid w:val="00F8653A"/>
    <w:rsid w:val="00F86657"/>
    <w:rsid w:val="00F86679"/>
    <w:rsid w:val="00F86796"/>
    <w:rsid w:val="00F867E3"/>
    <w:rsid w:val="00F8688D"/>
    <w:rsid w:val="00F8698D"/>
    <w:rsid w:val="00F86AA6"/>
    <w:rsid w:val="00F86B3A"/>
    <w:rsid w:val="00F86BAE"/>
    <w:rsid w:val="00F86CAB"/>
    <w:rsid w:val="00F86E94"/>
    <w:rsid w:val="00F86FBD"/>
    <w:rsid w:val="00F87117"/>
    <w:rsid w:val="00F87292"/>
    <w:rsid w:val="00F872B1"/>
    <w:rsid w:val="00F872C7"/>
    <w:rsid w:val="00F87323"/>
    <w:rsid w:val="00F8745C"/>
    <w:rsid w:val="00F8746B"/>
    <w:rsid w:val="00F875E3"/>
    <w:rsid w:val="00F87679"/>
    <w:rsid w:val="00F87682"/>
    <w:rsid w:val="00F876E8"/>
    <w:rsid w:val="00F877D0"/>
    <w:rsid w:val="00F87899"/>
    <w:rsid w:val="00F87951"/>
    <w:rsid w:val="00F87994"/>
    <w:rsid w:val="00F879D8"/>
    <w:rsid w:val="00F90086"/>
    <w:rsid w:val="00F901A0"/>
    <w:rsid w:val="00F905B8"/>
    <w:rsid w:val="00F90724"/>
    <w:rsid w:val="00F90942"/>
    <w:rsid w:val="00F90E0E"/>
    <w:rsid w:val="00F9119D"/>
    <w:rsid w:val="00F914C3"/>
    <w:rsid w:val="00F915C2"/>
    <w:rsid w:val="00F9162C"/>
    <w:rsid w:val="00F91780"/>
    <w:rsid w:val="00F91972"/>
    <w:rsid w:val="00F919B1"/>
    <w:rsid w:val="00F91A09"/>
    <w:rsid w:val="00F91A3F"/>
    <w:rsid w:val="00F91BE8"/>
    <w:rsid w:val="00F91F21"/>
    <w:rsid w:val="00F91F9C"/>
    <w:rsid w:val="00F92046"/>
    <w:rsid w:val="00F9214E"/>
    <w:rsid w:val="00F921F1"/>
    <w:rsid w:val="00F922B5"/>
    <w:rsid w:val="00F922F0"/>
    <w:rsid w:val="00F923A3"/>
    <w:rsid w:val="00F92593"/>
    <w:rsid w:val="00F9283B"/>
    <w:rsid w:val="00F928A5"/>
    <w:rsid w:val="00F92986"/>
    <w:rsid w:val="00F92AE4"/>
    <w:rsid w:val="00F92C1A"/>
    <w:rsid w:val="00F92CD4"/>
    <w:rsid w:val="00F92D3E"/>
    <w:rsid w:val="00F92E54"/>
    <w:rsid w:val="00F92F03"/>
    <w:rsid w:val="00F92F99"/>
    <w:rsid w:val="00F930CA"/>
    <w:rsid w:val="00F933E2"/>
    <w:rsid w:val="00F93418"/>
    <w:rsid w:val="00F93554"/>
    <w:rsid w:val="00F93611"/>
    <w:rsid w:val="00F93687"/>
    <w:rsid w:val="00F9384A"/>
    <w:rsid w:val="00F939AF"/>
    <w:rsid w:val="00F93C9C"/>
    <w:rsid w:val="00F93FEB"/>
    <w:rsid w:val="00F9410F"/>
    <w:rsid w:val="00F942BB"/>
    <w:rsid w:val="00F94300"/>
    <w:rsid w:val="00F94524"/>
    <w:rsid w:val="00F9467F"/>
    <w:rsid w:val="00F94B01"/>
    <w:rsid w:val="00F94C77"/>
    <w:rsid w:val="00F94EE2"/>
    <w:rsid w:val="00F950FD"/>
    <w:rsid w:val="00F9513C"/>
    <w:rsid w:val="00F95539"/>
    <w:rsid w:val="00F95719"/>
    <w:rsid w:val="00F95769"/>
    <w:rsid w:val="00F9585E"/>
    <w:rsid w:val="00F95C1E"/>
    <w:rsid w:val="00F95E35"/>
    <w:rsid w:val="00F96062"/>
    <w:rsid w:val="00F9612C"/>
    <w:rsid w:val="00F96242"/>
    <w:rsid w:val="00F964E4"/>
    <w:rsid w:val="00F966B4"/>
    <w:rsid w:val="00F967CE"/>
    <w:rsid w:val="00F96855"/>
    <w:rsid w:val="00F96916"/>
    <w:rsid w:val="00F969E1"/>
    <w:rsid w:val="00F96A4D"/>
    <w:rsid w:val="00F96E27"/>
    <w:rsid w:val="00F96EF5"/>
    <w:rsid w:val="00F970DF"/>
    <w:rsid w:val="00F975B1"/>
    <w:rsid w:val="00F97769"/>
    <w:rsid w:val="00F979B0"/>
    <w:rsid w:val="00F979C9"/>
    <w:rsid w:val="00F97A55"/>
    <w:rsid w:val="00F97A85"/>
    <w:rsid w:val="00F97E21"/>
    <w:rsid w:val="00FA0077"/>
    <w:rsid w:val="00FA0152"/>
    <w:rsid w:val="00FA0284"/>
    <w:rsid w:val="00FA03CE"/>
    <w:rsid w:val="00FA0408"/>
    <w:rsid w:val="00FA04B2"/>
    <w:rsid w:val="00FA0632"/>
    <w:rsid w:val="00FA066A"/>
    <w:rsid w:val="00FA07F9"/>
    <w:rsid w:val="00FA0875"/>
    <w:rsid w:val="00FA0899"/>
    <w:rsid w:val="00FA08BD"/>
    <w:rsid w:val="00FA09A4"/>
    <w:rsid w:val="00FA0D8D"/>
    <w:rsid w:val="00FA147F"/>
    <w:rsid w:val="00FA148E"/>
    <w:rsid w:val="00FA18ED"/>
    <w:rsid w:val="00FA193B"/>
    <w:rsid w:val="00FA1A69"/>
    <w:rsid w:val="00FA1E30"/>
    <w:rsid w:val="00FA216C"/>
    <w:rsid w:val="00FA2173"/>
    <w:rsid w:val="00FA21A2"/>
    <w:rsid w:val="00FA2320"/>
    <w:rsid w:val="00FA2375"/>
    <w:rsid w:val="00FA26E6"/>
    <w:rsid w:val="00FA295C"/>
    <w:rsid w:val="00FA2A32"/>
    <w:rsid w:val="00FA2AFC"/>
    <w:rsid w:val="00FA2B5E"/>
    <w:rsid w:val="00FA2DB7"/>
    <w:rsid w:val="00FA2F83"/>
    <w:rsid w:val="00FA3072"/>
    <w:rsid w:val="00FA3150"/>
    <w:rsid w:val="00FA3313"/>
    <w:rsid w:val="00FA340B"/>
    <w:rsid w:val="00FA34F5"/>
    <w:rsid w:val="00FA35FA"/>
    <w:rsid w:val="00FA3718"/>
    <w:rsid w:val="00FA37B7"/>
    <w:rsid w:val="00FA3889"/>
    <w:rsid w:val="00FA39C0"/>
    <w:rsid w:val="00FA3AA1"/>
    <w:rsid w:val="00FA3AE5"/>
    <w:rsid w:val="00FA3B61"/>
    <w:rsid w:val="00FA3BA2"/>
    <w:rsid w:val="00FA3C00"/>
    <w:rsid w:val="00FA3E4C"/>
    <w:rsid w:val="00FA411B"/>
    <w:rsid w:val="00FA42F7"/>
    <w:rsid w:val="00FA43BF"/>
    <w:rsid w:val="00FA44C7"/>
    <w:rsid w:val="00FA4629"/>
    <w:rsid w:val="00FA4690"/>
    <w:rsid w:val="00FA471C"/>
    <w:rsid w:val="00FA4899"/>
    <w:rsid w:val="00FA4962"/>
    <w:rsid w:val="00FA4979"/>
    <w:rsid w:val="00FA4B60"/>
    <w:rsid w:val="00FA5017"/>
    <w:rsid w:val="00FA5134"/>
    <w:rsid w:val="00FA51B5"/>
    <w:rsid w:val="00FA52D4"/>
    <w:rsid w:val="00FA533F"/>
    <w:rsid w:val="00FA5394"/>
    <w:rsid w:val="00FA5498"/>
    <w:rsid w:val="00FA580A"/>
    <w:rsid w:val="00FA5AF1"/>
    <w:rsid w:val="00FA5C6F"/>
    <w:rsid w:val="00FA5CAA"/>
    <w:rsid w:val="00FA5CF4"/>
    <w:rsid w:val="00FA5F5B"/>
    <w:rsid w:val="00FA5FD1"/>
    <w:rsid w:val="00FA61B3"/>
    <w:rsid w:val="00FA61FF"/>
    <w:rsid w:val="00FA621C"/>
    <w:rsid w:val="00FA6833"/>
    <w:rsid w:val="00FA68D3"/>
    <w:rsid w:val="00FA6BFF"/>
    <w:rsid w:val="00FA6C58"/>
    <w:rsid w:val="00FA6D0C"/>
    <w:rsid w:val="00FA6E2B"/>
    <w:rsid w:val="00FA6F84"/>
    <w:rsid w:val="00FA7018"/>
    <w:rsid w:val="00FA7041"/>
    <w:rsid w:val="00FA707F"/>
    <w:rsid w:val="00FA756B"/>
    <w:rsid w:val="00FA75F7"/>
    <w:rsid w:val="00FA77DA"/>
    <w:rsid w:val="00FA77EC"/>
    <w:rsid w:val="00FA798D"/>
    <w:rsid w:val="00FA7CEC"/>
    <w:rsid w:val="00FA7D60"/>
    <w:rsid w:val="00FB003C"/>
    <w:rsid w:val="00FB05B2"/>
    <w:rsid w:val="00FB06A9"/>
    <w:rsid w:val="00FB06B0"/>
    <w:rsid w:val="00FB07D5"/>
    <w:rsid w:val="00FB0828"/>
    <w:rsid w:val="00FB091B"/>
    <w:rsid w:val="00FB096D"/>
    <w:rsid w:val="00FB0B23"/>
    <w:rsid w:val="00FB0CBE"/>
    <w:rsid w:val="00FB0E75"/>
    <w:rsid w:val="00FB0EEB"/>
    <w:rsid w:val="00FB1011"/>
    <w:rsid w:val="00FB11C0"/>
    <w:rsid w:val="00FB13FE"/>
    <w:rsid w:val="00FB1463"/>
    <w:rsid w:val="00FB14F5"/>
    <w:rsid w:val="00FB152C"/>
    <w:rsid w:val="00FB1713"/>
    <w:rsid w:val="00FB19D1"/>
    <w:rsid w:val="00FB1BA0"/>
    <w:rsid w:val="00FB1BF9"/>
    <w:rsid w:val="00FB1C81"/>
    <w:rsid w:val="00FB2101"/>
    <w:rsid w:val="00FB21FA"/>
    <w:rsid w:val="00FB2378"/>
    <w:rsid w:val="00FB254E"/>
    <w:rsid w:val="00FB2673"/>
    <w:rsid w:val="00FB27BF"/>
    <w:rsid w:val="00FB281C"/>
    <w:rsid w:val="00FB2B34"/>
    <w:rsid w:val="00FB2DF9"/>
    <w:rsid w:val="00FB2EE1"/>
    <w:rsid w:val="00FB2F2B"/>
    <w:rsid w:val="00FB3558"/>
    <w:rsid w:val="00FB35D5"/>
    <w:rsid w:val="00FB3889"/>
    <w:rsid w:val="00FB39A1"/>
    <w:rsid w:val="00FB3AA2"/>
    <w:rsid w:val="00FB3BCA"/>
    <w:rsid w:val="00FB3D5A"/>
    <w:rsid w:val="00FB3F60"/>
    <w:rsid w:val="00FB442B"/>
    <w:rsid w:val="00FB47DE"/>
    <w:rsid w:val="00FB4841"/>
    <w:rsid w:val="00FB488E"/>
    <w:rsid w:val="00FB4B19"/>
    <w:rsid w:val="00FB5071"/>
    <w:rsid w:val="00FB5177"/>
    <w:rsid w:val="00FB5221"/>
    <w:rsid w:val="00FB55AE"/>
    <w:rsid w:val="00FB5995"/>
    <w:rsid w:val="00FB5A2F"/>
    <w:rsid w:val="00FB5BB6"/>
    <w:rsid w:val="00FB5D44"/>
    <w:rsid w:val="00FB5DF8"/>
    <w:rsid w:val="00FB5E9F"/>
    <w:rsid w:val="00FB5EE6"/>
    <w:rsid w:val="00FB5F37"/>
    <w:rsid w:val="00FB6011"/>
    <w:rsid w:val="00FB6074"/>
    <w:rsid w:val="00FB61FF"/>
    <w:rsid w:val="00FB648F"/>
    <w:rsid w:val="00FB695E"/>
    <w:rsid w:val="00FB6CBC"/>
    <w:rsid w:val="00FB71B4"/>
    <w:rsid w:val="00FB7663"/>
    <w:rsid w:val="00FB79AE"/>
    <w:rsid w:val="00FB79F5"/>
    <w:rsid w:val="00FB7BB7"/>
    <w:rsid w:val="00FB7F81"/>
    <w:rsid w:val="00FC0098"/>
    <w:rsid w:val="00FC0237"/>
    <w:rsid w:val="00FC02C8"/>
    <w:rsid w:val="00FC02FB"/>
    <w:rsid w:val="00FC042C"/>
    <w:rsid w:val="00FC0455"/>
    <w:rsid w:val="00FC049D"/>
    <w:rsid w:val="00FC06EF"/>
    <w:rsid w:val="00FC0859"/>
    <w:rsid w:val="00FC0A1D"/>
    <w:rsid w:val="00FC0B41"/>
    <w:rsid w:val="00FC0C00"/>
    <w:rsid w:val="00FC0E92"/>
    <w:rsid w:val="00FC0FAF"/>
    <w:rsid w:val="00FC1022"/>
    <w:rsid w:val="00FC136D"/>
    <w:rsid w:val="00FC16DE"/>
    <w:rsid w:val="00FC17DC"/>
    <w:rsid w:val="00FC1827"/>
    <w:rsid w:val="00FC1B02"/>
    <w:rsid w:val="00FC1C8F"/>
    <w:rsid w:val="00FC1DEF"/>
    <w:rsid w:val="00FC1F20"/>
    <w:rsid w:val="00FC2027"/>
    <w:rsid w:val="00FC2317"/>
    <w:rsid w:val="00FC267B"/>
    <w:rsid w:val="00FC26EC"/>
    <w:rsid w:val="00FC28D2"/>
    <w:rsid w:val="00FC28F3"/>
    <w:rsid w:val="00FC2D48"/>
    <w:rsid w:val="00FC2E36"/>
    <w:rsid w:val="00FC3172"/>
    <w:rsid w:val="00FC3182"/>
    <w:rsid w:val="00FC3274"/>
    <w:rsid w:val="00FC351F"/>
    <w:rsid w:val="00FC3BAD"/>
    <w:rsid w:val="00FC3C48"/>
    <w:rsid w:val="00FC3EEF"/>
    <w:rsid w:val="00FC3F35"/>
    <w:rsid w:val="00FC3F5A"/>
    <w:rsid w:val="00FC417A"/>
    <w:rsid w:val="00FC4205"/>
    <w:rsid w:val="00FC43E4"/>
    <w:rsid w:val="00FC46AB"/>
    <w:rsid w:val="00FC4752"/>
    <w:rsid w:val="00FC48AE"/>
    <w:rsid w:val="00FC4946"/>
    <w:rsid w:val="00FC4A3A"/>
    <w:rsid w:val="00FC4AA1"/>
    <w:rsid w:val="00FC4C3E"/>
    <w:rsid w:val="00FC4C60"/>
    <w:rsid w:val="00FC4D86"/>
    <w:rsid w:val="00FC4E04"/>
    <w:rsid w:val="00FC4E3E"/>
    <w:rsid w:val="00FC50AA"/>
    <w:rsid w:val="00FC51C3"/>
    <w:rsid w:val="00FC5200"/>
    <w:rsid w:val="00FC5242"/>
    <w:rsid w:val="00FC52CA"/>
    <w:rsid w:val="00FC52D4"/>
    <w:rsid w:val="00FC533B"/>
    <w:rsid w:val="00FC5380"/>
    <w:rsid w:val="00FC5593"/>
    <w:rsid w:val="00FC5625"/>
    <w:rsid w:val="00FC5710"/>
    <w:rsid w:val="00FC586D"/>
    <w:rsid w:val="00FC589D"/>
    <w:rsid w:val="00FC5A2A"/>
    <w:rsid w:val="00FC5BC4"/>
    <w:rsid w:val="00FC5C4C"/>
    <w:rsid w:val="00FC5C62"/>
    <w:rsid w:val="00FC5D39"/>
    <w:rsid w:val="00FC5DD8"/>
    <w:rsid w:val="00FC5E6B"/>
    <w:rsid w:val="00FC5F6A"/>
    <w:rsid w:val="00FC5F7D"/>
    <w:rsid w:val="00FC6255"/>
    <w:rsid w:val="00FC628D"/>
    <w:rsid w:val="00FC62B3"/>
    <w:rsid w:val="00FC63D7"/>
    <w:rsid w:val="00FC642D"/>
    <w:rsid w:val="00FC6658"/>
    <w:rsid w:val="00FC6695"/>
    <w:rsid w:val="00FC6735"/>
    <w:rsid w:val="00FC674D"/>
    <w:rsid w:val="00FC6A97"/>
    <w:rsid w:val="00FC6BC8"/>
    <w:rsid w:val="00FC6C27"/>
    <w:rsid w:val="00FC6E72"/>
    <w:rsid w:val="00FC6F14"/>
    <w:rsid w:val="00FC6F6B"/>
    <w:rsid w:val="00FC71C7"/>
    <w:rsid w:val="00FC731F"/>
    <w:rsid w:val="00FC7381"/>
    <w:rsid w:val="00FC76B7"/>
    <w:rsid w:val="00FC77D8"/>
    <w:rsid w:val="00FC79DE"/>
    <w:rsid w:val="00FC7A5E"/>
    <w:rsid w:val="00FC7D5D"/>
    <w:rsid w:val="00FC7DE2"/>
    <w:rsid w:val="00FD005A"/>
    <w:rsid w:val="00FD029D"/>
    <w:rsid w:val="00FD0606"/>
    <w:rsid w:val="00FD0649"/>
    <w:rsid w:val="00FD06AC"/>
    <w:rsid w:val="00FD0731"/>
    <w:rsid w:val="00FD0863"/>
    <w:rsid w:val="00FD0A26"/>
    <w:rsid w:val="00FD0E5E"/>
    <w:rsid w:val="00FD1094"/>
    <w:rsid w:val="00FD1322"/>
    <w:rsid w:val="00FD13C8"/>
    <w:rsid w:val="00FD1559"/>
    <w:rsid w:val="00FD1740"/>
    <w:rsid w:val="00FD1796"/>
    <w:rsid w:val="00FD18E2"/>
    <w:rsid w:val="00FD19FD"/>
    <w:rsid w:val="00FD1C90"/>
    <w:rsid w:val="00FD1CA7"/>
    <w:rsid w:val="00FD1F1E"/>
    <w:rsid w:val="00FD23DE"/>
    <w:rsid w:val="00FD23FC"/>
    <w:rsid w:val="00FD24E1"/>
    <w:rsid w:val="00FD267E"/>
    <w:rsid w:val="00FD2C73"/>
    <w:rsid w:val="00FD2E38"/>
    <w:rsid w:val="00FD3014"/>
    <w:rsid w:val="00FD31C1"/>
    <w:rsid w:val="00FD32A7"/>
    <w:rsid w:val="00FD32F9"/>
    <w:rsid w:val="00FD3324"/>
    <w:rsid w:val="00FD368C"/>
    <w:rsid w:val="00FD374F"/>
    <w:rsid w:val="00FD38FC"/>
    <w:rsid w:val="00FD3921"/>
    <w:rsid w:val="00FD3C4A"/>
    <w:rsid w:val="00FD3FE3"/>
    <w:rsid w:val="00FD41DC"/>
    <w:rsid w:val="00FD4333"/>
    <w:rsid w:val="00FD4572"/>
    <w:rsid w:val="00FD4710"/>
    <w:rsid w:val="00FD4803"/>
    <w:rsid w:val="00FD48DD"/>
    <w:rsid w:val="00FD4AA2"/>
    <w:rsid w:val="00FD4B02"/>
    <w:rsid w:val="00FD5238"/>
    <w:rsid w:val="00FD5243"/>
    <w:rsid w:val="00FD5CEB"/>
    <w:rsid w:val="00FD5F23"/>
    <w:rsid w:val="00FD6331"/>
    <w:rsid w:val="00FD63A8"/>
    <w:rsid w:val="00FD63C7"/>
    <w:rsid w:val="00FD6451"/>
    <w:rsid w:val="00FD6488"/>
    <w:rsid w:val="00FD66EB"/>
    <w:rsid w:val="00FD6754"/>
    <w:rsid w:val="00FD6DDD"/>
    <w:rsid w:val="00FD6F51"/>
    <w:rsid w:val="00FD71FB"/>
    <w:rsid w:val="00FD72FA"/>
    <w:rsid w:val="00FD73CA"/>
    <w:rsid w:val="00FD7513"/>
    <w:rsid w:val="00FD7917"/>
    <w:rsid w:val="00FD7B11"/>
    <w:rsid w:val="00FD7CE4"/>
    <w:rsid w:val="00FD7E1B"/>
    <w:rsid w:val="00FD7EC9"/>
    <w:rsid w:val="00FD7ED4"/>
    <w:rsid w:val="00FE01DF"/>
    <w:rsid w:val="00FE0357"/>
    <w:rsid w:val="00FE08E9"/>
    <w:rsid w:val="00FE0AA8"/>
    <w:rsid w:val="00FE0B3D"/>
    <w:rsid w:val="00FE0D85"/>
    <w:rsid w:val="00FE0DE0"/>
    <w:rsid w:val="00FE0ECF"/>
    <w:rsid w:val="00FE0FBC"/>
    <w:rsid w:val="00FE0FD8"/>
    <w:rsid w:val="00FE0FEC"/>
    <w:rsid w:val="00FE0FFA"/>
    <w:rsid w:val="00FE1100"/>
    <w:rsid w:val="00FE1362"/>
    <w:rsid w:val="00FE15BF"/>
    <w:rsid w:val="00FE163D"/>
    <w:rsid w:val="00FE1A69"/>
    <w:rsid w:val="00FE1DA9"/>
    <w:rsid w:val="00FE2143"/>
    <w:rsid w:val="00FE249C"/>
    <w:rsid w:val="00FE2738"/>
    <w:rsid w:val="00FE29E2"/>
    <w:rsid w:val="00FE2DA1"/>
    <w:rsid w:val="00FE2E1E"/>
    <w:rsid w:val="00FE31A0"/>
    <w:rsid w:val="00FE3204"/>
    <w:rsid w:val="00FE3376"/>
    <w:rsid w:val="00FE3435"/>
    <w:rsid w:val="00FE3A8B"/>
    <w:rsid w:val="00FE3B3B"/>
    <w:rsid w:val="00FE3B4F"/>
    <w:rsid w:val="00FE3BB7"/>
    <w:rsid w:val="00FE3E2E"/>
    <w:rsid w:val="00FE3EBF"/>
    <w:rsid w:val="00FE3EF1"/>
    <w:rsid w:val="00FE3FC9"/>
    <w:rsid w:val="00FE427E"/>
    <w:rsid w:val="00FE4333"/>
    <w:rsid w:val="00FE4568"/>
    <w:rsid w:val="00FE459E"/>
    <w:rsid w:val="00FE46EF"/>
    <w:rsid w:val="00FE4C89"/>
    <w:rsid w:val="00FE4E6E"/>
    <w:rsid w:val="00FE4F3C"/>
    <w:rsid w:val="00FE5179"/>
    <w:rsid w:val="00FE5215"/>
    <w:rsid w:val="00FE545A"/>
    <w:rsid w:val="00FE5518"/>
    <w:rsid w:val="00FE551F"/>
    <w:rsid w:val="00FE563F"/>
    <w:rsid w:val="00FE57F1"/>
    <w:rsid w:val="00FE591B"/>
    <w:rsid w:val="00FE59D1"/>
    <w:rsid w:val="00FE5CAA"/>
    <w:rsid w:val="00FE5D38"/>
    <w:rsid w:val="00FE5DD4"/>
    <w:rsid w:val="00FE5EE3"/>
    <w:rsid w:val="00FE6196"/>
    <w:rsid w:val="00FE633A"/>
    <w:rsid w:val="00FE63A1"/>
    <w:rsid w:val="00FE6519"/>
    <w:rsid w:val="00FE66CF"/>
    <w:rsid w:val="00FE69B7"/>
    <w:rsid w:val="00FE6D44"/>
    <w:rsid w:val="00FE6F24"/>
    <w:rsid w:val="00FE6F75"/>
    <w:rsid w:val="00FE6F85"/>
    <w:rsid w:val="00FE704E"/>
    <w:rsid w:val="00FE71EB"/>
    <w:rsid w:val="00FE743C"/>
    <w:rsid w:val="00FE778C"/>
    <w:rsid w:val="00FE7921"/>
    <w:rsid w:val="00FE7964"/>
    <w:rsid w:val="00FE7A1A"/>
    <w:rsid w:val="00FE7B83"/>
    <w:rsid w:val="00FE7BD3"/>
    <w:rsid w:val="00FF0996"/>
    <w:rsid w:val="00FF09AC"/>
    <w:rsid w:val="00FF0D92"/>
    <w:rsid w:val="00FF0E85"/>
    <w:rsid w:val="00FF0EE0"/>
    <w:rsid w:val="00FF102B"/>
    <w:rsid w:val="00FF11F0"/>
    <w:rsid w:val="00FF174A"/>
    <w:rsid w:val="00FF19CD"/>
    <w:rsid w:val="00FF1A2A"/>
    <w:rsid w:val="00FF1AC2"/>
    <w:rsid w:val="00FF1EDE"/>
    <w:rsid w:val="00FF2011"/>
    <w:rsid w:val="00FF2029"/>
    <w:rsid w:val="00FF2039"/>
    <w:rsid w:val="00FF21FA"/>
    <w:rsid w:val="00FF26FB"/>
    <w:rsid w:val="00FF28DF"/>
    <w:rsid w:val="00FF2900"/>
    <w:rsid w:val="00FF2982"/>
    <w:rsid w:val="00FF2C23"/>
    <w:rsid w:val="00FF30E8"/>
    <w:rsid w:val="00FF32A6"/>
    <w:rsid w:val="00FF33BA"/>
    <w:rsid w:val="00FF33E3"/>
    <w:rsid w:val="00FF3673"/>
    <w:rsid w:val="00FF3711"/>
    <w:rsid w:val="00FF3794"/>
    <w:rsid w:val="00FF3A1B"/>
    <w:rsid w:val="00FF3AA5"/>
    <w:rsid w:val="00FF3FB1"/>
    <w:rsid w:val="00FF40EA"/>
    <w:rsid w:val="00FF4363"/>
    <w:rsid w:val="00FF43D6"/>
    <w:rsid w:val="00FF46CB"/>
    <w:rsid w:val="00FF4A1B"/>
    <w:rsid w:val="00FF4AC2"/>
    <w:rsid w:val="00FF4AE7"/>
    <w:rsid w:val="00FF4AF2"/>
    <w:rsid w:val="00FF4CE2"/>
    <w:rsid w:val="00FF5079"/>
    <w:rsid w:val="00FF5136"/>
    <w:rsid w:val="00FF513C"/>
    <w:rsid w:val="00FF515E"/>
    <w:rsid w:val="00FF52D4"/>
    <w:rsid w:val="00FF52F7"/>
    <w:rsid w:val="00FF53A3"/>
    <w:rsid w:val="00FF54B3"/>
    <w:rsid w:val="00FF5784"/>
    <w:rsid w:val="00FF59B8"/>
    <w:rsid w:val="00FF5A37"/>
    <w:rsid w:val="00FF5B5F"/>
    <w:rsid w:val="00FF5CA7"/>
    <w:rsid w:val="00FF5F14"/>
    <w:rsid w:val="00FF5FD9"/>
    <w:rsid w:val="00FF60F9"/>
    <w:rsid w:val="00FF61FE"/>
    <w:rsid w:val="00FF68C3"/>
    <w:rsid w:val="00FF6989"/>
    <w:rsid w:val="00FF6AC1"/>
    <w:rsid w:val="00FF6D22"/>
    <w:rsid w:val="00FF6E2F"/>
    <w:rsid w:val="00FF6EFB"/>
    <w:rsid w:val="00FF6F11"/>
    <w:rsid w:val="00FF7285"/>
    <w:rsid w:val="00FF72A6"/>
    <w:rsid w:val="00FF7488"/>
    <w:rsid w:val="00FF74B3"/>
    <w:rsid w:val="00FF75BC"/>
    <w:rsid w:val="00FF78E2"/>
    <w:rsid w:val="00FF7A1A"/>
    <w:rsid w:val="00FF7A67"/>
    <w:rsid w:val="00FF7AD7"/>
    <w:rsid w:val="00FF7EA7"/>
    <w:rsid w:val="00FF7F7D"/>
    <w:rsid w:val="00FF7F7F"/>
    <w:rsid w:val="0185767F"/>
    <w:rsid w:val="0193E80B"/>
    <w:rsid w:val="0205628E"/>
    <w:rsid w:val="021E9388"/>
    <w:rsid w:val="04980043"/>
    <w:rsid w:val="050F8385"/>
    <w:rsid w:val="071A3221"/>
    <w:rsid w:val="092FE045"/>
    <w:rsid w:val="0AF05FF6"/>
    <w:rsid w:val="0B67E6C8"/>
    <w:rsid w:val="0B81B567"/>
    <w:rsid w:val="0B8F5E99"/>
    <w:rsid w:val="0BF42E6B"/>
    <w:rsid w:val="0C9BFBD0"/>
    <w:rsid w:val="0EFB98D4"/>
    <w:rsid w:val="1009A8D5"/>
    <w:rsid w:val="106D6947"/>
    <w:rsid w:val="113CAB22"/>
    <w:rsid w:val="128D9A90"/>
    <w:rsid w:val="132A52B6"/>
    <w:rsid w:val="1364628A"/>
    <w:rsid w:val="138E294D"/>
    <w:rsid w:val="1486C60C"/>
    <w:rsid w:val="14D1A675"/>
    <w:rsid w:val="154FBF8D"/>
    <w:rsid w:val="15E3411A"/>
    <w:rsid w:val="1651BEA4"/>
    <w:rsid w:val="17FC8912"/>
    <w:rsid w:val="18783495"/>
    <w:rsid w:val="19DBE167"/>
    <w:rsid w:val="1CB58669"/>
    <w:rsid w:val="1DDC4ED9"/>
    <w:rsid w:val="1EAE2A64"/>
    <w:rsid w:val="21F107D6"/>
    <w:rsid w:val="2266514E"/>
    <w:rsid w:val="22EC1A63"/>
    <w:rsid w:val="241A9652"/>
    <w:rsid w:val="262E8D11"/>
    <w:rsid w:val="26341A53"/>
    <w:rsid w:val="26992C10"/>
    <w:rsid w:val="282B7D26"/>
    <w:rsid w:val="28762736"/>
    <w:rsid w:val="298EBB52"/>
    <w:rsid w:val="2EDD33CE"/>
    <w:rsid w:val="3202F504"/>
    <w:rsid w:val="34147CD3"/>
    <w:rsid w:val="360B1FB8"/>
    <w:rsid w:val="38713722"/>
    <w:rsid w:val="3AB26744"/>
    <w:rsid w:val="3CAA17D4"/>
    <w:rsid w:val="3F20E953"/>
    <w:rsid w:val="408A6949"/>
    <w:rsid w:val="4266AB62"/>
    <w:rsid w:val="43894124"/>
    <w:rsid w:val="47088763"/>
    <w:rsid w:val="48287FF1"/>
    <w:rsid w:val="49675538"/>
    <w:rsid w:val="49A76768"/>
    <w:rsid w:val="49B36D78"/>
    <w:rsid w:val="4B7873CF"/>
    <w:rsid w:val="4CE419B9"/>
    <w:rsid w:val="4E42B093"/>
    <w:rsid w:val="4E4BDBDC"/>
    <w:rsid w:val="4E5F6312"/>
    <w:rsid w:val="4F423B1D"/>
    <w:rsid w:val="50157650"/>
    <w:rsid w:val="51723A31"/>
    <w:rsid w:val="528C48C9"/>
    <w:rsid w:val="539C9FA0"/>
    <w:rsid w:val="57BC4254"/>
    <w:rsid w:val="58048284"/>
    <w:rsid w:val="599EA3E0"/>
    <w:rsid w:val="5B03A6CF"/>
    <w:rsid w:val="5BA9D2CA"/>
    <w:rsid w:val="5C6AB934"/>
    <w:rsid w:val="5CEB16A0"/>
    <w:rsid w:val="5E44B165"/>
    <w:rsid w:val="5EC3C48D"/>
    <w:rsid w:val="5F015A21"/>
    <w:rsid w:val="5FA66227"/>
    <w:rsid w:val="614C18EA"/>
    <w:rsid w:val="6214DC4D"/>
    <w:rsid w:val="6491DF6D"/>
    <w:rsid w:val="6570DEB7"/>
    <w:rsid w:val="66C35922"/>
    <w:rsid w:val="68425E72"/>
    <w:rsid w:val="6A2B5A52"/>
    <w:rsid w:val="6B02AE0B"/>
    <w:rsid w:val="6D41AF9E"/>
    <w:rsid w:val="6D603EEE"/>
    <w:rsid w:val="6D8FD8FF"/>
    <w:rsid w:val="70933AC6"/>
    <w:rsid w:val="70E340BD"/>
    <w:rsid w:val="72369500"/>
    <w:rsid w:val="72712853"/>
    <w:rsid w:val="747DBCA2"/>
    <w:rsid w:val="7548B6FA"/>
    <w:rsid w:val="769665BD"/>
    <w:rsid w:val="776E6872"/>
    <w:rsid w:val="777066BB"/>
    <w:rsid w:val="7C20E328"/>
    <w:rsid w:val="7C4A3D38"/>
    <w:rsid w:val="7C681D54"/>
    <w:rsid w:val="7D8EC742"/>
    <w:rsid w:val="7F658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8C9960"/>
  <w15:chartTrackingRefBased/>
  <w15:docId w15:val="{FD22910E-04B6-40E0-9E7B-365A2E6B87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0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5454"/>
    <w:pPr>
      <w:spacing w:before="100" w:after="100" w:line="240" w:lineRule="auto"/>
    </w:pPr>
    <w:rPr>
      <w:rFonts w:ascii="Calibri" w:hAnsi="Calibri"/>
      <w:szCs w:val="21"/>
      <w:lang w:val="en-GB"/>
    </w:rPr>
  </w:style>
  <w:style w:type="paragraph" w:styleId="Heading1">
    <w:name w:val="heading 1"/>
    <w:basedOn w:val="Normal"/>
    <w:next w:val="Normal"/>
    <w:link w:val="Heading1Char"/>
    <w:unhideWhenUsed/>
    <w:qFormat/>
    <w:pPr>
      <w:pBdr>
        <w:top w:val="single" w:color="E7BC29" w:themeColor="accent3" w:sz="4" w:space="1"/>
        <w:bottom w:val="single" w:color="E7BC29" w:themeColor="accent3" w:sz="12" w:space="1"/>
      </w:pBdr>
      <w:spacing w:before="240" w:after="240"/>
      <w:outlineLvl w:val="0"/>
    </w:pPr>
    <w:rPr>
      <w:rFonts w:asciiTheme="majorHAnsi" w:hAnsiTheme="majorHAnsi" w:eastAsiaTheme="majorEastAsia" w:cstheme="majorBidi"/>
      <w:color w:val="E7BC29" w:themeColor="accent3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hAnsiTheme="majorHAnsi" w:eastAsiaTheme="majorEastAsia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hAnsiTheme="majorHAnsi" w:eastAsiaTheme="majorEastAsia" w:cstheme="majorBid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styleId="FooterChar" w:customStyle="1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7D47D9"/>
    <w:pPr>
      <w:jc w:val="right"/>
    </w:pPr>
    <w:rPr>
      <w:rFonts w:asciiTheme="majorHAnsi" w:hAnsiTheme="majorHAnsi" w:eastAsiaTheme="majorEastAsia" w:cstheme="majorBidi"/>
      <w:b/>
      <w:bCs/>
      <w:caps/>
      <w:color w:val="A5B592" w:themeColor="accent1"/>
      <w:sz w:val="72"/>
      <w:szCs w:val="72"/>
    </w:r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hAnsiTheme="majorHAnsi" w:eastAsiaTheme="majorEastAsia" w:cstheme="majorBidi"/>
      <w:color w:val="444D26" w:themeColor="text2"/>
      <w:sz w:val="32"/>
      <w:szCs w:val="32"/>
    </w:rPr>
  </w:style>
  <w:style w:type="paragraph" w:styleId="3910FB571A764A478EF9DD39497E661E" w:customStyle="1">
    <w:name w:val="3910FB571A764A478EF9DD39497E661E"/>
    <w:rsid w:val="006055C8"/>
    <w:pPr>
      <w:spacing w:after="160" w:line="259" w:lineRule="auto"/>
    </w:pPr>
    <w:rPr>
      <w:lang w:val="en-GB" w:eastAsia="en-GB"/>
    </w:rPr>
  </w:style>
  <w:style w:type="paragraph" w:styleId="ListParagraph">
    <w:name w:val="List Paragraph"/>
    <w:basedOn w:val="Normal"/>
    <w:uiPriority w:val="34"/>
    <w:unhideWhenUsed/>
    <w:qFormat/>
    <w:rsid w:val="000C75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6E0C"/>
    <w:pPr>
      <w:tabs>
        <w:tab w:val="center" w:pos="4513"/>
        <w:tab w:val="right" w:pos="9026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BA6E0C"/>
    <w:rPr>
      <w:sz w:val="21"/>
      <w:szCs w:val="21"/>
    </w:rPr>
  </w:style>
  <w:style w:type="paragraph" w:styleId="PlainText">
    <w:name w:val="Plain Text"/>
    <w:basedOn w:val="Normal"/>
    <w:link w:val="PlainTextChar"/>
    <w:uiPriority w:val="99"/>
    <w:unhideWhenUsed/>
    <w:rsid w:val="009F5B72"/>
    <w:pPr>
      <w:spacing w:before="0" w:after="0"/>
    </w:pPr>
    <w:rPr>
      <w:rFonts w:eastAsiaTheme="minorHAnsi"/>
      <w:lang w:eastAsia="en-US"/>
    </w:rPr>
  </w:style>
  <w:style w:type="character" w:styleId="PlainTextChar" w:customStyle="1">
    <w:name w:val="Plain Text Char"/>
    <w:basedOn w:val="DefaultParagraphFont"/>
    <w:link w:val="PlainText"/>
    <w:uiPriority w:val="99"/>
    <w:rsid w:val="009F5B72"/>
    <w:rPr>
      <w:rFonts w:ascii="Calibri" w:hAnsi="Calibri" w:eastAsiaTheme="minorHAnsi"/>
      <w:szCs w:val="21"/>
      <w:lang w:val="en-GB" w:eastAsia="en-US"/>
    </w:rPr>
  </w:style>
  <w:style w:type="paragraph" w:styleId="NormalWeb">
    <w:name w:val="Normal (Web)"/>
    <w:basedOn w:val="Normal"/>
    <w:uiPriority w:val="99"/>
    <w:unhideWhenUsed/>
    <w:rsid w:val="00EA30E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E6CA1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CA1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55035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43B2F"/>
    <w:rPr>
      <w:color w:val="7F6F6F" w:themeColor="followedHyperlink"/>
      <w:u w:val="single"/>
    </w:rPr>
  </w:style>
  <w:style w:type="character" w:styleId="casenumber" w:customStyle="1">
    <w:name w:val="casenumber"/>
    <w:basedOn w:val="DefaultParagraphFont"/>
    <w:rsid w:val="001F7027"/>
  </w:style>
  <w:style w:type="character" w:styleId="divider1" w:customStyle="1">
    <w:name w:val="divider1"/>
    <w:basedOn w:val="DefaultParagraphFont"/>
    <w:rsid w:val="001F7027"/>
  </w:style>
  <w:style w:type="character" w:styleId="description" w:customStyle="1">
    <w:name w:val="description"/>
    <w:basedOn w:val="DefaultParagraphFont"/>
    <w:rsid w:val="001F7027"/>
  </w:style>
  <w:style w:type="character" w:styleId="divider2" w:customStyle="1">
    <w:name w:val="divider2"/>
    <w:basedOn w:val="DefaultParagraphFont"/>
    <w:rsid w:val="001F7027"/>
  </w:style>
  <w:style w:type="character" w:styleId="address" w:customStyle="1">
    <w:name w:val="address"/>
    <w:basedOn w:val="DefaultParagraphFont"/>
    <w:rsid w:val="001F7027"/>
  </w:style>
  <w:style w:type="paragraph" w:styleId="NoSpacing">
    <w:name w:val="No Spacing"/>
    <w:uiPriority w:val="1"/>
    <w:qFormat/>
    <w:rsid w:val="001F7027"/>
    <w:pPr>
      <w:spacing w:after="0" w:line="240" w:lineRule="auto"/>
    </w:pPr>
    <w:rPr>
      <w:rFonts w:eastAsia="Times New Roman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94C"/>
    <w:pPr>
      <w:spacing w:before="0"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3694C"/>
    <w:rPr>
      <w:rFonts w:ascii="Segoe UI" w:hAnsi="Segoe UI" w:cs="Segoe UI"/>
      <w:sz w:val="18"/>
      <w:szCs w:val="18"/>
      <w:lang w:val="en-GB"/>
    </w:rPr>
  </w:style>
  <w:style w:type="paragraph" w:styleId="text" w:customStyle="1">
    <w:name w:val="text"/>
    <w:basedOn w:val="Normal"/>
    <w:rsid w:val="00BD101B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xmsonormal" w:customStyle="1">
    <w:name w:val="x_msonormal"/>
    <w:basedOn w:val="Normal"/>
    <w:rsid w:val="00AC231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urrenthithighlight" w:customStyle="1">
    <w:name w:val="currenthithighlight"/>
    <w:basedOn w:val="DefaultParagraphFont"/>
    <w:rsid w:val="00AC2317"/>
  </w:style>
  <w:style w:type="paragraph" w:styleId="c3" w:customStyle="1">
    <w:name w:val="c3"/>
    <w:basedOn w:val="Normal"/>
    <w:rsid w:val="00EB4464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0" w:customStyle="1">
    <w:name w:val="c0"/>
    <w:basedOn w:val="DefaultParagraphFont"/>
    <w:rsid w:val="00EB4464"/>
  </w:style>
  <w:style w:type="paragraph" w:styleId="c5" w:customStyle="1">
    <w:name w:val="c5"/>
    <w:basedOn w:val="Normal"/>
    <w:rsid w:val="00EB4464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1" w:customStyle="1">
    <w:name w:val="c1"/>
    <w:basedOn w:val="DefaultParagraphFont"/>
    <w:rsid w:val="00EB4464"/>
  </w:style>
  <w:style w:type="paragraph" w:styleId="c6" w:customStyle="1">
    <w:name w:val="c6"/>
    <w:basedOn w:val="Normal"/>
    <w:rsid w:val="00EB4464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ing1Char" w:customStyle="1">
    <w:name w:val="Heading 1 Char"/>
    <w:basedOn w:val="DefaultParagraphFont"/>
    <w:link w:val="Heading1"/>
    <w:rsid w:val="008A5954"/>
    <w:rPr>
      <w:rFonts w:asciiTheme="majorHAnsi" w:hAnsiTheme="majorHAnsi" w:eastAsiaTheme="majorEastAsia" w:cstheme="majorBidi"/>
      <w:color w:val="E7BC29" w:themeColor="accent3"/>
      <w:sz w:val="24"/>
      <w:szCs w:val="24"/>
      <w:lang w:val="en-GB"/>
    </w:rPr>
  </w:style>
  <w:style w:type="paragraph" w:styleId="BodyA" w:customStyle="1">
    <w:name w:val="Body A"/>
    <w:rsid w:val="00B20320"/>
    <w:pPr>
      <w:spacing w:after="0" w:line="240" w:lineRule="auto"/>
    </w:pPr>
    <w:rPr>
      <w:rFonts w:ascii="Helvetica" w:hAnsi="Arial Unicode MS" w:eastAsia="Arial Unicode MS" w:cs="Arial Unicode MS"/>
      <w:color w:val="000000"/>
      <w:u w:color="000000"/>
      <w:lang w:eastAsia="en-GB"/>
    </w:rPr>
  </w:style>
  <w:style w:type="character" w:styleId="TitleChar" w:customStyle="1">
    <w:name w:val="Title Char"/>
    <w:basedOn w:val="DefaultParagraphFont"/>
    <w:link w:val="Title"/>
    <w:uiPriority w:val="10"/>
    <w:rsid w:val="00B20320"/>
    <w:rPr>
      <w:rFonts w:asciiTheme="majorHAnsi" w:hAnsiTheme="majorHAnsi" w:eastAsiaTheme="majorEastAsia" w:cstheme="majorBidi"/>
      <w:b/>
      <w:bCs/>
      <w:caps/>
      <w:color w:val="A5B592" w:themeColor="accent1"/>
      <w:sz w:val="72"/>
      <w:szCs w:val="72"/>
      <w:lang w:val="en-GB"/>
    </w:rPr>
  </w:style>
  <w:style w:type="paragraph" w:styleId="Heading" w:customStyle="1">
    <w:name w:val="Heading"/>
    <w:next w:val="BodyA"/>
    <w:rsid w:val="00B20320"/>
    <w:pPr>
      <w:keepNext/>
      <w:spacing w:after="0" w:line="240" w:lineRule="auto"/>
      <w:outlineLvl w:val="0"/>
    </w:pPr>
    <w:rPr>
      <w:rFonts w:ascii="Helvetica" w:hAnsi="Arial Unicode MS" w:eastAsia="Arial Unicode MS" w:cs="Arial Unicode MS"/>
      <w:b/>
      <w:bCs/>
      <w:color w:val="000000"/>
      <w:sz w:val="36"/>
      <w:szCs w:val="36"/>
      <w:u w:color="000000"/>
      <w:lang w:eastAsia="en-GB"/>
    </w:rPr>
  </w:style>
  <w:style w:type="numbering" w:styleId="List0" w:customStyle="1">
    <w:name w:val="List 0"/>
    <w:rsid w:val="00B20320"/>
    <w:pPr>
      <w:numPr>
        <w:numId w:val="1"/>
      </w:numPr>
    </w:pPr>
  </w:style>
  <w:style w:type="numbering" w:styleId="List1" w:customStyle="1">
    <w:name w:val="List 1"/>
    <w:rsid w:val="00B20320"/>
    <w:pPr>
      <w:numPr>
        <w:numId w:val="2"/>
      </w:numPr>
    </w:pPr>
  </w:style>
  <w:style w:type="numbering" w:styleId="List21" w:customStyle="1">
    <w:name w:val="List 21"/>
    <w:rsid w:val="00B20320"/>
    <w:pPr>
      <w:numPr>
        <w:numId w:val="3"/>
      </w:numPr>
    </w:pPr>
  </w:style>
  <w:style w:type="numbering" w:styleId="List31" w:customStyle="1">
    <w:name w:val="List 31"/>
    <w:rsid w:val="00B20320"/>
    <w:pPr>
      <w:numPr>
        <w:numId w:val="4"/>
      </w:numPr>
    </w:pPr>
  </w:style>
  <w:style w:type="numbering" w:styleId="List41" w:customStyle="1">
    <w:name w:val="List 41"/>
    <w:rsid w:val="00B20320"/>
    <w:pPr>
      <w:numPr>
        <w:numId w:val="5"/>
      </w:numPr>
    </w:pPr>
  </w:style>
  <w:style w:type="numbering" w:styleId="List51" w:customStyle="1">
    <w:name w:val="List 51"/>
    <w:rsid w:val="00B20320"/>
    <w:pPr>
      <w:numPr>
        <w:numId w:val="6"/>
      </w:numPr>
    </w:pPr>
  </w:style>
  <w:style w:type="numbering" w:styleId="List6" w:customStyle="1">
    <w:name w:val="List 6"/>
    <w:rsid w:val="00B20320"/>
    <w:pPr>
      <w:numPr>
        <w:numId w:val="7"/>
      </w:numPr>
    </w:pPr>
  </w:style>
  <w:style w:type="numbering" w:styleId="List7" w:customStyle="1">
    <w:name w:val="List 7"/>
    <w:rsid w:val="00B20320"/>
    <w:pPr>
      <w:numPr>
        <w:numId w:val="8"/>
      </w:numPr>
    </w:pPr>
  </w:style>
  <w:style w:type="numbering" w:styleId="List8" w:customStyle="1">
    <w:name w:val="List 8"/>
    <w:rsid w:val="00B20320"/>
    <w:pPr>
      <w:numPr>
        <w:numId w:val="9"/>
      </w:numPr>
    </w:pPr>
  </w:style>
  <w:style w:type="numbering" w:styleId="List9" w:customStyle="1">
    <w:name w:val="List 9"/>
    <w:rsid w:val="00B20320"/>
    <w:pPr>
      <w:numPr>
        <w:numId w:val="10"/>
      </w:numPr>
    </w:pPr>
  </w:style>
  <w:style w:type="numbering" w:styleId="List10" w:customStyle="1">
    <w:name w:val="List 10"/>
    <w:rsid w:val="00B20320"/>
    <w:pPr>
      <w:numPr>
        <w:numId w:val="11"/>
      </w:numPr>
    </w:pPr>
  </w:style>
  <w:style w:type="paragraph" w:styleId="Default" w:customStyle="1">
    <w:name w:val="Default"/>
    <w:rsid w:val="006F30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styleId="xapple-converted-space" w:customStyle="1">
    <w:name w:val="x_apple-converted-space"/>
    <w:basedOn w:val="DefaultParagraphFont"/>
    <w:rsid w:val="008A7A29"/>
  </w:style>
  <w:style w:type="paragraph" w:styleId="metainfo" w:customStyle="1">
    <w:name w:val="metainfo"/>
    <w:basedOn w:val="Normal"/>
    <w:rsid w:val="004A2DF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ommentReference">
    <w:name w:val="Comment Reference"/>
    <w:basedOn w:val="DefaultParagraphFont"/>
    <w:uiPriority w:val="99"/>
    <w:semiHidden/>
    <w:unhideWhenUsed/>
    <w:rsid w:val="00D80D37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D80D37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80D37"/>
    <w:rPr>
      <w:rFonts w:ascii="Calibri" w:hAnsi="Calibri"/>
      <w:sz w:val="20"/>
      <w:szCs w:val="20"/>
      <w:lang w:val="en-GB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80D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80D37"/>
    <w:rPr>
      <w:rFonts w:ascii="Calibri" w:hAnsi="Calibri"/>
      <w:b/>
      <w:bCs/>
      <w:sz w:val="20"/>
      <w:szCs w:val="20"/>
      <w:lang w:val="en-GB"/>
    </w:rPr>
  </w:style>
  <w:style w:type="paragraph" w:styleId="Body" w:customStyle="1">
    <w:name w:val="Body"/>
    <w:rsid w:val="002945CD"/>
    <w:pPr>
      <w:spacing w:before="100" w:after="100" w:line="240" w:lineRule="auto"/>
    </w:pPr>
    <w:rPr>
      <w:rFonts w:ascii="Calibri" w:hAnsi="Calibri" w:eastAsia="Calibri" w:cs="Calibri"/>
      <w:color w:val="000000"/>
      <w:u w:color="000000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592C3A"/>
    <w:pPr>
      <w:widowControl w:val="0"/>
      <w:autoSpaceDE w:val="0"/>
      <w:autoSpaceDN w:val="0"/>
      <w:spacing w:before="0" w:after="0"/>
    </w:pPr>
    <w:rPr>
      <w:rFonts w:ascii="Arial" w:hAnsi="Arial" w:eastAsia="Arial" w:cs="Arial"/>
      <w:sz w:val="24"/>
      <w:szCs w:val="24"/>
      <w:lang w:eastAsia="en-GB" w:bidi="en-GB"/>
    </w:rPr>
  </w:style>
  <w:style w:type="character" w:styleId="BodyTextChar" w:customStyle="1">
    <w:name w:val="Body Text Char"/>
    <w:basedOn w:val="DefaultParagraphFont"/>
    <w:link w:val="BodyText"/>
    <w:uiPriority w:val="1"/>
    <w:rsid w:val="00592C3A"/>
    <w:rPr>
      <w:rFonts w:ascii="Arial" w:hAnsi="Arial" w:eastAsia="Arial" w:cs="Arial"/>
      <w:sz w:val="24"/>
      <w:szCs w:val="24"/>
      <w:lang w:val="en-GB" w:eastAsia="en-GB" w:bidi="en-GB"/>
    </w:rPr>
  </w:style>
  <w:style w:type="paragraph" w:styleId="xxmsonormal" w:customStyle="1">
    <w:name w:val="x_xmsonormal"/>
    <w:basedOn w:val="Normal"/>
    <w:rsid w:val="002A0E0E"/>
    <w:pPr>
      <w:spacing w:beforeAutospacing="1" w:afterAutospacing="1"/>
    </w:pPr>
    <w:rPr>
      <w:rFonts w:cs="Calibri" w:eastAsiaTheme="minorHAnsi"/>
      <w:szCs w:val="22"/>
      <w:lang w:eastAsia="en-GB"/>
    </w:rPr>
  </w:style>
  <w:style w:type="character" w:styleId="Mention">
    <w:name w:val="Mention"/>
    <w:basedOn w:val="DefaultParagraphFont"/>
    <w:uiPriority w:val="99"/>
    <w:unhideWhenUsed/>
    <w:rsid w:val="00F5418C"/>
    <w:rPr>
      <w:color w:val="2B579A"/>
      <w:shd w:val="clear" w:color="auto" w:fill="E1DFDD"/>
    </w:rPr>
  </w:style>
  <w:style w:type="table" w:styleId="TableGrid1" w:customStyle="1">
    <w:name w:val="Table Grid1"/>
    <w:basedOn w:val="TableNormal"/>
    <w:next w:val="TableGrid"/>
    <w:uiPriority w:val="39"/>
    <w:rsid w:val="00D95CDF"/>
    <w:pPr>
      <w:spacing w:after="0" w:line="240" w:lineRule="auto"/>
    </w:pPr>
    <w:rPr>
      <w:rFonts w:eastAsia="Calibri"/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Lettered" w:customStyle="1">
    <w:name w:val="Lettered"/>
    <w:rsid w:val="008D7F76"/>
    <w:pPr>
      <w:numPr>
        <w:numId w:val="12"/>
      </w:numPr>
    </w:pPr>
  </w:style>
  <w:style w:type="table" w:styleId="TableGrid2" w:customStyle="1">
    <w:name w:val="Table Grid2"/>
    <w:basedOn w:val="TableNormal"/>
    <w:next w:val="TableGrid"/>
    <w:uiPriority w:val="39"/>
    <w:rsid w:val="00A979C0"/>
    <w:pPr>
      <w:spacing w:after="0" w:line="240" w:lineRule="auto"/>
    </w:pPr>
    <w:rPr>
      <w:rFonts w:eastAsia="Calibri"/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ydp3c89e93ayiv0410641156msonormal" w:customStyle="1">
    <w:name w:val="ydp3c89e93ayiv0410641156msonormal"/>
    <w:basedOn w:val="Normal"/>
    <w:rsid w:val="004F16E8"/>
    <w:pPr>
      <w:spacing w:beforeAutospacing="1" w:afterAutospacing="1"/>
    </w:pPr>
    <w:rPr>
      <w:rFonts w:cs="Calibri" w:eastAsiaTheme="minorHAnsi"/>
      <w:szCs w:val="22"/>
      <w:lang w:eastAsia="en-GB"/>
    </w:rPr>
  </w:style>
  <w:style w:type="table" w:styleId="TableGrid3" w:customStyle="1">
    <w:name w:val="Table Grid3"/>
    <w:basedOn w:val="TableNormal"/>
    <w:next w:val="TableGrid"/>
    <w:uiPriority w:val="39"/>
    <w:rsid w:val="00E6013D"/>
    <w:pPr>
      <w:spacing w:after="0" w:line="240" w:lineRule="auto"/>
    </w:pPr>
    <w:rPr>
      <w:rFonts w:eastAsia="Calibri"/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ntentpasted0" w:customStyle="1">
    <w:name w:val="contentpasted0"/>
    <w:basedOn w:val="DefaultParagraphFont"/>
    <w:rsid w:val="00B70B67"/>
  </w:style>
  <w:style w:type="character" w:styleId="apple-converted-space" w:customStyle="1">
    <w:name w:val="apple-converted-space"/>
    <w:basedOn w:val="DefaultParagraphFont"/>
    <w:rsid w:val="00B70B67"/>
  </w:style>
  <w:style w:type="table" w:styleId="TableGrid4" w:customStyle="1">
    <w:name w:val="Table Grid4"/>
    <w:basedOn w:val="TableNormal"/>
    <w:next w:val="TableGrid"/>
    <w:uiPriority w:val="39"/>
    <w:rsid w:val="00F40298"/>
    <w:pPr>
      <w:spacing w:after="0" w:line="240" w:lineRule="auto"/>
    </w:pPr>
    <w:rPr>
      <w:rFonts w:eastAsia="Calibri"/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64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120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50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95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78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73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7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34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2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0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04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nne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44B7B57D6548C7BA800AC9ECAED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7D88C-10EC-4975-9C7E-A3E5382E93CA}"/>
      </w:docPartPr>
      <w:docPartBody>
        <w:p xmlns:wp14="http://schemas.microsoft.com/office/word/2010/wordml" w:rsidR="000F461D" w:rsidRDefault="003C320A" w14:paraId="494DC2DA" wp14:textId="77777777">
          <w:pPr>
            <w:pStyle w:val="7244B7B57D6548C7BA800AC9ECAED6BA"/>
          </w:pPr>
          <w:r>
            <w:t>[Your School PTA Minutes]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IDFont+F7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51507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20A"/>
    <w:rsid w:val="00001A9F"/>
    <w:rsid w:val="00012D35"/>
    <w:rsid w:val="00022EB7"/>
    <w:rsid w:val="0002449A"/>
    <w:rsid w:val="00027639"/>
    <w:rsid w:val="000318BC"/>
    <w:rsid w:val="00032D87"/>
    <w:rsid w:val="000362D5"/>
    <w:rsid w:val="00041A73"/>
    <w:rsid w:val="000439A4"/>
    <w:rsid w:val="00054EEE"/>
    <w:rsid w:val="000636BB"/>
    <w:rsid w:val="00074B1F"/>
    <w:rsid w:val="000767F1"/>
    <w:rsid w:val="00077F50"/>
    <w:rsid w:val="00091E8B"/>
    <w:rsid w:val="000A04B2"/>
    <w:rsid w:val="000A1BB4"/>
    <w:rsid w:val="000A2710"/>
    <w:rsid w:val="000A2F7D"/>
    <w:rsid w:val="000A3EBE"/>
    <w:rsid w:val="000A52AC"/>
    <w:rsid w:val="000A72A3"/>
    <w:rsid w:val="000E19AA"/>
    <w:rsid w:val="000F461D"/>
    <w:rsid w:val="000F52F8"/>
    <w:rsid w:val="000F62A6"/>
    <w:rsid w:val="001065FF"/>
    <w:rsid w:val="001070FE"/>
    <w:rsid w:val="0011042F"/>
    <w:rsid w:val="00110515"/>
    <w:rsid w:val="00112D2B"/>
    <w:rsid w:val="00115603"/>
    <w:rsid w:val="00120E14"/>
    <w:rsid w:val="001238E5"/>
    <w:rsid w:val="00146615"/>
    <w:rsid w:val="00147A23"/>
    <w:rsid w:val="00153BF4"/>
    <w:rsid w:val="001628EF"/>
    <w:rsid w:val="001629D0"/>
    <w:rsid w:val="001648BC"/>
    <w:rsid w:val="0016604F"/>
    <w:rsid w:val="00166736"/>
    <w:rsid w:val="00174D38"/>
    <w:rsid w:val="00193A44"/>
    <w:rsid w:val="001965C9"/>
    <w:rsid w:val="001A2CBE"/>
    <w:rsid w:val="001A691C"/>
    <w:rsid w:val="001C73B2"/>
    <w:rsid w:val="001D57C2"/>
    <w:rsid w:val="001F29AE"/>
    <w:rsid w:val="00200252"/>
    <w:rsid w:val="00207B7B"/>
    <w:rsid w:val="002112C4"/>
    <w:rsid w:val="00215141"/>
    <w:rsid w:val="0021788D"/>
    <w:rsid w:val="00223465"/>
    <w:rsid w:val="00225035"/>
    <w:rsid w:val="00226888"/>
    <w:rsid w:val="00240D4C"/>
    <w:rsid w:val="002416DC"/>
    <w:rsid w:val="002512C7"/>
    <w:rsid w:val="002534A8"/>
    <w:rsid w:val="00254656"/>
    <w:rsid w:val="00267096"/>
    <w:rsid w:val="00273662"/>
    <w:rsid w:val="002764C6"/>
    <w:rsid w:val="0028291A"/>
    <w:rsid w:val="00282BA1"/>
    <w:rsid w:val="00286697"/>
    <w:rsid w:val="002A6C2B"/>
    <w:rsid w:val="002B164B"/>
    <w:rsid w:val="002B56E3"/>
    <w:rsid w:val="002C44BF"/>
    <w:rsid w:val="002C50DD"/>
    <w:rsid w:val="002E50C5"/>
    <w:rsid w:val="002E7CE7"/>
    <w:rsid w:val="00306A53"/>
    <w:rsid w:val="00307C3C"/>
    <w:rsid w:val="00315C39"/>
    <w:rsid w:val="00316C4E"/>
    <w:rsid w:val="003175F4"/>
    <w:rsid w:val="00323288"/>
    <w:rsid w:val="003245EA"/>
    <w:rsid w:val="003261AE"/>
    <w:rsid w:val="00340386"/>
    <w:rsid w:val="00343221"/>
    <w:rsid w:val="00362AC2"/>
    <w:rsid w:val="0036352A"/>
    <w:rsid w:val="0036527C"/>
    <w:rsid w:val="00374B1E"/>
    <w:rsid w:val="00380536"/>
    <w:rsid w:val="00382EFE"/>
    <w:rsid w:val="003913CF"/>
    <w:rsid w:val="0039615A"/>
    <w:rsid w:val="003B3D1A"/>
    <w:rsid w:val="003B4DDB"/>
    <w:rsid w:val="003C320A"/>
    <w:rsid w:val="003C3C2D"/>
    <w:rsid w:val="003C7D97"/>
    <w:rsid w:val="003D51C3"/>
    <w:rsid w:val="003E1F4B"/>
    <w:rsid w:val="003E3225"/>
    <w:rsid w:val="003E4FC9"/>
    <w:rsid w:val="003E7D4F"/>
    <w:rsid w:val="003F206F"/>
    <w:rsid w:val="003F33BE"/>
    <w:rsid w:val="003F3C75"/>
    <w:rsid w:val="003F786D"/>
    <w:rsid w:val="004050AE"/>
    <w:rsid w:val="00407082"/>
    <w:rsid w:val="00407CF3"/>
    <w:rsid w:val="00413D1C"/>
    <w:rsid w:val="0042676F"/>
    <w:rsid w:val="00430876"/>
    <w:rsid w:val="00433E09"/>
    <w:rsid w:val="0044162D"/>
    <w:rsid w:val="004423B0"/>
    <w:rsid w:val="00453196"/>
    <w:rsid w:val="00460641"/>
    <w:rsid w:val="004618DF"/>
    <w:rsid w:val="00470BCA"/>
    <w:rsid w:val="00473B34"/>
    <w:rsid w:val="00474425"/>
    <w:rsid w:val="00484714"/>
    <w:rsid w:val="00485D0A"/>
    <w:rsid w:val="004B363B"/>
    <w:rsid w:val="004B4562"/>
    <w:rsid w:val="004B508F"/>
    <w:rsid w:val="004C219E"/>
    <w:rsid w:val="004C5B78"/>
    <w:rsid w:val="004D4790"/>
    <w:rsid w:val="004D77A6"/>
    <w:rsid w:val="004E13F5"/>
    <w:rsid w:val="004E60F0"/>
    <w:rsid w:val="00553366"/>
    <w:rsid w:val="00560DE4"/>
    <w:rsid w:val="00565327"/>
    <w:rsid w:val="00570DED"/>
    <w:rsid w:val="00580DC6"/>
    <w:rsid w:val="005918BE"/>
    <w:rsid w:val="005B02DA"/>
    <w:rsid w:val="005B2606"/>
    <w:rsid w:val="005C2D57"/>
    <w:rsid w:val="005D703E"/>
    <w:rsid w:val="005E7988"/>
    <w:rsid w:val="005E7BBD"/>
    <w:rsid w:val="00601770"/>
    <w:rsid w:val="006033BC"/>
    <w:rsid w:val="00610392"/>
    <w:rsid w:val="00612BB9"/>
    <w:rsid w:val="0061362B"/>
    <w:rsid w:val="00614CB2"/>
    <w:rsid w:val="00623FCB"/>
    <w:rsid w:val="00625A40"/>
    <w:rsid w:val="006268AD"/>
    <w:rsid w:val="00635DF4"/>
    <w:rsid w:val="00641FC8"/>
    <w:rsid w:val="00644DC8"/>
    <w:rsid w:val="0065106D"/>
    <w:rsid w:val="00652619"/>
    <w:rsid w:val="00654ECB"/>
    <w:rsid w:val="00671685"/>
    <w:rsid w:val="006763C2"/>
    <w:rsid w:val="0067715A"/>
    <w:rsid w:val="00682932"/>
    <w:rsid w:val="0068304E"/>
    <w:rsid w:val="006869E0"/>
    <w:rsid w:val="00687C0D"/>
    <w:rsid w:val="006A0BFD"/>
    <w:rsid w:val="006A2D62"/>
    <w:rsid w:val="006B2445"/>
    <w:rsid w:val="006B5ED1"/>
    <w:rsid w:val="006B743D"/>
    <w:rsid w:val="006C0F46"/>
    <w:rsid w:val="006D27D6"/>
    <w:rsid w:val="006D5C2C"/>
    <w:rsid w:val="006E03A4"/>
    <w:rsid w:val="006E57FC"/>
    <w:rsid w:val="006E5C93"/>
    <w:rsid w:val="006E6347"/>
    <w:rsid w:val="006F180B"/>
    <w:rsid w:val="007005B2"/>
    <w:rsid w:val="00704BF2"/>
    <w:rsid w:val="0071069C"/>
    <w:rsid w:val="00712C8B"/>
    <w:rsid w:val="00716781"/>
    <w:rsid w:val="00721014"/>
    <w:rsid w:val="00721856"/>
    <w:rsid w:val="00730BDD"/>
    <w:rsid w:val="00737932"/>
    <w:rsid w:val="00750A10"/>
    <w:rsid w:val="00754826"/>
    <w:rsid w:val="00762732"/>
    <w:rsid w:val="00773D17"/>
    <w:rsid w:val="00774C30"/>
    <w:rsid w:val="00783DCC"/>
    <w:rsid w:val="0079430C"/>
    <w:rsid w:val="007A7DF3"/>
    <w:rsid w:val="007B7AD4"/>
    <w:rsid w:val="007C195D"/>
    <w:rsid w:val="007F2877"/>
    <w:rsid w:val="007F2C83"/>
    <w:rsid w:val="007F6A6E"/>
    <w:rsid w:val="0080044B"/>
    <w:rsid w:val="00800ECA"/>
    <w:rsid w:val="0080504D"/>
    <w:rsid w:val="0080726D"/>
    <w:rsid w:val="00811CAE"/>
    <w:rsid w:val="008170C7"/>
    <w:rsid w:val="0081796F"/>
    <w:rsid w:val="00825DC0"/>
    <w:rsid w:val="0082673B"/>
    <w:rsid w:val="00840DE0"/>
    <w:rsid w:val="008435B0"/>
    <w:rsid w:val="00852C65"/>
    <w:rsid w:val="00874FDA"/>
    <w:rsid w:val="008804E3"/>
    <w:rsid w:val="008807B8"/>
    <w:rsid w:val="00883D19"/>
    <w:rsid w:val="00891303"/>
    <w:rsid w:val="00896F7A"/>
    <w:rsid w:val="008A0E96"/>
    <w:rsid w:val="008A3816"/>
    <w:rsid w:val="008B40CE"/>
    <w:rsid w:val="008B6CF8"/>
    <w:rsid w:val="008C7785"/>
    <w:rsid w:val="008D57E9"/>
    <w:rsid w:val="008D69E4"/>
    <w:rsid w:val="008E069A"/>
    <w:rsid w:val="008E2CF3"/>
    <w:rsid w:val="008E6174"/>
    <w:rsid w:val="008F6370"/>
    <w:rsid w:val="008F7C9E"/>
    <w:rsid w:val="00915705"/>
    <w:rsid w:val="00920E0E"/>
    <w:rsid w:val="0092163F"/>
    <w:rsid w:val="00925450"/>
    <w:rsid w:val="00926250"/>
    <w:rsid w:val="00934CD5"/>
    <w:rsid w:val="00937AD4"/>
    <w:rsid w:val="00941FEA"/>
    <w:rsid w:val="009439D5"/>
    <w:rsid w:val="00951F56"/>
    <w:rsid w:val="00954C1A"/>
    <w:rsid w:val="00962FCA"/>
    <w:rsid w:val="0097068F"/>
    <w:rsid w:val="00984515"/>
    <w:rsid w:val="00985A1F"/>
    <w:rsid w:val="00987837"/>
    <w:rsid w:val="009937C0"/>
    <w:rsid w:val="009B1E09"/>
    <w:rsid w:val="009D67D4"/>
    <w:rsid w:val="009E7F47"/>
    <w:rsid w:val="009F03B5"/>
    <w:rsid w:val="009F049D"/>
    <w:rsid w:val="009F0637"/>
    <w:rsid w:val="009F1D17"/>
    <w:rsid w:val="00A04648"/>
    <w:rsid w:val="00A100B4"/>
    <w:rsid w:val="00A132A7"/>
    <w:rsid w:val="00A2004A"/>
    <w:rsid w:val="00A2266C"/>
    <w:rsid w:val="00A22DA7"/>
    <w:rsid w:val="00A241AF"/>
    <w:rsid w:val="00A27F26"/>
    <w:rsid w:val="00A31235"/>
    <w:rsid w:val="00A41125"/>
    <w:rsid w:val="00A41396"/>
    <w:rsid w:val="00A43E56"/>
    <w:rsid w:val="00A45021"/>
    <w:rsid w:val="00A45891"/>
    <w:rsid w:val="00A51892"/>
    <w:rsid w:val="00A5189B"/>
    <w:rsid w:val="00A635CF"/>
    <w:rsid w:val="00A71573"/>
    <w:rsid w:val="00A86DC2"/>
    <w:rsid w:val="00A95FA8"/>
    <w:rsid w:val="00AA36D8"/>
    <w:rsid w:val="00AA36ED"/>
    <w:rsid w:val="00AA560E"/>
    <w:rsid w:val="00AC0ECD"/>
    <w:rsid w:val="00AC2FC1"/>
    <w:rsid w:val="00AC70D4"/>
    <w:rsid w:val="00AE0B53"/>
    <w:rsid w:val="00AE6170"/>
    <w:rsid w:val="00AF5F43"/>
    <w:rsid w:val="00B0191B"/>
    <w:rsid w:val="00B15C2C"/>
    <w:rsid w:val="00B21619"/>
    <w:rsid w:val="00B33D7E"/>
    <w:rsid w:val="00B35031"/>
    <w:rsid w:val="00B454B4"/>
    <w:rsid w:val="00B51CFD"/>
    <w:rsid w:val="00B51DDA"/>
    <w:rsid w:val="00B53655"/>
    <w:rsid w:val="00B761EE"/>
    <w:rsid w:val="00B77FCD"/>
    <w:rsid w:val="00B907B7"/>
    <w:rsid w:val="00B940F6"/>
    <w:rsid w:val="00BA6358"/>
    <w:rsid w:val="00BA6B37"/>
    <w:rsid w:val="00BB0172"/>
    <w:rsid w:val="00BB05A8"/>
    <w:rsid w:val="00BB156F"/>
    <w:rsid w:val="00BB657A"/>
    <w:rsid w:val="00BC4998"/>
    <w:rsid w:val="00BD1553"/>
    <w:rsid w:val="00BD75B0"/>
    <w:rsid w:val="00BE2F84"/>
    <w:rsid w:val="00BE3EF6"/>
    <w:rsid w:val="00BF6773"/>
    <w:rsid w:val="00C11621"/>
    <w:rsid w:val="00C209E2"/>
    <w:rsid w:val="00C2367D"/>
    <w:rsid w:val="00C23874"/>
    <w:rsid w:val="00C258CA"/>
    <w:rsid w:val="00C307CC"/>
    <w:rsid w:val="00C30FFE"/>
    <w:rsid w:val="00C43CE9"/>
    <w:rsid w:val="00C500CE"/>
    <w:rsid w:val="00C51E09"/>
    <w:rsid w:val="00C8396E"/>
    <w:rsid w:val="00C92255"/>
    <w:rsid w:val="00C93EB4"/>
    <w:rsid w:val="00C97888"/>
    <w:rsid w:val="00CA06FB"/>
    <w:rsid w:val="00CA3556"/>
    <w:rsid w:val="00CC0FCC"/>
    <w:rsid w:val="00CE0692"/>
    <w:rsid w:val="00CE1F93"/>
    <w:rsid w:val="00CE5B7E"/>
    <w:rsid w:val="00CE678A"/>
    <w:rsid w:val="00CF5FFB"/>
    <w:rsid w:val="00D04C7E"/>
    <w:rsid w:val="00D0753D"/>
    <w:rsid w:val="00D17EE1"/>
    <w:rsid w:val="00D31D95"/>
    <w:rsid w:val="00D41C0F"/>
    <w:rsid w:val="00D53ECF"/>
    <w:rsid w:val="00D61EAC"/>
    <w:rsid w:val="00D6388E"/>
    <w:rsid w:val="00D710FD"/>
    <w:rsid w:val="00D76079"/>
    <w:rsid w:val="00D7766B"/>
    <w:rsid w:val="00D77CCA"/>
    <w:rsid w:val="00D8619E"/>
    <w:rsid w:val="00D86BBE"/>
    <w:rsid w:val="00D96A67"/>
    <w:rsid w:val="00DA4037"/>
    <w:rsid w:val="00DB75EF"/>
    <w:rsid w:val="00DC0DC0"/>
    <w:rsid w:val="00DC4215"/>
    <w:rsid w:val="00DC7B5E"/>
    <w:rsid w:val="00DD2C19"/>
    <w:rsid w:val="00DD60FF"/>
    <w:rsid w:val="00DE296D"/>
    <w:rsid w:val="00DE33E1"/>
    <w:rsid w:val="00DF4B91"/>
    <w:rsid w:val="00E020AD"/>
    <w:rsid w:val="00E02AA8"/>
    <w:rsid w:val="00E05A20"/>
    <w:rsid w:val="00E132F3"/>
    <w:rsid w:val="00E1698C"/>
    <w:rsid w:val="00E20AD8"/>
    <w:rsid w:val="00E27B15"/>
    <w:rsid w:val="00E339E8"/>
    <w:rsid w:val="00E4421B"/>
    <w:rsid w:val="00E45266"/>
    <w:rsid w:val="00E45872"/>
    <w:rsid w:val="00E53496"/>
    <w:rsid w:val="00E607A7"/>
    <w:rsid w:val="00E66BA1"/>
    <w:rsid w:val="00E80E84"/>
    <w:rsid w:val="00E833E6"/>
    <w:rsid w:val="00E87580"/>
    <w:rsid w:val="00E95AFF"/>
    <w:rsid w:val="00E9744E"/>
    <w:rsid w:val="00EA0F9C"/>
    <w:rsid w:val="00EB42D9"/>
    <w:rsid w:val="00EB7EE7"/>
    <w:rsid w:val="00EC6849"/>
    <w:rsid w:val="00ED4019"/>
    <w:rsid w:val="00EE38BF"/>
    <w:rsid w:val="00F07781"/>
    <w:rsid w:val="00F07A1F"/>
    <w:rsid w:val="00F11BD3"/>
    <w:rsid w:val="00F1367C"/>
    <w:rsid w:val="00F142AB"/>
    <w:rsid w:val="00F142AD"/>
    <w:rsid w:val="00F20B86"/>
    <w:rsid w:val="00F232DD"/>
    <w:rsid w:val="00F24D7E"/>
    <w:rsid w:val="00F27F37"/>
    <w:rsid w:val="00F44F78"/>
    <w:rsid w:val="00F46B34"/>
    <w:rsid w:val="00F55F85"/>
    <w:rsid w:val="00F56ABE"/>
    <w:rsid w:val="00F578B5"/>
    <w:rsid w:val="00F6478B"/>
    <w:rsid w:val="00F64C5A"/>
    <w:rsid w:val="00F71ABE"/>
    <w:rsid w:val="00F760A7"/>
    <w:rsid w:val="00F82434"/>
    <w:rsid w:val="00F8518F"/>
    <w:rsid w:val="00F8746B"/>
    <w:rsid w:val="00F87C15"/>
    <w:rsid w:val="00FA4767"/>
    <w:rsid w:val="00FD3ED0"/>
    <w:rsid w:val="00FD71FB"/>
    <w:rsid w:val="00FE2FD7"/>
    <w:rsid w:val="00FE335E"/>
    <w:rsid w:val="00FE4568"/>
    <w:rsid w:val="00FF3581"/>
    <w:rsid w:val="00FF4671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244B7B57D6548C7BA800AC9ECAED6BA">
    <w:name w:val="7244B7B57D6548C7BA800AC9ECAED6BA"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xmlns:r="http://schemas.openxmlformats.org/officeDocument/2006/relationships" xmlns:thm15="http://schemas.microsoft.com/office/thememl/2012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23B87AD-B11B-4F67-98B3-21F87C42D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PTA meeting minutes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Marianne Simpson</dc:creator>
  <keywords/>
  <dc:description/>
  <lastModifiedBy>Marianne Simpson</lastModifiedBy>
  <revision>566</revision>
  <lastPrinted>2026-06-13T02:02:00.0000000Z</lastPrinted>
  <dcterms:created xsi:type="dcterms:W3CDTF">2025-05-27T14:50:00.0000000Z</dcterms:created>
  <dcterms:modified xsi:type="dcterms:W3CDTF">2026-06-17T15:39:55.4714352Z</dcterms:modified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</Properties>
</file>